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967C2E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s-MX" w:eastAsia="es-MX"/>
              </w:rPr>
              <w:drawing>
                <wp:inline distT="0" distB="0" distL="0" distR="0">
                  <wp:extent cx="1294874" cy="1618593"/>
                  <wp:effectExtent l="0" t="0" r="635" b="12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B_IMG_157075432692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984" cy="163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C830CC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967C2E" w:rsidP="00967C2E">
            <w:pPr>
              <w:pStyle w:val="Ttulo"/>
            </w:pPr>
            <w:r>
              <w:t xml:space="preserve">Bárbara </w:t>
            </w:r>
            <w:r w:rsidR="003D1B71" w:rsidRPr="00665F95">
              <w:rPr>
                <w:lang w:bidi="es-ES"/>
              </w:rPr>
              <w:br/>
            </w:r>
            <w:r>
              <w:t>Pérez Gavilán Ramírez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B2422A" w:rsidRDefault="003D1B71" w:rsidP="00B2422A">
            <w:pPr>
              <w:pStyle w:val="Ttulo2"/>
            </w:pPr>
            <w:r w:rsidRPr="00F20161">
              <w:t>Experiencia</w:t>
            </w:r>
          </w:p>
          <w:p w:rsidR="003D1B71" w:rsidRPr="00665F95" w:rsidRDefault="00B2422A" w:rsidP="00665F95">
            <w:pPr>
              <w:pStyle w:val="Fechas"/>
              <w:spacing w:line="216" w:lineRule="auto"/>
            </w:pPr>
            <w:r>
              <w:t>Julio 2016</w:t>
            </w:r>
          </w:p>
          <w:p w:rsidR="003D1B71" w:rsidRPr="00665F95" w:rsidRDefault="00D0373F" w:rsidP="00665F95">
            <w:pPr>
              <w:pStyle w:val="Experiencia"/>
              <w:spacing w:line="216" w:lineRule="auto"/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B2422A">
              <w:t>Maestra de Manualidades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B2422A">
              <w:t>Curso de Verano “Quinta el Quinqué”</w:t>
            </w:r>
          </w:p>
          <w:p w:rsidR="003D1B71" w:rsidRPr="00665F95" w:rsidRDefault="00B2422A" w:rsidP="00665F95">
            <w:pPr>
              <w:pStyle w:val="Fechas"/>
              <w:spacing w:line="216" w:lineRule="auto"/>
            </w:pPr>
            <w:r>
              <w:t xml:space="preserve">28 de febrero </w:t>
            </w:r>
            <w:r>
              <w:rPr>
                <w:rFonts w:eastAsia="Calibri"/>
                <w:lang w:bidi="es-ES"/>
              </w:rPr>
              <w:t>–</w:t>
            </w:r>
            <w:r>
              <w:t xml:space="preserve"> 14 de agosto del 2017</w:t>
            </w:r>
          </w:p>
          <w:p w:rsidR="003D1B71" w:rsidRDefault="00B2422A" w:rsidP="00665F95">
            <w:pPr>
              <w:pStyle w:val="Experiencia"/>
              <w:spacing w:line="216" w:lineRule="auto"/>
            </w:pPr>
            <w:r>
              <w:t>Instructora de apoyo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 xml:space="preserve">Ludoteca infantil “Casa </w:t>
            </w:r>
            <w:proofErr w:type="spellStart"/>
            <w:r>
              <w:t>Iguamira</w:t>
            </w:r>
            <w:proofErr w:type="spellEnd"/>
            <w:r>
              <w:t>”</w:t>
            </w:r>
            <w:r w:rsidR="00224147">
              <w:t>. Torreón, Coa</w:t>
            </w:r>
            <w:r w:rsidR="00DA7D6A">
              <w:t>h</w:t>
            </w:r>
            <w:r w:rsidR="00224147">
              <w:t>uila</w:t>
            </w:r>
            <w:r w:rsidR="00DA7D6A">
              <w:t>.</w:t>
            </w:r>
          </w:p>
          <w:p w:rsidR="00B2422A" w:rsidRDefault="00B2422A" w:rsidP="00B2422A">
            <w:pPr>
              <w:spacing w:line="216" w:lineRule="auto"/>
            </w:pPr>
            <w:r>
              <w:t>Redactar cuentos,</w:t>
            </w:r>
            <w:r w:rsidR="009A3189">
              <w:t xml:space="preserve"> reforzar la comprensión de la lectura en </w:t>
            </w:r>
            <w:r w:rsidR="00224147">
              <w:t>niños, manipular</w:t>
            </w:r>
            <w:r>
              <w:t xml:space="preserve"> títeres para teatro infantil, cuidar de niños menores de 3 años en un área especializada, trabajar con diferentes técnicas de dibujo y manualidades</w:t>
            </w:r>
            <w:r w:rsidR="00224147">
              <w:t>.</w:t>
            </w:r>
          </w:p>
          <w:p w:rsidR="00B2422A" w:rsidRPr="00665F95" w:rsidRDefault="00B2422A" w:rsidP="00665F95">
            <w:pPr>
              <w:pStyle w:val="Experiencia"/>
              <w:spacing w:line="216" w:lineRule="auto"/>
            </w:pPr>
          </w:p>
          <w:p w:rsidR="003D1B71" w:rsidRPr="00665F95" w:rsidRDefault="00224147" w:rsidP="00665F95">
            <w:pPr>
              <w:pStyle w:val="Fechas"/>
              <w:spacing w:line="216" w:lineRule="auto"/>
            </w:pPr>
            <w:r>
              <w:t>10 de abril del 2018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26 de octubre del 2018</w:t>
            </w:r>
          </w:p>
          <w:p w:rsidR="003D1B71" w:rsidRDefault="00224147" w:rsidP="00665F95">
            <w:pPr>
              <w:pStyle w:val="Experiencia"/>
              <w:spacing w:line="216" w:lineRule="auto"/>
            </w:pPr>
            <w:r>
              <w:t>Cajera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proofErr w:type="spellStart"/>
            <w:r>
              <w:t>Super</w:t>
            </w:r>
            <w:proofErr w:type="spellEnd"/>
            <w:r>
              <w:t xml:space="preserve"> Ahorro. Ramos Arizpe, Coahuila.</w:t>
            </w:r>
          </w:p>
          <w:sdt>
            <w:sdtPr>
              <w:id w:val="-1887171066"/>
              <w:placeholder>
                <w:docPart w:val="CAAE281F373E442C852985C4770FBF58"/>
              </w:placeholder>
              <w:temporary/>
              <w:showingPlcHdr/>
              <w15:appearance w15:val="hidden"/>
            </w:sdtPr>
            <w:sdtContent>
              <w:p w:rsidR="00805BD8" w:rsidRDefault="00805BD8" w:rsidP="00805BD8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[Escriba un breve resumen de sus principales responsabilidades y sus logros más destacados aquí.]</w:t>
                </w:r>
              </w:p>
            </w:sdtContent>
          </w:sdt>
          <w:p w:rsidR="00805BD8" w:rsidRPr="00665F95" w:rsidRDefault="00805BD8" w:rsidP="00665F95">
            <w:pPr>
              <w:pStyle w:val="Experiencia"/>
              <w:spacing w:line="216" w:lineRule="auto"/>
            </w:pPr>
            <w:bookmarkStart w:id="0" w:name="_GoBack"/>
            <w:bookmarkEnd w:id="0"/>
          </w:p>
          <w:sdt>
            <w:sdtPr>
              <w:id w:val="-770157231"/>
              <w:placeholder>
                <w:docPart w:val="E2F7C31F31314297B3BE4EBA69ACCCBA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[Escriba un breve resumen de sus principales responsabilidades y sus logros más destacados aquí.]</w:t>
                </w:r>
              </w:p>
            </w:sdtContent>
          </w:sdt>
          <w:sdt>
            <w:sdtPr>
              <w:id w:val="-1554227259"/>
              <w:placeholder>
                <w:docPart w:val="9B0C255B566A4AD6A5082A4D16135DC3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665F95" w:rsidRDefault="00967C2E" w:rsidP="00665F95">
            <w:pPr>
              <w:pStyle w:val="Nombredelaescuela"/>
              <w:spacing w:line="216" w:lineRule="auto"/>
            </w:pPr>
            <w:r>
              <w:t>Escuela Normal de Educación Preescolar</w:t>
            </w:r>
            <w:r w:rsidR="003D1B71" w:rsidRPr="00665F95">
              <w:rPr>
                <w:lang w:bidi="es-ES"/>
              </w:rPr>
              <w:t xml:space="preserve">, </w:t>
            </w:r>
            <w:r>
              <w:t>Saltillo Coahuila</w:t>
            </w:r>
          </w:p>
          <w:sdt>
            <w:sdtPr>
              <w:id w:val="-1240391264"/>
              <w:placeholder>
                <w:docPart w:val="54BA737B4B474A618647B7D0A673A0C2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pStyle w:val="Listaconvietas"/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[Aquí puede indicar su calificación media y escribir un resumen breve de los trabajos de clase, los premios y las matrículas de honor relevantes.]</w:t>
                </w:r>
              </w:p>
            </w:sdtContent>
          </w:sdt>
          <w:sdt>
            <w:sdtPr>
              <w:id w:val="-1730222568"/>
              <w:placeholder>
                <w:docPart w:val="30084E2018314B86AF65742AE6B5C1B4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sdt>
            <w:sdtPr>
              <w:id w:val="1048178819"/>
              <w:placeholder>
                <w:docPart w:val="9BB5170E9B744A21B075C3C63628ED35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[¿Quiere colocar su propia imagen en el círculo? Es fácil. Seleccione la imagen y haga clic derecho. Seleccione "Rellenar" en el menú contextual. Seleccione Imagen... de la lista. Vaya a su equipo para obtener la imagen adecuada. Haga clic en Aceptar para insertar la imagen seleccionada.]</w:t>
                </w:r>
              </w:p>
            </w:sdtContent>
          </w:sdt>
          <w:sdt>
            <w:sdtPr>
              <w:id w:val="-278101685"/>
              <w:placeholder>
                <w:docPart w:val="EE3A865A6BAB4CB9ACE50EEF1EDD366B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sdt>
            <w:sdtPr>
              <w:id w:val="-165710132"/>
              <w:placeholder>
                <w:docPart w:val="EE042A3B98BD41458CFCFC8EFD3E0491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 xml:space="preserve">[Después de insertar la imagen, selecciónela de nuevo. Vaya al menú Formato de herramientas de imagen. Haga clic en la flecha hacia abajo "Recortar" y seleccione "Rellenar" de la lista. Esto ajustará automáticamente la imagen para recortarla. Puede hacer clic y </w:t>
                </w:r>
                <w:r w:rsidRPr="00665F95">
                  <w:rPr>
                    <w:rFonts w:eastAsia="Calibri"/>
                    <w:lang w:bidi="es-ES"/>
                  </w:rPr>
                  <w:lastRenderedPageBreak/>
                  <w:t xml:space="preserve">arrastrar la imagen para colocarla correctamente.] </w:t>
                </w:r>
              </w:p>
            </w:sdtContent>
          </w:sdt>
          <w:sdt>
            <w:sdtPr>
              <w:id w:val="1374043770"/>
              <w:placeholder>
                <w:docPart w:val="EA2589C63AFD46DA96EFC23C02D9AEFB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sdt>
            <w:sdtPr>
              <w:id w:val="-494037895"/>
              <w:placeholder>
                <w:docPart w:val="F5C92A3D694F461DAE8CFB16BA3CA1DE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spacing w:line="216" w:lineRule="auto"/>
                  <w:rPr>
                    <w:sz w:val="24"/>
                    <w:szCs w:val="24"/>
                  </w:rPr>
                </w:pPr>
                <w:r w:rsidRPr="00665F95">
                  <w:rPr>
                    <w:rFonts w:eastAsia="Calibri"/>
                    <w:lang w:bidi="es-ES"/>
                  </w:rPr>
                  <w:t>[Disponible bajo solicitud.]</w:t>
                </w:r>
              </w:p>
            </w:sdtContent>
          </w:sdt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C830CC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C830CC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7C22B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32d91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805BD8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Calle Rio Corona #305 Colonia Manantiales</w:t>
            </w:r>
          </w:p>
          <w:p w:rsidR="003D1B71" w:rsidRPr="00CA16E3" w:rsidRDefault="00805BD8" w:rsidP="00805BD8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Ramos Arizpe, 25904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BFE6A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c830cc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967C2E" w:rsidP="00967C2E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8712693228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D6925D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4775e7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967C2E" w:rsidP="00967C2E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barbiepgr@gmail.com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7A4B1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4ea6dc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032B716DF7DA4CCBB536FEADC16803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odelmarcadordeposicin"/>
                    <w:color w:val="4775E7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C830CC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C830CC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0CF" w:rsidRDefault="008000CF" w:rsidP="00590471">
      <w:r>
        <w:separator/>
      </w:r>
    </w:p>
  </w:endnote>
  <w:endnote w:type="continuationSeparator" w:id="0">
    <w:p w:rsidR="008000CF" w:rsidRDefault="008000C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0CF" w:rsidRDefault="008000CF" w:rsidP="00590471">
      <w:r>
        <w:separator/>
      </w:r>
    </w:p>
  </w:footnote>
  <w:footnote w:type="continuationSeparator" w:id="0">
    <w:p w:rsidR="008000CF" w:rsidRDefault="008000C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4DCEA5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c830cc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32d91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e32d91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32d91 [3204]" stroked="f">
                  <v:fill opacity="11796f" color2="#c830cc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830cc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775E7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4775E7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C2E"/>
    <w:rsid w:val="00060042"/>
    <w:rsid w:val="0008685D"/>
    <w:rsid w:val="00090860"/>
    <w:rsid w:val="00112FD7"/>
    <w:rsid w:val="00150ABD"/>
    <w:rsid w:val="001946FC"/>
    <w:rsid w:val="00222466"/>
    <w:rsid w:val="00224147"/>
    <w:rsid w:val="00247254"/>
    <w:rsid w:val="0024753C"/>
    <w:rsid w:val="00251E1A"/>
    <w:rsid w:val="00276026"/>
    <w:rsid w:val="002B4549"/>
    <w:rsid w:val="002E4063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00CF"/>
    <w:rsid w:val="00803A0A"/>
    <w:rsid w:val="00805BD8"/>
    <w:rsid w:val="00846CB9"/>
    <w:rsid w:val="008566AA"/>
    <w:rsid w:val="008A1E6E"/>
    <w:rsid w:val="008C024F"/>
    <w:rsid w:val="008C2CFC"/>
    <w:rsid w:val="00912DC8"/>
    <w:rsid w:val="009475DC"/>
    <w:rsid w:val="00967B93"/>
    <w:rsid w:val="00967C2E"/>
    <w:rsid w:val="009A3189"/>
    <w:rsid w:val="009D090F"/>
    <w:rsid w:val="00A31464"/>
    <w:rsid w:val="00A31B16"/>
    <w:rsid w:val="00A33613"/>
    <w:rsid w:val="00A47A8D"/>
    <w:rsid w:val="00AC6C7E"/>
    <w:rsid w:val="00B2422A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A7D6A"/>
    <w:rsid w:val="00DC3F0A"/>
    <w:rsid w:val="00DF5185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9441B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E32D91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E32D91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C830CC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77104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B3186D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B3186D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77104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77104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E32D91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E32D91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E32D91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E32D91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4775E7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4775E7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C830CC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B3186D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E32D91" w:themeColor="accent1"/>
        <w:left w:val="single" w:sz="2" w:space="10" w:color="E32D91" w:themeColor="accent1"/>
        <w:bottom w:val="single" w:sz="2" w:space="10" w:color="E32D91" w:themeColor="accent1"/>
        <w:right w:val="single" w:sz="2" w:space="10" w:color="E32D91" w:themeColor="accent1"/>
      </w:pBdr>
      <w:ind w:left="1152" w:right="1152"/>
    </w:pPr>
    <w:rPr>
      <w:i/>
      <w:iCs/>
      <w:color w:val="E32D91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77104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B3186D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B3186D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77104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77104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E32D91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E32D91" w:themeColor="accent1"/>
        <w:bottom w:val="single" w:sz="4" w:space="10" w:color="E32D91" w:themeColor="accent1"/>
      </w:pBdr>
      <w:spacing w:before="360" w:after="360"/>
      <w:ind w:left="864" w:right="864"/>
      <w:jc w:val="center"/>
    </w:pPr>
    <w:rPr>
      <w:i/>
      <w:iCs/>
      <w:color w:val="E32D91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E32D91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E32D91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8C8C8C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6B9F25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&#225;rbie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F7C31F31314297B3BE4EBA69ACC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489A5-59FD-4DB3-843B-D20CC0296D23}"/>
      </w:docPartPr>
      <w:docPartBody>
        <w:p w:rsidR="005C3741" w:rsidRDefault="00D51215">
          <w:pPr>
            <w:pStyle w:val="E2F7C31F31314297B3BE4EBA69ACCCBA"/>
          </w:pPr>
          <w:r w:rsidRPr="00665F95">
            <w:rPr>
              <w:rFonts w:eastAsia="Calibri"/>
              <w:lang w:bidi="es-ES"/>
            </w:rPr>
            <w:t>[Escriba un breve resumen de sus principales responsabilidades y sus logros más destacados aquí.]</w:t>
          </w:r>
        </w:p>
      </w:docPartBody>
    </w:docPart>
    <w:docPart>
      <w:docPartPr>
        <w:name w:val="9B0C255B566A4AD6A5082A4D16135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EF431-CFC5-441A-AE91-1834A348D5CC}"/>
      </w:docPartPr>
      <w:docPartBody>
        <w:p w:rsidR="005C3741" w:rsidRDefault="00D51215">
          <w:pPr>
            <w:pStyle w:val="9B0C255B566A4AD6A5082A4D16135DC3"/>
          </w:pPr>
          <w:r w:rsidRPr="00F20161">
            <w:t>Formación</w:t>
          </w:r>
        </w:p>
      </w:docPartBody>
    </w:docPart>
    <w:docPart>
      <w:docPartPr>
        <w:name w:val="54BA737B4B474A618647B7D0A673A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373A-429D-4A46-96F6-5E970180BDBB}"/>
      </w:docPartPr>
      <w:docPartBody>
        <w:p w:rsidR="005C3741" w:rsidRDefault="00D51215">
          <w:pPr>
            <w:pStyle w:val="54BA737B4B474A618647B7D0A673A0C2"/>
          </w:pPr>
          <w:r w:rsidRPr="00665F95">
            <w:rPr>
              <w:rFonts w:eastAsia="Calibri"/>
              <w:lang w:bidi="es-ES"/>
            </w:rPr>
            <w:t>[Aquí puede indicar su calificación media y escribir un resumen breve de los trabajos de clase, los premios y las matrículas de honor relevantes.]</w:t>
          </w:r>
        </w:p>
      </w:docPartBody>
    </w:docPart>
    <w:docPart>
      <w:docPartPr>
        <w:name w:val="30084E2018314B86AF65742AE6B5C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D7358-92DE-4CEB-B66A-8184BC10D4B2}"/>
      </w:docPartPr>
      <w:docPartBody>
        <w:p w:rsidR="005C3741" w:rsidRDefault="00D51215">
          <w:pPr>
            <w:pStyle w:val="30084E2018314B86AF65742AE6B5C1B4"/>
          </w:pPr>
          <w:r w:rsidRPr="00F20161">
            <w:t>Comunicación</w:t>
          </w:r>
        </w:p>
      </w:docPartBody>
    </w:docPart>
    <w:docPart>
      <w:docPartPr>
        <w:name w:val="9BB5170E9B744A21B075C3C63628E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C9A41-53D6-4347-A76A-1AAB83F7C146}"/>
      </w:docPartPr>
      <w:docPartBody>
        <w:p w:rsidR="005C3741" w:rsidRDefault="00D51215">
          <w:pPr>
            <w:pStyle w:val="9BB5170E9B744A21B075C3C63628ED35"/>
          </w:pPr>
          <w:r w:rsidRPr="00665F95">
            <w:rPr>
              <w:rFonts w:eastAsia="Calibri"/>
              <w:lang w:bidi="es-ES"/>
            </w:rPr>
            <w:t>[¿Quiere colocar su propia imagen en el círculo? Es fácil. Seleccione la imagen y haga clic derecho. Seleccione "Rellenar" en el menú contextual. Seleccione Imagen... de la lista. Vaya a su equipo para obtener la imagen adecuada. Haga clic en Aceptar para insertar la imagen seleccionada.]</w:t>
          </w:r>
        </w:p>
      </w:docPartBody>
    </w:docPart>
    <w:docPart>
      <w:docPartPr>
        <w:name w:val="EE3A865A6BAB4CB9ACE50EEF1EDD3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8F8E0-0CC6-4219-9F00-CA3B45E2E33B}"/>
      </w:docPartPr>
      <w:docPartBody>
        <w:p w:rsidR="005C3741" w:rsidRDefault="00D51215">
          <w:pPr>
            <w:pStyle w:val="EE3A865A6BAB4CB9ACE50EEF1EDD366B"/>
          </w:pPr>
          <w:r w:rsidRPr="00F20161">
            <w:t>Liderazgo</w:t>
          </w:r>
        </w:p>
      </w:docPartBody>
    </w:docPart>
    <w:docPart>
      <w:docPartPr>
        <w:name w:val="EE042A3B98BD41458CFCFC8EFD3E0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6081B-3C9A-49F9-B51B-F030192F20D5}"/>
      </w:docPartPr>
      <w:docPartBody>
        <w:p w:rsidR="005C3741" w:rsidRDefault="00D51215">
          <w:pPr>
            <w:pStyle w:val="EE042A3B98BD41458CFCFC8EFD3E0491"/>
          </w:pPr>
          <w:r w:rsidRPr="00665F95">
            <w:rPr>
              <w:rFonts w:eastAsia="Calibri"/>
              <w:lang w:bidi="es-ES"/>
            </w:rPr>
            <w:t xml:space="preserve">[Después de insertar la imagen, selecciónela de nuevo. Vaya al menú Formato de herramientas de imagen. Haga clic en la flecha hacia abajo "Recortar" y seleccione "Rellenar" de la lista. Esto ajustará automáticamente la imagen para recortarla. Puede hacer clic y arrastrar la imagen para colocarla correctamente.] </w:t>
          </w:r>
        </w:p>
      </w:docPartBody>
    </w:docPart>
    <w:docPart>
      <w:docPartPr>
        <w:name w:val="EA2589C63AFD46DA96EFC23C02D9A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BDF95-9173-490E-B59E-7251876434BB}"/>
      </w:docPartPr>
      <w:docPartBody>
        <w:p w:rsidR="005C3741" w:rsidRDefault="00D51215">
          <w:pPr>
            <w:pStyle w:val="EA2589C63AFD46DA96EFC23C02D9AEFB"/>
          </w:pPr>
          <w:r w:rsidRPr="00F20161">
            <w:t>Referencias</w:t>
          </w:r>
        </w:p>
      </w:docPartBody>
    </w:docPart>
    <w:docPart>
      <w:docPartPr>
        <w:name w:val="F5C92A3D694F461DAE8CFB16BA3CA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4E93A-213B-4D61-8172-5FFC712424C1}"/>
      </w:docPartPr>
      <w:docPartBody>
        <w:p w:rsidR="005C3741" w:rsidRDefault="00D51215">
          <w:pPr>
            <w:pStyle w:val="F5C92A3D694F461DAE8CFB16BA3CA1DE"/>
          </w:pPr>
          <w:r w:rsidRPr="00665F95">
            <w:rPr>
              <w:rFonts w:eastAsia="Calibri"/>
              <w:lang w:bidi="es-ES"/>
            </w:rPr>
            <w:t>[Disponible bajo solicitud.]</w:t>
          </w:r>
        </w:p>
      </w:docPartBody>
    </w:docPart>
    <w:docPart>
      <w:docPartPr>
        <w:name w:val="032B716DF7DA4CCBB536FEADC1680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97B22-01D7-4BE3-B95B-EAAF5970723F}"/>
      </w:docPartPr>
      <w:docPartBody>
        <w:p w:rsidR="005C3741" w:rsidRDefault="00D51215">
          <w:pPr>
            <w:pStyle w:val="032B716DF7DA4CCBB536FEADC16803D6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odelmarcadordeposicin"/>
              <w:color w:val="FFC000" w:themeColor="accent4"/>
              <w:lang w:val="es-ES_tradnl" w:bidi="es-ES"/>
            </w:rPr>
            <w:t>Su sitio web]</w:t>
          </w:r>
        </w:p>
      </w:docPartBody>
    </w:docPart>
    <w:docPart>
      <w:docPartPr>
        <w:name w:val="CAAE281F373E442C852985C4770FB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DA814-F997-4FBC-8AB0-9A4A03580E50}"/>
      </w:docPartPr>
      <w:docPartBody>
        <w:p w:rsidR="00000000" w:rsidRDefault="005C3741" w:rsidP="005C3741">
          <w:pPr>
            <w:pStyle w:val="CAAE281F373E442C852985C4770FBF58"/>
          </w:pPr>
          <w:r w:rsidRPr="00665F95">
            <w:rPr>
              <w:rFonts w:eastAsia="Calibri"/>
              <w:lang w:bidi="es-ES"/>
            </w:rPr>
            <w:t>[Escriba un breve resumen de sus principales responsabilidades y sus logros más destacados aquí.]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67C"/>
    <w:rsid w:val="00540CC3"/>
    <w:rsid w:val="005C3741"/>
    <w:rsid w:val="00BB667C"/>
    <w:rsid w:val="00D5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DC109062C1A479B9707FA73D3B71A85">
    <w:name w:val="BDC109062C1A479B9707FA73D3B71A85"/>
  </w:style>
  <w:style w:type="paragraph" w:customStyle="1" w:styleId="527F4EAD03944AB39521C06EC1ADD454">
    <w:name w:val="527F4EAD03944AB39521C06EC1ADD454"/>
  </w:style>
  <w:style w:type="paragraph" w:customStyle="1" w:styleId="AE92C1E659774E06B30A4C9DB7830EA4">
    <w:name w:val="AE92C1E659774E06B30A4C9DB7830EA4"/>
  </w:style>
  <w:style w:type="paragraph" w:customStyle="1" w:styleId="D425A8398F2346E1B305E0C60A7837E7">
    <w:name w:val="D425A8398F2346E1B305E0C60A7837E7"/>
  </w:style>
  <w:style w:type="paragraph" w:customStyle="1" w:styleId="2326BB3744EC42DF9F69236F15AD753C">
    <w:name w:val="2326BB3744EC42DF9F69236F15AD753C"/>
  </w:style>
  <w:style w:type="paragraph" w:customStyle="1" w:styleId="E5B8D93B2AF84E6CB3C35EC05347ECBE">
    <w:name w:val="E5B8D93B2AF84E6CB3C35EC05347ECBE"/>
  </w:style>
  <w:style w:type="paragraph" w:customStyle="1" w:styleId="ACF4C964548F4C4A9EE8B12F273F1458">
    <w:name w:val="ACF4C964548F4C4A9EE8B12F273F1458"/>
  </w:style>
  <w:style w:type="paragraph" w:customStyle="1" w:styleId="0E618DB65A1148BE8DF117F7A64B37AF">
    <w:name w:val="0E618DB65A1148BE8DF117F7A64B37AF"/>
  </w:style>
  <w:style w:type="paragraph" w:customStyle="1" w:styleId="07FEAA56AA134E67B953A0EEBCC9AF59">
    <w:name w:val="07FEAA56AA134E67B953A0EEBCC9AF59"/>
  </w:style>
  <w:style w:type="paragraph" w:customStyle="1" w:styleId="33B334B0726D42BC914567C2932D9E6B">
    <w:name w:val="33B334B0726D42BC914567C2932D9E6B"/>
  </w:style>
  <w:style w:type="paragraph" w:customStyle="1" w:styleId="E86E41F43C774F7EBE9D23AD1B4396B1">
    <w:name w:val="E86E41F43C774F7EBE9D23AD1B4396B1"/>
  </w:style>
  <w:style w:type="paragraph" w:customStyle="1" w:styleId="9796797065EF4C89B2658FC78E823FF1">
    <w:name w:val="9796797065EF4C89B2658FC78E823FF1"/>
  </w:style>
  <w:style w:type="paragraph" w:customStyle="1" w:styleId="F096B01D1F264A5797E453A53A7E7F81">
    <w:name w:val="F096B01D1F264A5797E453A53A7E7F81"/>
  </w:style>
  <w:style w:type="paragraph" w:customStyle="1" w:styleId="0D319BF34F5043198B484C3F91278AD4">
    <w:name w:val="0D319BF34F5043198B484C3F91278AD4"/>
  </w:style>
  <w:style w:type="paragraph" w:customStyle="1" w:styleId="B198162C29BD40ABAF88F134DAAAD070">
    <w:name w:val="B198162C29BD40ABAF88F134DAAAD070"/>
  </w:style>
  <w:style w:type="paragraph" w:customStyle="1" w:styleId="08314CEE994A42E2AD7867955E977F84">
    <w:name w:val="08314CEE994A42E2AD7867955E977F84"/>
  </w:style>
  <w:style w:type="paragraph" w:customStyle="1" w:styleId="AD72B66B60E2485C98E35DCAC37E01E0">
    <w:name w:val="AD72B66B60E2485C98E35DCAC37E01E0"/>
  </w:style>
  <w:style w:type="paragraph" w:customStyle="1" w:styleId="E6E15694BE6445F3AED34B354CDD16FF">
    <w:name w:val="E6E15694BE6445F3AED34B354CDD16FF"/>
  </w:style>
  <w:style w:type="paragraph" w:customStyle="1" w:styleId="E2F7C31F31314297B3BE4EBA69ACCCBA">
    <w:name w:val="E2F7C31F31314297B3BE4EBA69ACCCBA"/>
  </w:style>
  <w:style w:type="paragraph" w:customStyle="1" w:styleId="9B0C255B566A4AD6A5082A4D16135DC3">
    <w:name w:val="9B0C255B566A4AD6A5082A4D16135DC3"/>
  </w:style>
  <w:style w:type="paragraph" w:customStyle="1" w:styleId="99769AA8F86D49118B3AD94B3A42C6DF">
    <w:name w:val="99769AA8F86D49118B3AD94B3A42C6DF"/>
  </w:style>
  <w:style w:type="paragraph" w:customStyle="1" w:styleId="2C28163B90A0474DBAB390B4A3C08898">
    <w:name w:val="2C28163B90A0474DBAB390B4A3C08898"/>
  </w:style>
  <w:style w:type="paragraph" w:customStyle="1" w:styleId="54BA737B4B474A618647B7D0A673A0C2">
    <w:name w:val="54BA737B4B474A618647B7D0A673A0C2"/>
  </w:style>
  <w:style w:type="paragraph" w:customStyle="1" w:styleId="30084E2018314B86AF65742AE6B5C1B4">
    <w:name w:val="30084E2018314B86AF65742AE6B5C1B4"/>
  </w:style>
  <w:style w:type="paragraph" w:customStyle="1" w:styleId="9BB5170E9B744A21B075C3C63628ED35">
    <w:name w:val="9BB5170E9B744A21B075C3C63628ED35"/>
  </w:style>
  <w:style w:type="paragraph" w:customStyle="1" w:styleId="EE3A865A6BAB4CB9ACE50EEF1EDD366B">
    <w:name w:val="EE3A865A6BAB4CB9ACE50EEF1EDD366B"/>
  </w:style>
  <w:style w:type="paragraph" w:customStyle="1" w:styleId="EE042A3B98BD41458CFCFC8EFD3E0491">
    <w:name w:val="EE042A3B98BD41458CFCFC8EFD3E0491"/>
  </w:style>
  <w:style w:type="paragraph" w:customStyle="1" w:styleId="EA2589C63AFD46DA96EFC23C02D9AEFB">
    <w:name w:val="EA2589C63AFD46DA96EFC23C02D9AEFB"/>
  </w:style>
  <w:style w:type="paragraph" w:customStyle="1" w:styleId="F5C92A3D694F461DAE8CFB16BA3CA1DE">
    <w:name w:val="F5C92A3D694F461DAE8CFB16BA3CA1DE"/>
  </w:style>
  <w:style w:type="paragraph" w:customStyle="1" w:styleId="722BC42289874B4B880E8FC0A0348545">
    <w:name w:val="722BC42289874B4B880E8FC0A0348545"/>
  </w:style>
  <w:style w:type="paragraph" w:customStyle="1" w:styleId="51CD6327AE60489FB5F76777936453FE">
    <w:name w:val="51CD6327AE60489FB5F76777936453FE"/>
  </w:style>
  <w:style w:type="paragraph" w:customStyle="1" w:styleId="80830E2061BB43FA9474FD20EF98D47E">
    <w:name w:val="80830E2061BB43FA9474FD20EF98D47E"/>
  </w:style>
  <w:style w:type="paragraph" w:customStyle="1" w:styleId="4D59295752154E90844AFAAEDB43B190">
    <w:name w:val="4D59295752154E90844AFAAEDB43B190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032B716DF7DA4CCBB536FEADC16803D6">
    <w:name w:val="032B716DF7DA4CCBB536FEADC16803D6"/>
  </w:style>
  <w:style w:type="paragraph" w:customStyle="1" w:styleId="551175AF6B8E4FCFAAE0FEC538A3F0DA">
    <w:name w:val="551175AF6B8E4FCFAAE0FEC538A3F0DA"/>
    <w:rsid w:val="00BB667C"/>
  </w:style>
  <w:style w:type="paragraph" w:customStyle="1" w:styleId="CAAE281F373E442C852985C4770FBF58">
    <w:name w:val="CAAE281F373E442C852985C4770FBF58"/>
    <w:rsid w:val="005C37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279</Words>
  <Characters>1538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2020-02-09T05:36:00Z</dcterms:created>
  <dcterms:modified xsi:type="dcterms:W3CDTF">2020-02-10T05:36:00Z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