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99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4894"/>
        <w:gridCol w:w="671"/>
        <w:gridCol w:w="4993"/>
        <w:gridCol w:w="478"/>
        <w:gridCol w:w="5079"/>
      </w:tblGrid>
      <w:tr w:rsidR="008A67F7" w:rsidRPr="00B51640" w14:paraId="0CE45BA6" w14:textId="77777777" w:rsidTr="00E77933">
        <w:trPr>
          <w:trHeight w:val="6768"/>
        </w:trPr>
        <w:tc>
          <w:tcPr>
            <w:tcW w:w="1518" w:type="pct"/>
          </w:tcPr>
          <w:p w14:paraId="24552AE9" w14:textId="57B4CED2" w:rsidR="00884888" w:rsidRPr="005B117E" w:rsidRDefault="00195F74" w:rsidP="00884888">
            <w:pPr>
              <w:pStyle w:val="Ttulo1"/>
              <w:rPr>
                <w:noProof/>
                <w:color w:val="860C38" w:themeColor="accent2" w:themeShade="80"/>
                <w:lang w:val="es-ES"/>
              </w:rPr>
            </w:pPr>
            <w:r w:rsidRPr="005B117E">
              <w:rPr>
                <w:noProof/>
                <w:color w:val="860C38" w:themeColor="accent2" w:themeShade="80"/>
                <w:lang w:val="es-ES"/>
              </w:rPr>
              <w:t>Comprender lo que se lee, es necesario para aprender.</w:t>
            </w:r>
          </w:p>
          <w:p w14:paraId="725BF2ED" w14:textId="7E9A4D69" w:rsidR="00884888" w:rsidRPr="00195F74" w:rsidRDefault="00195F74" w:rsidP="00195F74">
            <w:pPr>
              <w:jc w:val="center"/>
              <w:rPr>
                <w:b/>
                <w:bCs/>
                <w:noProof/>
                <w:color w:val="0F0F28" w:themeColor="accent3" w:themeShade="80"/>
                <w:lang w:val="es-ES"/>
              </w:rPr>
            </w:pPr>
            <w:r w:rsidRPr="00195F74">
              <w:rPr>
                <w:b/>
                <w:bCs/>
                <w:noProof/>
                <w:color w:val="0F0F28" w:themeColor="accent3" w:themeShade="80"/>
                <w:lang w:val="es-ES"/>
              </w:rPr>
              <w:t>¿Qué se necesita para que el niño pueda leer y comprender lo que se lee?</w:t>
            </w:r>
          </w:p>
          <w:p w14:paraId="2F19A764" w14:textId="77777777" w:rsidR="008A67F7" w:rsidRDefault="00195F74" w:rsidP="00195F74">
            <w:pPr>
              <w:pStyle w:val="Prrafodelista"/>
              <w:numPr>
                <w:ilvl w:val="0"/>
                <w:numId w:val="6"/>
              </w:num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Desarrollar el lenguaje oral.</w:t>
            </w:r>
          </w:p>
          <w:p w14:paraId="6425F865" w14:textId="77777777" w:rsidR="00195F74" w:rsidRDefault="00195F74" w:rsidP="00195F74">
            <w:pPr>
              <w:pStyle w:val="Prrafodelista"/>
              <w:numPr>
                <w:ilvl w:val="0"/>
                <w:numId w:val="6"/>
              </w:num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Desarrollar su vocabulario.</w:t>
            </w:r>
          </w:p>
          <w:p w14:paraId="4392A344" w14:textId="77777777" w:rsidR="00195F74" w:rsidRDefault="00195F74" w:rsidP="00195F74">
            <w:pPr>
              <w:pStyle w:val="Prrafodelista"/>
              <w:numPr>
                <w:ilvl w:val="0"/>
                <w:numId w:val="6"/>
              </w:num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Decodificar el idioma</w:t>
            </w:r>
          </w:p>
          <w:p w14:paraId="1E3BDC81" w14:textId="77777777" w:rsidR="00195F74" w:rsidRDefault="00195F74" w:rsidP="00195F74">
            <w:pPr>
              <w:pStyle w:val="Prrafodelista"/>
              <w:numPr>
                <w:ilvl w:val="0"/>
                <w:numId w:val="6"/>
              </w:numPr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 xml:space="preserve">Leer fluidamente </w:t>
            </w:r>
          </w:p>
          <w:p w14:paraId="13DB2F75" w14:textId="77777777" w:rsidR="008C500F" w:rsidRDefault="008C500F" w:rsidP="008C500F">
            <w:pPr>
              <w:rPr>
                <w:b/>
                <w:bCs/>
                <w:noProof/>
                <w:color w:val="0F0F28" w:themeColor="accent3" w:themeShade="80"/>
                <w:lang w:val="es-ES"/>
              </w:rPr>
            </w:pPr>
          </w:p>
          <w:p w14:paraId="7FA80E51" w14:textId="5AB84E87" w:rsidR="00195F74" w:rsidRDefault="008C500F" w:rsidP="008C500F">
            <w:pPr>
              <w:rPr>
                <w:b/>
                <w:bCs/>
                <w:noProof/>
                <w:color w:val="0F0F28" w:themeColor="accent3" w:themeShade="80"/>
                <w:lang w:val="es-ES"/>
              </w:rPr>
            </w:pPr>
            <w:r w:rsidRPr="008C500F">
              <w:rPr>
                <w:b/>
                <w:bCs/>
                <w:noProof/>
                <w:color w:val="0F0F28" w:themeColor="accent3" w:themeShade="80"/>
                <w:lang w:val="es-ES"/>
              </w:rPr>
              <w:t>Pero…</w:t>
            </w:r>
            <w:r>
              <w:rPr>
                <w:b/>
                <w:bCs/>
                <w:noProof/>
                <w:color w:val="0F0F28" w:themeColor="accent3" w:themeShade="80"/>
                <w:lang w:val="es-ES"/>
              </w:rPr>
              <w:t xml:space="preserve"> </w:t>
            </w:r>
            <w:r w:rsidR="00195F74" w:rsidRPr="008C500F">
              <w:rPr>
                <w:b/>
                <w:bCs/>
                <w:noProof/>
                <w:color w:val="0F0F28" w:themeColor="accent3" w:themeShade="80"/>
                <w:lang w:val="es-ES"/>
              </w:rPr>
              <w:t>¿</w:t>
            </w:r>
            <w:r w:rsidR="00195F74" w:rsidRPr="00195F74">
              <w:rPr>
                <w:b/>
                <w:bCs/>
                <w:noProof/>
                <w:color w:val="0F0F28" w:themeColor="accent3" w:themeShade="80"/>
                <w:lang w:val="es-ES"/>
              </w:rPr>
              <w:t>Cómo desarrol</w:t>
            </w:r>
            <w:r>
              <w:rPr>
                <w:b/>
                <w:bCs/>
                <w:noProof/>
                <w:color w:val="0F0F28" w:themeColor="accent3" w:themeShade="80"/>
                <w:lang w:val="es-ES"/>
              </w:rPr>
              <w:t>l</w:t>
            </w:r>
            <w:r w:rsidR="00195F74" w:rsidRPr="00195F74">
              <w:rPr>
                <w:b/>
                <w:bCs/>
                <w:noProof/>
                <w:color w:val="0F0F28" w:themeColor="accent3" w:themeShade="80"/>
                <w:lang w:val="es-ES"/>
              </w:rPr>
              <w:t>ar el lenguaje oral del niño?</w:t>
            </w:r>
          </w:p>
          <w:p w14:paraId="265583B2" w14:textId="77777777" w:rsidR="008C500F" w:rsidRPr="008C500F" w:rsidRDefault="008C500F" w:rsidP="008C500F">
            <w:pPr>
              <w:ind w:left="360"/>
              <w:rPr>
                <w:b/>
                <w:bCs/>
                <w:noProof/>
                <w:color w:val="860C38" w:themeColor="accent2" w:themeShade="80"/>
                <w:lang w:val="es-ES"/>
              </w:rPr>
            </w:pPr>
            <w:r w:rsidRPr="008C500F">
              <w:rPr>
                <w:b/>
                <w:bCs/>
                <w:noProof/>
                <w:color w:val="860C38" w:themeColor="accent2" w:themeShade="80"/>
                <w:lang w:val="es-ES"/>
              </w:rPr>
              <w:t>¡Haciendole preguntas!</w:t>
            </w:r>
          </w:p>
          <w:p w14:paraId="65993AD8" w14:textId="0CC30C28" w:rsidR="008C500F" w:rsidRPr="008C500F" w:rsidRDefault="008C500F" w:rsidP="008C500F">
            <w:pPr>
              <w:pStyle w:val="Prrafodelista"/>
              <w:numPr>
                <w:ilvl w:val="0"/>
                <w:numId w:val="10"/>
              </w:numPr>
              <w:rPr>
                <w:noProof/>
                <w:color w:val="0F0F28" w:themeColor="accent3" w:themeShade="80"/>
                <w:lang w:val="es-ES"/>
              </w:rPr>
            </w:pPr>
            <w:r w:rsidRPr="008C500F">
              <w:rPr>
                <w:noProof/>
                <w:lang w:val="es-ES"/>
              </w:rPr>
              <w:t>Antes, durante y despues de la lectura.</w:t>
            </w:r>
          </w:p>
        </w:tc>
        <w:tc>
          <w:tcPr>
            <w:tcW w:w="208" w:type="pct"/>
          </w:tcPr>
          <w:p w14:paraId="427356F9" w14:textId="77777777" w:rsidR="008A67F7" w:rsidRPr="00B51640" w:rsidRDefault="008A67F7" w:rsidP="00BC3FC8">
            <w:pPr>
              <w:rPr>
                <w:noProof/>
                <w:lang w:val="es-ES"/>
              </w:rPr>
            </w:pPr>
          </w:p>
        </w:tc>
        <w:tc>
          <w:tcPr>
            <w:tcW w:w="1549" w:type="pct"/>
            <w:vAlign w:val="center"/>
          </w:tcPr>
          <w:p w14:paraId="5DDC5483" w14:textId="19D575D8" w:rsidR="008A67F7" w:rsidRPr="00B51640" w:rsidRDefault="00195F74" w:rsidP="00E77933">
            <w:pPr>
              <w:pStyle w:val="Ttulo2"/>
              <w:rPr>
                <w:noProof/>
                <w:lang w:val="es-ES"/>
              </w:rPr>
            </w:pPr>
            <w:r>
              <w:rPr>
                <w:noProof/>
                <w:lang w:val="es-ES" w:bidi="es-ES"/>
              </w:rPr>
              <w:t>Institucion:</w:t>
            </w:r>
          </w:p>
          <w:p w14:paraId="68A31F6C" w14:textId="6486EBDD" w:rsidR="00AE5C09" w:rsidRDefault="00195F74" w:rsidP="00E77933">
            <w:pPr>
              <w:pStyle w:val="Contacto"/>
              <w:rPr>
                <w:noProof/>
                <w:color w:val="FFFFFF" w:themeColor="background2"/>
                <w:lang w:val="es-ES"/>
              </w:rPr>
            </w:pPr>
            <w:r>
              <w:rPr>
                <w:noProof/>
                <w:color w:val="FFFFFF" w:themeColor="background2"/>
                <w:lang w:val="es-ES"/>
              </w:rPr>
              <w:t xml:space="preserve">Escuela normal de eduacion preescolar </w:t>
            </w:r>
          </w:p>
          <w:p w14:paraId="27136FA1" w14:textId="0A636BF2" w:rsidR="00195F74" w:rsidRDefault="00195F74" w:rsidP="00E77933">
            <w:pPr>
              <w:pStyle w:val="Contacto"/>
              <w:rPr>
                <w:noProof/>
                <w:color w:val="FFFFFF" w:themeColor="background2"/>
                <w:lang w:val="es-ES"/>
              </w:rPr>
            </w:pPr>
            <w:r>
              <w:rPr>
                <w:noProof/>
                <w:color w:val="FFFFFF" w:themeColor="background2"/>
                <w:lang w:val="es-ES"/>
              </w:rPr>
              <w:t>Saltillo, Coahuila.</w:t>
            </w:r>
          </w:p>
          <w:p w14:paraId="13EBB03C" w14:textId="53D4991B" w:rsidR="00195F74" w:rsidRDefault="00195F74" w:rsidP="00E77933">
            <w:pPr>
              <w:pStyle w:val="Contacto"/>
              <w:rPr>
                <w:noProof/>
                <w:color w:val="FFFFFF" w:themeColor="background2"/>
                <w:lang w:val="es-ES"/>
              </w:rPr>
            </w:pPr>
          </w:p>
          <w:p w14:paraId="1E027A33" w14:textId="77777777" w:rsidR="00195F74" w:rsidRPr="00B51640" w:rsidRDefault="00195F74" w:rsidP="00E77933">
            <w:pPr>
              <w:pStyle w:val="Contacto"/>
              <w:rPr>
                <w:noProof/>
                <w:color w:val="FFFFFF" w:themeColor="background2"/>
                <w:lang w:val="es-ES"/>
              </w:rPr>
            </w:pPr>
          </w:p>
          <w:p w14:paraId="54F95969" w14:textId="77777777" w:rsidR="00AE5C09" w:rsidRPr="00B51640" w:rsidRDefault="00AE5C09" w:rsidP="00E77933">
            <w:pPr>
              <w:pStyle w:val="Ttulo2"/>
              <w:rPr>
                <w:noProof/>
                <w:lang w:val="es-ES"/>
              </w:rPr>
            </w:pPr>
            <w:r w:rsidRPr="00B51640">
              <w:rPr>
                <w:noProof/>
                <w:lang w:val="es-ES" w:bidi="es-ES"/>
              </w:rPr>
              <w:t>contacto</w:t>
            </w:r>
          </w:p>
          <w:p w14:paraId="7CE7EF8D" w14:textId="7119C0F4" w:rsidR="00AE5C09" w:rsidRPr="00B51640" w:rsidRDefault="00195F74" w:rsidP="00E77933">
            <w:pPr>
              <w:pStyle w:val="Contacto"/>
              <w:rPr>
                <w:noProof/>
                <w:color w:val="FFFFFF" w:themeColor="background2"/>
                <w:lang w:val="es-ES"/>
              </w:rPr>
            </w:pPr>
            <w:r>
              <w:rPr>
                <w:noProof/>
                <w:lang w:val="es-ES"/>
              </w:rPr>
              <w:t xml:space="preserve">Adriana Rodriguez Hernandez </w:t>
            </w:r>
            <w:r w:rsidR="00946E3C" w:rsidRPr="00B51640">
              <w:rPr>
                <w:noProof/>
                <w:color w:val="FFFFFF" w:themeColor="background2"/>
                <w:lang w:val="es-ES" w:bidi="es-ES"/>
              </w:rPr>
              <w:t xml:space="preserve"> | </w:t>
            </w:r>
            <w:r>
              <w:rPr>
                <w:noProof/>
                <w:color w:val="FFFFFF" w:themeColor="background2"/>
                <w:lang w:val="es-ES"/>
              </w:rPr>
              <w:t xml:space="preserve">Estuidante normalista </w:t>
            </w:r>
            <w:r w:rsidR="00946E3C" w:rsidRPr="00B51640">
              <w:rPr>
                <w:noProof/>
                <w:color w:val="FFFFFF" w:themeColor="background2"/>
                <w:lang w:val="es-ES" w:bidi="es-ES"/>
              </w:rPr>
              <w:t xml:space="preserve"> | </w:t>
            </w:r>
            <w:r>
              <w:rPr>
                <w:noProof/>
                <w:color w:val="FFFFFF" w:themeColor="background2"/>
                <w:lang w:val="es-ES"/>
              </w:rPr>
              <w:t xml:space="preserve">Desarrollo de las competencias lectoras </w:t>
            </w:r>
          </w:p>
          <w:p w14:paraId="68DDEF54" w14:textId="56229FBA" w:rsidR="00946E3C" w:rsidRPr="00B51640" w:rsidRDefault="00195F74" w:rsidP="00E77933">
            <w:pPr>
              <w:pStyle w:val="Contacto"/>
              <w:rPr>
                <w:noProof/>
                <w:lang w:val="es-ES"/>
              </w:rPr>
            </w:pPr>
            <w:r>
              <w:rPr>
                <w:noProof/>
                <w:color w:val="FFFFFF" w:themeColor="background2"/>
                <w:lang w:val="es-ES"/>
              </w:rPr>
              <w:t>Cuarto semestre, seccion “C”</w:t>
            </w:r>
          </w:p>
        </w:tc>
        <w:tc>
          <w:tcPr>
            <w:tcW w:w="148" w:type="pct"/>
          </w:tcPr>
          <w:p w14:paraId="25335424" w14:textId="77777777" w:rsidR="008A67F7" w:rsidRPr="00B51640" w:rsidRDefault="008A67F7" w:rsidP="00BC3FC8">
            <w:pPr>
              <w:rPr>
                <w:noProof/>
                <w:lang w:val="es-ES"/>
              </w:rPr>
            </w:pPr>
          </w:p>
        </w:tc>
        <w:tc>
          <w:tcPr>
            <w:tcW w:w="1576" w:type="pct"/>
          </w:tcPr>
          <w:p w14:paraId="3D2FAEC3" w14:textId="4147856C" w:rsidR="00172036" w:rsidRPr="00195F74" w:rsidRDefault="00195F74" w:rsidP="00195F74">
            <w:pPr>
              <w:pStyle w:val="Subttulo"/>
              <w:jc w:val="center"/>
              <w:rPr>
                <w:noProof/>
                <w:sz w:val="24"/>
                <w:szCs w:val="24"/>
                <w:lang w:val="es-ES"/>
              </w:rPr>
            </w:pPr>
            <w:r w:rsidRPr="00195F74">
              <w:rPr>
                <w:noProof/>
                <w:sz w:val="24"/>
                <w:szCs w:val="24"/>
                <w:lang w:val="es-ES"/>
              </w:rPr>
              <w:t>Escuela normal de educacion preescolar</w:t>
            </w:r>
          </w:p>
          <w:p w14:paraId="270C1F33" w14:textId="28F3AE30" w:rsidR="00195F74" w:rsidRPr="00CA1BC8" w:rsidRDefault="00195F74" w:rsidP="00CA1BC8">
            <w:pPr>
              <w:pStyle w:val="Ttulo"/>
              <w:rPr>
                <w:noProof/>
                <w:color w:val="C81254" w:themeColor="accent2" w:themeShade="BF"/>
                <w:lang w:val="es-ES"/>
              </w:rPr>
            </w:pPr>
            <w:r w:rsidRPr="00195F74">
              <w:rPr>
                <w:noProof/>
                <w:color w:val="C81254" w:themeColor="accent2" w:themeShade="BF"/>
                <w:lang w:val="es-ES"/>
              </w:rPr>
              <w:t>Lectura a edades temprana</w:t>
            </w:r>
            <w:r w:rsidR="00A90287">
              <w:rPr>
                <w:noProof/>
                <w:color w:val="C81254" w:themeColor="accent2" w:themeShade="BF"/>
                <w:lang w:val="es-ES"/>
              </w:rPr>
              <w:t>s</w:t>
            </w:r>
          </w:p>
          <w:p w14:paraId="069B41C3" w14:textId="48C64953" w:rsidR="00172036" w:rsidRDefault="00A90287" w:rsidP="003C300F">
            <w:pPr>
              <w:rPr>
                <w:noProof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5F37EE0" wp14:editId="582AF20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254000</wp:posOffset>
                  </wp:positionV>
                  <wp:extent cx="2840355" cy="1514475"/>
                  <wp:effectExtent l="0" t="0" r="0" b="9525"/>
                  <wp:wrapTight wrapText="bothSides">
                    <wp:wrapPolygon edited="0">
                      <wp:start x="579" y="0"/>
                      <wp:lineTo x="0" y="543"/>
                      <wp:lineTo x="0" y="21192"/>
                      <wp:lineTo x="579" y="21464"/>
                      <wp:lineTo x="20861" y="21464"/>
                      <wp:lineTo x="21441" y="21192"/>
                      <wp:lineTo x="21441" y="543"/>
                      <wp:lineTo x="20861" y="0"/>
                      <wp:lineTo x="579" y="0"/>
                    </wp:wrapPolygon>
                  </wp:wrapTight>
                  <wp:docPr id="15" name="Imagen 15" descr="Cómo leer cuentos a los niños menores de 1 año - Aprender Ju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ómo leer cuentos a los niños menores de 1 año - Aprender Ju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5F74">
              <w:rPr>
                <w:noProof/>
                <w:lang w:val="es-ES"/>
              </w:rPr>
              <w:t>La importancia de practicar la lectura a los niños.</w:t>
            </w:r>
          </w:p>
          <w:p w14:paraId="4793D1CC" w14:textId="15CBDC12" w:rsidR="00CA1BC8" w:rsidRPr="00B51640" w:rsidRDefault="00CA1BC8" w:rsidP="003C300F">
            <w:pPr>
              <w:rPr>
                <w:noProof/>
                <w:lang w:val="es-ES"/>
              </w:rPr>
            </w:pPr>
          </w:p>
        </w:tc>
      </w:tr>
    </w:tbl>
    <w:p w14:paraId="2F9CAF4B" w14:textId="77777777" w:rsidR="0035526D" w:rsidRPr="00B51640" w:rsidRDefault="0035526D">
      <w:pPr>
        <w:rPr>
          <w:noProof/>
          <w:lang w:val="es-ES"/>
        </w:rPr>
      </w:pPr>
      <w:r w:rsidRPr="00B51640">
        <w:rPr>
          <w:noProof/>
          <w:lang w:val="es-ES" w:bidi="es-ES"/>
        </w:rPr>
        <w:br w:type="page"/>
      </w:r>
    </w:p>
    <w:tbl>
      <w:tblPr>
        <w:tblpPr w:leftFromText="141" w:rightFromText="141" w:horzAnchor="margin" w:tblpY="-945"/>
        <w:tblW w:w="4999" w:type="pct"/>
        <w:tblLayout w:type="fixed"/>
        <w:tblLook w:val="0600" w:firstRow="0" w:lastRow="0" w:firstColumn="0" w:lastColumn="0" w:noHBand="1" w:noVBand="1"/>
        <w:tblCaption w:val="Diseño de tabla"/>
      </w:tblPr>
      <w:tblGrid>
        <w:gridCol w:w="4894"/>
        <w:gridCol w:w="671"/>
        <w:gridCol w:w="4993"/>
        <w:gridCol w:w="478"/>
        <w:gridCol w:w="5079"/>
      </w:tblGrid>
      <w:tr w:rsidR="008A67F7" w:rsidRPr="00B51640" w14:paraId="5FAD3015" w14:textId="77777777" w:rsidTr="005B117E">
        <w:trPr>
          <w:cantSplit/>
          <w:trHeight w:val="8505"/>
        </w:trPr>
        <w:tc>
          <w:tcPr>
            <w:tcW w:w="1518" w:type="pct"/>
          </w:tcPr>
          <w:p w14:paraId="28FDAEBB" w14:textId="7222C467" w:rsidR="008A67F7" w:rsidRPr="009E7FF5" w:rsidRDefault="008C500F" w:rsidP="005B117E">
            <w:pPr>
              <w:rPr>
                <w:rStyle w:val="Ttulo3Car"/>
                <w:noProof/>
                <w:color w:val="860C38" w:themeColor="accent2" w:themeShade="80"/>
                <w:sz w:val="36"/>
                <w:szCs w:val="22"/>
                <w:lang w:val="es-ES"/>
              </w:rPr>
            </w:pPr>
            <w:r w:rsidRPr="004C12CC">
              <w:rPr>
                <w:rStyle w:val="Ttulo3Car"/>
                <w:noProof/>
                <w:color w:val="860C38" w:themeColor="accent2" w:themeShade="80"/>
                <w:sz w:val="36"/>
                <w:szCs w:val="22"/>
                <w:lang w:val="es-ES"/>
              </w:rPr>
              <w:lastRenderedPageBreak/>
              <w:t>¿</w:t>
            </w:r>
            <w:r w:rsidRPr="004C12CC">
              <w:rPr>
                <w:rStyle w:val="Ttulo3Car"/>
                <w:color w:val="860C38" w:themeColor="accent2" w:themeShade="80"/>
                <w:sz w:val="36"/>
                <w:szCs w:val="22"/>
              </w:rPr>
              <w:t>como despertAR EL INTERES A LA LECTURA?</w:t>
            </w:r>
            <w:r w:rsidRPr="009E7FF5">
              <w:rPr>
                <w:noProof/>
                <w:color w:val="860C38" w:themeColor="accent2" w:themeShade="80"/>
                <w:sz w:val="20"/>
                <w:szCs w:val="16"/>
                <w:lang w:val="es-ES" w:bidi="es-ES"/>
              </w:rPr>
              <w:t xml:space="preserve"> </w:t>
            </w:r>
          </w:p>
          <w:p w14:paraId="7AAD8659" w14:textId="3AD59BE7" w:rsidR="008C500F" w:rsidRPr="005B117E" w:rsidRDefault="00A90287" w:rsidP="005B117E">
            <w:pPr>
              <w:pStyle w:val="Ttulo4"/>
              <w:rPr>
                <w:b/>
                <w:bCs/>
                <w:noProof/>
                <w:color w:val="FFFFFF" w:themeColor="background1"/>
                <w:lang w:val="es-ES"/>
              </w:rPr>
            </w:pPr>
            <w:r w:rsidRPr="009E7FF5">
              <w:rPr>
                <w:noProof/>
                <w:color w:val="860C38" w:themeColor="accent2" w:themeShade="80"/>
                <w:sz w:val="20"/>
                <w:szCs w:val="16"/>
                <w:highlight w:val="yellow"/>
                <w:lang w:val="es-ES" w:bidi="es-ES"/>
              </w:rPr>
              <w:drawing>
                <wp:anchor distT="0" distB="0" distL="114300" distR="114300" simplePos="0" relativeHeight="251668480" behindDoc="0" locked="0" layoutInCell="1" allowOverlap="1" wp14:anchorId="7133D119" wp14:editId="6DC9B4F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105410</wp:posOffset>
                  </wp:positionV>
                  <wp:extent cx="571500" cy="571500"/>
                  <wp:effectExtent l="0" t="0" r="0" b="0"/>
                  <wp:wrapNone/>
                  <wp:docPr id="3" name="Gráfico 3" descr="Libro abierto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áfico 3" descr="Libro abierto contorno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500F" w:rsidRPr="005B117E">
              <w:rPr>
                <w:b/>
                <w:bCs/>
                <w:noProof/>
                <w:color w:val="FFFFFF" w:themeColor="background1"/>
                <w:lang w:val="es-ES" w:bidi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0216F5" wp14:editId="45F161F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714375" cy="647700"/>
                      <wp:effectExtent l="0" t="0" r="9525" b="0"/>
                      <wp:wrapSquare wrapText="bothSides"/>
                      <wp:docPr id="1" name="Elipse 1" descr="Globo de viñeta de interés visual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647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C3F658" id="Elipse 1" o:spid="_x0000_s1026" alt="Globo de viñeta de interés visual" style="position:absolute;margin-left:-5.4pt;margin-top:.95pt;width:56.2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" fillcolor="#ed377a [3205]" stroked="f" strokeweight="1pt">
                      <v:stroke joinstyle="miter"/>
                      <w10:wrap type="square"/>
                    </v:oval>
                  </w:pict>
                </mc:Fallback>
              </mc:AlternateContent>
            </w:r>
          </w:p>
          <w:p w14:paraId="387B3E73" w14:textId="3AC90E4B" w:rsidR="005B117E" w:rsidRPr="005B117E" w:rsidRDefault="005B117E" w:rsidP="005B117E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L</w:t>
            </w:r>
            <w:proofErr w:type="spellStart"/>
            <w:r>
              <w:rPr>
                <w:b/>
                <w:bCs/>
              </w:rPr>
              <w:t>eer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textos</w:t>
            </w:r>
            <w:proofErr w:type="spellEnd"/>
            <w:r>
              <w:rPr>
                <w:b/>
                <w:bCs/>
              </w:rPr>
              <w:t xml:space="preserve"> con </w:t>
            </w:r>
            <w:proofErr w:type="spellStart"/>
            <w:r>
              <w:rPr>
                <w:b/>
                <w:bCs/>
              </w:rPr>
              <w:t>significado</w:t>
            </w:r>
            <w:proofErr w:type="spellEnd"/>
            <w:r>
              <w:rPr>
                <w:b/>
                <w:bCs/>
              </w:rPr>
              <w:t>.</w:t>
            </w:r>
          </w:p>
          <w:p w14:paraId="77528289" w14:textId="4A392E5C" w:rsidR="008C500F" w:rsidRPr="005B117E" w:rsidRDefault="008C500F" w:rsidP="005B117E">
            <w:pPr>
              <w:pStyle w:val="Prrafodelista"/>
              <w:numPr>
                <w:ilvl w:val="0"/>
                <w:numId w:val="10"/>
              </w:numPr>
              <w:rPr>
                <w:b/>
                <w:bCs/>
                <w:lang w:val="es-ES"/>
              </w:rPr>
            </w:pPr>
            <w:r w:rsidRPr="005B117E">
              <w:rPr>
                <w:b/>
                <w:bCs/>
                <w:lang w:val="es-ES"/>
              </w:rPr>
              <w:t>Utilizar la lectura como un instrumento integrado en las tareas.</w:t>
            </w:r>
          </w:p>
          <w:p w14:paraId="5508FB5E" w14:textId="15E89A23" w:rsidR="00C42279" w:rsidRPr="005B117E" w:rsidRDefault="008C500F" w:rsidP="005B117E">
            <w:pPr>
              <w:rPr>
                <w:b/>
                <w:bCs/>
                <w:noProof/>
                <w:color w:val="0F0F28" w:themeColor="accent3" w:themeShade="80"/>
                <w:lang w:val="es-ES"/>
              </w:rPr>
            </w:pPr>
            <w:r w:rsidRPr="005B117E">
              <w:rPr>
                <w:b/>
                <w:bCs/>
                <w:noProof/>
                <w:color w:val="0F0F28" w:themeColor="accent3" w:themeShade="80"/>
                <w:lang w:val="es-ES"/>
              </w:rPr>
              <w:t>PRESENTARLES LIBROS ILUSTRADOS</w:t>
            </w:r>
          </w:p>
          <w:p w14:paraId="176DE624" w14:textId="02B09470" w:rsidR="008C500F" w:rsidRPr="008C500F" w:rsidRDefault="005B117E" w:rsidP="005B117E">
            <w:pPr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color w:val="1F1F50" w:themeColor="accent3"/>
                <w:lang w:val="es-ES"/>
              </w:rPr>
              <w:drawing>
                <wp:anchor distT="0" distB="0" distL="114300" distR="114300" simplePos="0" relativeHeight="251669504" behindDoc="1" locked="0" layoutInCell="1" allowOverlap="1" wp14:anchorId="7E714F14" wp14:editId="7B830213">
                  <wp:simplePos x="0" y="0"/>
                  <wp:positionH relativeFrom="column">
                    <wp:posOffset>2284095</wp:posOffset>
                  </wp:positionH>
                  <wp:positionV relativeFrom="paragraph">
                    <wp:posOffset>545465</wp:posOffset>
                  </wp:positionV>
                  <wp:extent cx="552450" cy="733425"/>
                  <wp:effectExtent l="0" t="0" r="0" b="0"/>
                  <wp:wrapTight wrapText="bothSides">
                    <wp:wrapPolygon edited="0">
                      <wp:start x="9683" y="561"/>
                      <wp:lineTo x="2234" y="4488"/>
                      <wp:lineTo x="0" y="6732"/>
                      <wp:lineTo x="0" y="15148"/>
                      <wp:lineTo x="3724" y="19636"/>
                      <wp:lineTo x="6703" y="20758"/>
                      <wp:lineTo x="11172" y="20758"/>
                      <wp:lineTo x="11172" y="19636"/>
                      <wp:lineTo x="20855" y="15709"/>
                      <wp:lineTo x="20855" y="4488"/>
                      <wp:lineTo x="14152" y="561"/>
                      <wp:lineTo x="9683" y="561"/>
                    </wp:wrapPolygon>
                  </wp:wrapTight>
                  <wp:docPr id="6" name="Gráfico 6" descr="Libros con relleno sóli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6" descr="Libros con relleno sólido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b/>
                <w:bCs/>
                <w:noProof/>
                <w:lang w:val="es-ES"/>
              </w:rPr>
              <w:t>Los niños reconocen las representaciones de l</w:t>
            </w:r>
            <w:r w:rsidR="004C12CC">
              <w:rPr>
                <w:b/>
                <w:bCs/>
                <w:noProof/>
                <w:lang w:val="es-ES"/>
              </w:rPr>
              <w:t>a</w:t>
            </w:r>
            <w:r>
              <w:rPr>
                <w:b/>
                <w:bCs/>
                <w:noProof/>
                <w:lang w:val="es-ES"/>
              </w:rPr>
              <w:t xml:space="preserve">s letras y ritmos que utilizan cotidianamente. </w:t>
            </w:r>
          </w:p>
          <w:p w14:paraId="54A02A9A" w14:textId="0095151B" w:rsidR="001C1648" w:rsidRPr="009E7FF5" w:rsidRDefault="005B117E" w:rsidP="005B117E">
            <w:pPr>
              <w:pStyle w:val="Ttulo4"/>
              <w:rPr>
                <w:b/>
                <w:bCs/>
                <w:noProof/>
                <w:color w:val="0F0F28" w:themeColor="accent3" w:themeShade="80"/>
                <w:sz w:val="22"/>
                <w:szCs w:val="32"/>
                <w:lang w:val="es-ES"/>
              </w:rPr>
            </w:pPr>
            <w:r w:rsidRPr="009E7FF5">
              <w:rPr>
                <w:b/>
                <w:bCs/>
                <w:noProof/>
                <w:color w:val="0F0F28" w:themeColor="accent3" w:themeShade="80"/>
                <w:sz w:val="22"/>
                <w:szCs w:val="32"/>
                <w:lang w:val="es-ES"/>
              </w:rPr>
              <w:t>Respetar la eleccion de libros que toma</w:t>
            </w:r>
          </w:p>
          <w:p w14:paraId="1F8F2D8A" w14:textId="1D69EDA7" w:rsidR="001C1648" w:rsidRPr="009E7FF5" w:rsidRDefault="009E7FF5" w:rsidP="005B117E">
            <w:pPr>
              <w:rPr>
                <w:b/>
                <w:bCs/>
                <w:noProof/>
                <w:lang w:val="es-ES"/>
              </w:rPr>
            </w:pPr>
            <w:r w:rsidRPr="009E7FF5">
              <w:rPr>
                <w:b/>
                <w:bCs/>
                <w:noProof/>
                <w:lang w:val="es-ES"/>
              </w:rPr>
              <w:t>Ya que esta eleccion sera duradera para que recorra su propio camino en las historias.</w:t>
            </w:r>
          </w:p>
          <w:p w14:paraId="4519B790" w14:textId="0D7357CE" w:rsidR="009E7FF5" w:rsidRDefault="009E7FF5" w:rsidP="005B117E">
            <w:pPr>
              <w:rPr>
                <w:noProof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C643A59" wp14:editId="79D2BB3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125095</wp:posOffset>
                  </wp:positionV>
                  <wp:extent cx="1533525" cy="1000125"/>
                  <wp:effectExtent l="0" t="0" r="9525" b="9525"/>
                  <wp:wrapTight wrapText="bothSides">
                    <wp:wrapPolygon edited="0">
                      <wp:start x="7781" y="0"/>
                      <wp:lineTo x="5098" y="1234"/>
                      <wp:lineTo x="537" y="5349"/>
                      <wp:lineTo x="0" y="9463"/>
                      <wp:lineTo x="0" y="14400"/>
                      <wp:lineTo x="4830" y="20160"/>
                      <wp:lineTo x="8586" y="21394"/>
                      <wp:lineTo x="9391" y="21394"/>
                      <wp:lineTo x="12343" y="21394"/>
                      <wp:lineTo x="12880" y="21394"/>
                      <wp:lineTo x="16636" y="20160"/>
                      <wp:lineTo x="21466" y="14400"/>
                      <wp:lineTo x="21466" y="9051"/>
                      <wp:lineTo x="21198" y="5760"/>
                      <wp:lineTo x="16099" y="1234"/>
                      <wp:lineTo x="13684" y="0"/>
                      <wp:lineTo x="7781" y="0"/>
                    </wp:wrapPolygon>
                  </wp:wrapTight>
                  <wp:docPr id="12" name="Imagen 12" descr="Los mejores cuentos para fomentar el ha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mejores cuentos para fomentar el ha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01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D2C792" w14:textId="780F5ACF" w:rsidR="001C1648" w:rsidRPr="00A90287" w:rsidRDefault="009E7FF5" w:rsidP="00A90287">
            <w:pPr>
              <w:pStyle w:val="Ttulo4"/>
              <w:rPr>
                <w:b/>
                <w:bCs/>
                <w:i/>
                <w:iCs w:val="0"/>
                <w:noProof/>
                <w:color w:val="7030A0"/>
                <w:sz w:val="24"/>
                <w:szCs w:val="36"/>
                <w:lang w:val="es-ES"/>
              </w:rPr>
            </w:pPr>
            <w:r w:rsidRPr="00A90287">
              <w:rPr>
                <w:b/>
                <w:bCs/>
                <w:i/>
                <w:iCs w:val="0"/>
                <w:noProof/>
                <w:color w:val="7030A0"/>
                <w:sz w:val="24"/>
                <w:szCs w:val="36"/>
                <w:lang w:val="es-ES"/>
              </w:rPr>
              <w:t>ser libres al elegir una lectura</w:t>
            </w:r>
          </w:p>
          <w:p w14:paraId="7B3F0DF8" w14:textId="01D711B6" w:rsidR="001C1648" w:rsidRPr="00B51640" w:rsidRDefault="001C1648" w:rsidP="005B117E">
            <w:pPr>
              <w:rPr>
                <w:noProof/>
                <w:lang w:val="es-ES"/>
              </w:rPr>
            </w:pPr>
          </w:p>
        </w:tc>
        <w:tc>
          <w:tcPr>
            <w:tcW w:w="208" w:type="pct"/>
          </w:tcPr>
          <w:p w14:paraId="3D07CC72" w14:textId="723E7D6E" w:rsidR="008A67F7" w:rsidRPr="00B51640" w:rsidRDefault="008A67F7" w:rsidP="005B117E">
            <w:pPr>
              <w:rPr>
                <w:noProof/>
                <w:lang w:val="es-ES"/>
              </w:rPr>
            </w:pPr>
          </w:p>
        </w:tc>
        <w:tc>
          <w:tcPr>
            <w:tcW w:w="1549" w:type="pct"/>
          </w:tcPr>
          <w:p w14:paraId="6F3AF3DF" w14:textId="5F84F5A3" w:rsidR="007F549E" w:rsidRPr="004C12CC" w:rsidRDefault="004C12CC" w:rsidP="004C12CC">
            <w:pPr>
              <w:pStyle w:val="Ttulo5"/>
              <w:jc w:val="center"/>
              <w:rPr>
                <w:noProof/>
                <w:color w:val="860C38" w:themeColor="accent2" w:themeShade="80"/>
                <w:sz w:val="36"/>
                <w:szCs w:val="28"/>
                <w:lang w:val="es-ES"/>
              </w:rPr>
            </w:pPr>
            <w:r>
              <w:rPr>
                <w:noProof/>
                <w:color w:val="860C38" w:themeColor="accent2" w:themeShade="80"/>
                <w:sz w:val="36"/>
                <w:szCs w:val="28"/>
                <w:lang w:val="es-ES"/>
              </w:rPr>
              <w:t>En</w:t>
            </w:r>
            <w:r w:rsidR="008F1206" w:rsidRPr="004C12CC">
              <w:rPr>
                <w:noProof/>
                <w:color w:val="860C38" w:themeColor="accent2" w:themeShade="80"/>
                <w:sz w:val="36"/>
                <w:szCs w:val="28"/>
                <w:lang w:val="es-ES"/>
              </w:rPr>
              <w:t xml:space="preserve"> CONCLUSI</w:t>
            </w:r>
            <w:r>
              <w:rPr>
                <w:noProof/>
                <w:color w:val="860C38" w:themeColor="accent2" w:themeShade="80"/>
                <w:sz w:val="36"/>
                <w:szCs w:val="28"/>
                <w:lang w:val="es-ES"/>
              </w:rPr>
              <w:t>ó</w:t>
            </w:r>
            <w:r w:rsidR="008F1206" w:rsidRPr="004C12CC">
              <w:rPr>
                <w:noProof/>
                <w:color w:val="860C38" w:themeColor="accent2" w:themeShade="80"/>
                <w:sz w:val="36"/>
                <w:szCs w:val="28"/>
                <w:lang w:val="es-ES"/>
              </w:rPr>
              <w:t>N</w:t>
            </w:r>
          </w:p>
          <w:p w14:paraId="7857CB86" w14:textId="63FBFD43" w:rsidR="008A67F7" w:rsidRDefault="008F1206" w:rsidP="009E7FF5">
            <w:pPr>
              <w:pStyle w:val="Sangra"/>
              <w:numPr>
                <w:ilvl w:val="0"/>
                <w:numId w:val="11"/>
              </w:numPr>
              <w:rPr>
                <w:b/>
                <w:bCs/>
                <w:noProof/>
                <w:sz w:val="24"/>
                <w:szCs w:val="20"/>
                <w:lang w:val="es-ES"/>
              </w:rPr>
            </w:pPr>
            <w:r w:rsidRPr="004C12CC">
              <w:rPr>
                <w:b/>
                <w:bCs/>
                <w:noProof/>
                <w:sz w:val="24"/>
                <w:szCs w:val="20"/>
                <w:lang w:val="es-ES"/>
              </w:rPr>
              <w:t>El niño debe tener contacto con la lectura antes de los 3 años.</w:t>
            </w:r>
          </w:p>
          <w:p w14:paraId="552FD07A" w14:textId="77777777" w:rsidR="004C12CC" w:rsidRPr="004C12CC" w:rsidRDefault="004C12CC" w:rsidP="004C12CC">
            <w:pPr>
              <w:pStyle w:val="Sangra"/>
              <w:rPr>
                <w:b/>
                <w:bCs/>
                <w:noProof/>
                <w:sz w:val="24"/>
                <w:szCs w:val="20"/>
                <w:lang w:val="es-ES"/>
              </w:rPr>
            </w:pPr>
          </w:p>
          <w:p w14:paraId="04DC6764" w14:textId="265DA9B2" w:rsidR="008F1206" w:rsidRDefault="008F1206" w:rsidP="009E7FF5">
            <w:pPr>
              <w:pStyle w:val="Sangra"/>
              <w:numPr>
                <w:ilvl w:val="0"/>
                <w:numId w:val="11"/>
              </w:numPr>
              <w:rPr>
                <w:b/>
                <w:bCs/>
                <w:noProof/>
                <w:sz w:val="24"/>
                <w:szCs w:val="20"/>
                <w:lang w:val="es-ES"/>
              </w:rPr>
            </w:pPr>
            <w:r w:rsidRPr="004C12CC">
              <w:rPr>
                <w:b/>
                <w:bCs/>
                <w:noProof/>
                <w:sz w:val="24"/>
                <w:szCs w:val="20"/>
                <w:lang w:val="es-ES"/>
              </w:rPr>
              <w:t xml:space="preserve">El aprendizaje de la escritura es un proceso que consiste en leerles en voz alta. </w:t>
            </w:r>
          </w:p>
          <w:p w14:paraId="7243CF2D" w14:textId="77777777" w:rsidR="004C12CC" w:rsidRPr="004C12CC" w:rsidRDefault="004C12CC" w:rsidP="004C12CC">
            <w:pPr>
              <w:pStyle w:val="Sangra"/>
              <w:ind w:left="0"/>
              <w:rPr>
                <w:b/>
                <w:bCs/>
                <w:noProof/>
                <w:sz w:val="24"/>
                <w:szCs w:val="20"/>
                <w:lang w:val="es-ES"/>
              </w:rPr>
            </w:pPr>
          </w:p>
          <w:p w14:paraId="74FA3FBA" w14:textId="184D577E" w:rsidR="008F1206" w:rsidRDefault="008F1206" w:rsidP="009E7FF5">
            <w:pPr>
              <w:pStyle w:val="Sangra"/>
              <w:numPr>
                <w:ilvl w:val="0"/>
                <w:numId w:val="11"/>
              </w:numPr>
              <w:rPr>
                <w:b/>
                <w:bCs/>
                <w:noProof/>
                <w:sz w:val="24"/>
                <w:szCs w:val="20"/>
                <w:lang w:val="es-ES"/>
              </w:rPr>
            </w:pPr>
            <w:r w:rsidRPr="004C12CC">
              <w:rPr>
                <w:b/>
                <w:bCs/>
                <w:noProof/>
                <w:sz w:val="24"/>
                <w:szCs w:val="20"/>
                <w:lang w:val="es-ES"/>
              </w:rPr>
              <w:t>Leerles individualmente sus historias favoritas.</w:t>
            </w:r>
          </w:p>
          <w:p w14:paraId="6A223079" w14:textId="77777777" w:rsidR="004C12CC" w:rsidRPr="004C12CC" w:rsidRDefault="004C12CC" w:rsidP="004C12CC">
            <w:pPr>
              <w:pStyle w:val="Sangra"/>
              <w:rPr>
                <w:b/>
                <w:bCs/>
                <w:noProof/>
                <w:sz w:val="24"/>
                <w:szCs w:val="20"/>
                <w:lang w:val="es-ES"/>
              </w:rPr>
            </w:pPr>
          </w:p>
          <w:p w14:paraId="45925B21" w14:textId="3CAA7889" w:rsidR="008F1206" w:rsidRDefault="008F1206" w:rsidP="009E7FF5">
            <w:pPr>
              <w:pStyle w:val="Sangra"/>
              <w:numPr>
                <w:ilvl w:val="0"/>
                <w:numId w:val="11"/>
              </w:numPr>
              <w:rPr>
                <w:b/>
                <w:bCs/>
                <w:noProof/>
                <w:sz w:val="24"/>
                <w:szCs w:val="20"/>
                <w:lang w:val="es-ES"/>
              </w:rPr>
            </w:pPr>
            <w:r w:rsidRPr="004C12CC">
              <w:rPr>
                <w:b/>
                <w:bCs/>
                <w:noProof/>
                <w:sz w:val="24"/>
                <w:szCs w:val="20"/>
                <w:lang w:val="es-ES"/>
              </w:rPr>
              <w:t>Cada niño tiene derecho a elegir una pequeña historia.</w:t>
            </w:r>
          </w:p>
          <w:p w14:paraId="72DEECCB" w14:textId="77777777" w:rsidR="004C12CC" w:rsidRPr="004C12CC" w:rsidRDefault="004C12CC" w:rsidP="004C12CC">
            <w:pPr>
              <w:pStyle w:val="Sangra"/>
              <w:ind w:left="0"/>
              <w:rPr>
                <w:b/>
                <w:bCs/>
                <w:noProof/>
                <w:sz w:val="24"/>
                <w:szCs w:val="20"/>
                <w:lang w:val="es-ES"/>
              </w:rPr>
            </w:pPr>
          </w:p>
          <w:p w14:paraId="50429F90" w14:textId="6C517FE2" w:rsidR="008F1206" w:rsidRPr="004C12CC" w:rsidRDefault="008F1206" w:rsidP="009E7FF5">
            <w:pPr>
              <w:pStyle w:val="Sangra"/>
              <w:numPr>
                <w:ilvl w:val="0"/>
                <w:numId w:val="11"/>
              </w:numPr>
              <w:rPr>
                <w:b/>
                <w:bCs/>
                <w:noProof/>
                <w:sz w:val="24"/>
                <w:szCs w:val="20"/>
                <w:lang w:val="es-ES"/>
              </w:rPr>
            </w:pPr>
            <w:r w:rsidRPr="004C12CC">
              <w:rPr>
                <w:b/>
                <w:bCs/>
                <w:noProof/>
                <w:sz w:val="24"/>
                <w:szCs w:val="20"/>
                <w:lang w:val="es-ES"/>
              </w:rPr>
              <w:t>Su capacidad de aprendizaje pasa por distintas etapas</w:t>
            </w:r>
          </w:p>
          <w:p w14:paraId="246E31DA" w14:textId="05B46C25" w:rsidR="009E7FF5" w:rsidRPr="00B51640" w:rsidRDefault="009E7FF5" w:rsidP="008F1206">
            <w:pPr>
              <w:pStyle w:val="Sangra"/>
              <w:ind w:left="1077"/>
              <w:rPr>
                <w:noProof/>
                <w:lang w:val="es-ES"/>
              </w:rPr>
            </w:pPr>
          </w:p>
        </w:tc>
        <w:tc>
          <w:tcPr>
            <w:tcW w:w="148" w:type="pct"/>
          </w:tcPr>
          <w:p w14:paraId="327B5003" w14:textId="77777777" w:rsidR="008A67F7" w:rsidRPr="00B51640" w:rsidRDefault="008A67F7" w:rsidP="005B117E">
            <w:pPr>
              <w:rPr>
                <w:noProof/>
                <w:lang w:val="es-ES"/>
              </w:rPr>
            </w:pPr>
          </w:p>
        </w:tc>
        <w:tc>
          <w:tcPr>
            <w:tcW w:w="1576" w:type="pct"/>
            <w:vAlign w:val="center"/>
          </w:tcPr>
          <w:p w14:paraId="3FB9586F" w14:textId="1B1CE738" w:rsidR="008A67F7" w:rsidRPr="00A90287" w:rsidRDefault="008F1206" w:rsidP="005B117E">
            <w:pPr>
              <w:pStyle w:val="Cita"/>
              <w:rPr>
                <w:noProof/>
                <w:sz w:val="56"/>
                <w:szCs w:val="16"/>
                <w:lang w:val="es-ES"/>
              </w:rPr>
            </w:pPr>
            <w:r w:rsidRPr="00A90287">
              <w:rPr>
                <w:noProof/>
                <w:sz w:val="56"/>
                <w:szCs w:val="16"/>
                <w:lang w:val="es-ES"/>
              </w:rPr>
              <w:t>“Los niños se hacen lectores en el regazo de sus padres”</w:t>
            </w:r>
          </w:p>
          <w:p w14:paraId="5B0B684D" w14:textId="3D712F79" w:rsidR="003D08C5" w:rsidRPr="00B51640" w:rsidRDefault="003D08C5" w:rsidP="00A90287">
            <w:pPr>
              <w:pStyle w:val="Origen"/>
              <w:rPr>
                <w:noProof/>
                <w:lang w:val="es-ES"/>
              </w:rPr>
            </w:pPr>
            <w:r w:rsidRPr="00B51640">
              <w:rPr>
                <w:noProof/>
                <w:lang w:val="es-ES" w:bidi="es-ES"/>
              </w:rPr>
              <w:t xml:space="preserve">- </w:t>
            </w:r>
            <w:r w:rsidR="008F1206">
              <w:rPr>
                <w:noProof/>
                <w:lang w:val="es-ES"/>
              </w:rPr>
              <w:t>Emilie Buchwald</w:t>
            </w:r>
            <w:r w:rsidRPr="00B51640">
              <w:rPr>
                <w:noProof/>
                <w:lang w:val="es-ES" w:bidi="es-ES"/>
              </w:rPr>
              <w:t xml:space="preserve"> -</w:t>
            </w:r>
          </w:p>
        </w:tc>
      </w:tr>
    </w:tbl>
    <w:p w14:paraId="121A74DE" w14:textId="75A57DB0" w:rsidR="006F51BE" w:rsidRPr="00B51640" w:rsidRDefault="00A90287" w:rsidP="0083691C">
      <w:pPr>
        <w:rPr>
          <w:noProof/>
          <w:lang w:val="es-E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726075F" wp14:editId="798A72D9">
            <wp:simplePos x="0" y="0"/>
            <wp:positionH relativeFrom="column">
              <wp:posOffset>6922135</wp:posOffset>
            </wp:positionH>
            <wp:positionV relativeFrom="paragraph">
              <wp:posOffset>3572510</wp:posOffset>
            </wp:positionV>
            <wp:extent cx="2314575" cy="1311275"/>
            <wp:effectExtent l="0" t="0" r="9525" b="3175"/>
            <wp:wrapTight wrapText="bothSides">
              <wp:wrapPolygon edited="0">
                <wp:start x="8000" y="0"/>
                <wp:lineTo x="6044" y="941"/>
                <wp:lineTo x="1244" y="4393"/>
                <wp:lineTo x="178" y="8473"/>
                <wp:lineTo x="0" y="9414"/>
                <wp:lineTo x="0" y="11924"/>
                <wp:lineTo x="889" y="15376"/>
                <wp:lineTo x="889" y="16004"/>
                <wp:lineTo x="5511" y="20397"/>
                <wp:lineTo x="8889" y="21338"/>
                <wp:lineTo x="9600" y="21338"/>
                <wp:lineTo x="11911" y="21338"/>
                <wp:lineTo x="12622" y="21338"/>
                <wp:lineTo x="16000" y="20397"/>
                <wp:lineTo x="20622" y="16004"/>
                <wp:lineTo x="20622" y="15376"/>
                <wp:lineTo x="21511" y="11924"/>
                <wp:lineTo x="21511" y="9414"/>
                <wp:lineTo x="20444" y="4393"/>
                <wp:lineTo x="15467" y="941"/>
                <wp:lineTo x="13511" y="0"/>
                <wp:lineTo x="8000" y="0"/>
              </wp:wrapPolygon>
            </wp:wrapTight>
            <wp:docPr id="16" name="Imagen 16" descr="Beneficios de la lectura en los bebés | Living Suavin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neficios de la lectura en los bebés | Living Suavine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11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51BE" w:rsidRPr="00B51640" w:rsidSect="0085151F">
      <w:headerReference w:type="default" r:id="rId17"/>
      <w:headerReference w:type="first" r:id="rId18"/>
      <w:type w:val="continuous"/>
      <w:pgSz w:w="16838" w:h="11906" w:orient="landscape" w:code="9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9A68E" w14:textId="77777777" w:rsidR="00A05BF5" w:rsidRDefault="00A05BF5" w:rsidP="00180323">
      <w:pPr>
        <w:spacing w:after="0"/>
      </w:pPr>
      <w:r>
        <w:separator/>
      </w:r>
    </w:p>
  </w:endnote>
  <w:endnote w:type="continuationSeparator" w:id="0">
    <w:p w14:paraId="5BD086A0" w14:textId="77777777" w:rsidR="00A05BF5" w:rsidRDefault="00A05BF5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315DD" w14:textId="77777777" w:rsidR="00A05BF5" w:rsidRDefault="00A05BF5" w:rsidP="00180323">
      <w:pPr>
        <w:spacing w:after="0"/>
      </w:pPr>
      <w:r>
        <w:separator/>
      </w:r>
    </w:p>
  </w:footnote>
  <w:footnote w:type="continuationSeparator" w:id="0">
    <w:p w14:paraId="2875A86A" w14:textId="77777777" w:rsidR="00A05BF5" w:rsidRDefault="00A05BF5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557C" w14:textId="2BC03431" w:rsidR="00180323" w:rsidRDefault="005B117E">
    <w:pPr>
      <w:pStyle w:val="Encabezado"/>
    </w:pPr>
    <w:r>
      <w:rPr>
        <w:noProof/>
        <w:lang w:val="es-ES" w:bidi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516E05" wp14:editId="45D4EB6C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10806430" cy="7658100"/>
              <wp:effectExtent l="0" t="0" r="0" b="0"/>
              <wp:wrapNone/>
              <wp:docPr id="11" name="Rectángulo 11" descr="Forma usada para el diseñ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6430" cy="76581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6E15D8" id="Rectángulo 11" o:spid="_x0000_s1026" alt="Forma usada para el diseño" style="position:absolute;margin-left:0;margin-top:0;width:850.9pt;height:60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ND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TE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jlGRjU4Nzg3OEQ1RkU4MTFCNjg3QUVDQTQ4QkFF&#10;ODEzPC94bXBNTTpJbnN0YW5jZUlEPgogICAgICAgICA8eG1wTU06RG9jdW1lbnRJRD54bXAuZGlk&#10;OjlGRjU4Nzg3OEQ1RkU4MTFCNjg3QUVDQTQ4QkFFODEz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YmZmODNjMzEtYTQ2Ni00ZmE1LTllOTUtODdiY2Q3NDA2OGJh&#10;PC9zdFJlZjppbnN0YW5jZUlEPgogICAgICAgICAgICA8c3RSZWY6ZG9jdW1lbnRJRD54bXAuZGlk&#10;OkZBQzFGN0Y0M0U1QkU4MTE4OTM1RUY2OEY0NUFEMjdG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kMxRjdGNDNF&#10;NUJFODExODkzNUVGNjhGNDVBRDI3Rjwvc3RFdnQ6aW5zdGFuY2VJRD4KICAgICAgICAgICAgICAg&#10;ICAgPHN0RXZ0OndoZW4+MjAxOC0wNS0xOVQxNjozMDo1OSswODowMDwvc3RFdnQ6d2hlbj4KICAg&#10;ICAgICAgICAgICAgICAgPHN0RXZ0OnNvZnR3YXJlQWdlbnQ+QWRvYmUgSWxsdXN0cmF0b3IgQ1M2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ICAgPHJkZjpEZXNjcmlwdGlvbiByZGY6YWJvdXQ9&#10;IiIKICAgICAgICAgICAgeG1sbnM6cGRmPSJodHRwOi8vbnMuYWRvYmUuY29tL3BkZi8xLjMvIj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" stroked="f" strokeweight="1pt">
              <v:fill r:id="rId2" o:title="Forma usada para el diseño" recolor="t" rotate="t" type="frame"/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FAFC5" w14:textId="77777777" w:rsidR="00180323" w:rsidRDefault="003D4ABD">
    <w:pPr>
      <w:pStyle w:val="Encabezado"/>
    </w:pPr>
    <w:r>
      <w:rPr>
        <w:noProof/>
        <w:lang w:val="es-ES" w:bidi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48DBDE" wp14:editId="272787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Rectángulo 2" descr="Forma usada para el diseñ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BAD1234" id="Rectángulo 2" o:spid="_x0000_s1026" alt="Forma usada para el diseño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FdmVudCBTZXJpZ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OC0wNS0yNVQwNjozMTo0OSswODowMDwveG1wOk1ldGFk&#10;YXRhRGF0ZT4KICAgICAgICAgPHhtcDpNb2RpZnlEYXRlPjIwMTgtMDUtMjRUMjI6MzE6NTBaPC94&#10;bXA6TW9kaWZ5RGF0ZT4KICAgICAgICAgPHhtcDpDcmVhdGVEYXRlPjIwMTgtMDUtMjVUMDY6MzE6&#10;NDkrMDg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Q0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Ux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o5RkY1ODc4NzhENUZFODExQjY4N0FFQ0E0OEJBRTgxMzwv&#10;eG1wTU06SW5zdGFuY2VJRD4KICAgICAgICAgPHhtcE1NOkRvY3VtZW50SUQ+eG1wLmRpZDo5RkY1&#10;ODc4NzhENUZFODExQjY4N0FFQ0E0OEJBRTgxMz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mJmZjgzYzMxLWE0NjYtNGZhNS05ZTk1LTg3YmNkNzQwNjhiYTwvc3RS&#10;ZWY6aW5zdGFuY2VJRD4KICAgICAgICAgICAgPHN0UmVmOmRvY3VtZW50SUQ+eG1wLmRpZDpGQUMx&#10;RjdGNDNFNUJFODExODkzNUVGNjhGNDVBRDI3Rj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ZDMUY3RjQzRTVCRTgx&#10;MTg5MzVFRjY4RjQ1QUQyN0Y8L3N0RXZ0Omluc3RhbmNlSUQ+CiAgICAgICAgICAgICAgICAgIDxz&#10;dEV2dDp3aGVuPjIwMTgtMDUtMTlUMTY6MzA6NTkrMDg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lGRjU4Nzg3OEQ1RkU4MTFCNjg3QUVDQTQ4QkFFODEzPC9z&#10;dEV2dDppbnN0YW5jZUlEPgogICAgICAgICAgICAgICAgICA8c3RFdnQ6d2hlbj4yMDE4LTA1LTI1&#10;VDA2OjMxOjQ5KzA4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" stroked="f" strokeweight="1pt">
              <v:fill r:id="rId2" o:title="Forma usada para el diseño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Ttulo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94E34"/>
    <w:multiLevelType w:val="hybridMultilevel"/>
    <w:tmpl w:val="7FE029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ACC00EC"/>
    <w:multiLevelType w:val="hybridMultilevel"/>
    <w:tmpl w:val="3CE211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863F4"/>
    <w:multiLevelType w:val="hybridMultilevel"/>
    <w:tmpl w:val="AEBE52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B7052"/>
    <w:multiLevelType w:val="hybridMultilevel"/>
    <w:tmpl w:val="AFEC8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C4660"/>
    <w:multiLevelType w:val="hybridMultilevel"/>
    <w:tmpl w:val="16D67BB4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700F50EF"/>
    <w:multiLevelType w:val="hybridMultilevel"/>
    <w:tmpl w:val="374CA8D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EC4D2E"/>
    <w:multiLevelType w:val="hybridMultilevel"/>
    <w:tmpl w:val="5D9A526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C035F9B"/>
    <w:multiLevelType w:val="hybridMultilevel"/>
    <w:tmpl w:val="1CBA62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10"/>
  </w:num>
  <w:num w:numId="6">
    <w:abstractNumId w:val="5"/>
  </w:num>
  <w:num w:numId="7">
    <w:abstractNumId w:val="8"/>
  </w:num>
  <w:num w:numId="8">
    <w:abstractNumId w:val="6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F74"/>
    <w:rsid w:val="000A4C25"/>
    <w:rsid w:val="00172036"/>
    <w:rsid w:val="00180323"/>
    <w:rsid w:val="00193B15"/>
    <w:rsid w:val="00195F74"/>
    <w:rsid w:val="001C1648"/>
    <w:rsid w:val="001E6818"/>
    <w:rsid w:val="00202BB7"/>
    <w:rsid w:val="002457F5"/>
    <w:rsid w:val="002A771D"/>
    <w:rsid w:val="00300A1D"/>
    <w:rsid w:val="00300B32"/>
    <w:rsid w:val="0035526D"/>
    <w:rsid w:val="00392FE2"/>
    <w:rsid w:val="003C300F"/>
    <w:rsid w:val="003D08C5"/>
    <w:rsid w:val="003D4ABD"/>
    <w:rsid w:val="00402E5B"/>
    <w:rsid w:val="00473DD2"/>
    <w:rsid w:val="00473E6D"/>
    <w:rsid w:val="004C12CC"/>
    <w:rsid w:val="004D2F0E"/>
    <w:rsid w:val="004D566C"/>
    <w:rsid w:val="00503D4F"/>
    <w:rsid w:val="00515A72"/>
    <w:rsid w:val="00523855"/>
    <w:rsid w:val="005527E2"/>
    <w:rsid w:val="005B117E"/>
    <w:rsid w:val="005B7230"/>
    <w:rsid w:val="005D4796"/>
    <w:rsid w:val="00640655"/>
    <w:rsid w:val="006A307A"/>
    <w:rsid w:val="006B04B2"/>
    <w:rsid w:val="006D5270"/>
    <w:rsid w:val="006E39F3"/>
    <w:rsid w:val="006F51BE"/>
    <w:rsid w:val="00703EA8"/>
    <w:rsid w:val="007F549E"/>
    <w:rsid w:val="00833F9A"/>
    <w:rsid w:val="0083691C"/>
    <w:rsid w:val="00843AD5"/>
    <w:rsid w:val="0085151F"/>
    <w:rsid w:val="008659AD"/>
    <w:rsid w:val="008701B3"/>
    <w:rsid w:val="00884888"/>
    <w:rsid w:val="008A67F7"/>
    <w:rsid w:val="008B442F"/>
    <w:rsid w:val="008C500F"/>
    <w:rsid w:val="008E5CAD"/>
    <w:rsid w:val="008F1206"/>
    <w:rsid w:val="009118A4"/>
    <w:rsid w:val="00926AF2"/>
    <w:rsid w:val="00933303"/>
    <w:rsid w:val="00946E3C"/>
    <w:rsid w:val="00983735"/>
    <w:rsid w:val="009E7FF5"/>
    <w:rsid w:val="00A0145D"/>
    <w:rsid w:val="00A05BF5"/>
    <w:rsid w:val="00A770E7"/>
    <w:rsid w:val="00A90287"/>
    <w:rsid w:val="00AE5C09"/>
    <w:rsid w:val="00B05CA9"/>
    <w:rsid w:val="00B251F8"/>
    <w:rsid w:val="00B32908"/>
    <w:rsid w:val="00B51640"/>
    <w:rsid w:val="00B65472"/>
    <w:rsid w:val="00B75C3D"/>
    <w:rsid w:val="00B92B80"/>
    <w:rsid w:val="00BC3FC8"/>
    <w:rsid w:val="00C0145D"/>
    <w:rsid w:val="00C42279"/>
    <w:rsid w:val="00CA09D9"/>
    <w:rsid w:val="00CA1BC8"/>
    <w:rsid w:val="00CC4B37"/>
    <w:rsid w:val="00CF3B20"/>
    <w:rsid w:val="00D436E3"/>
    <w:rsid w:val="00DE69A8"/>
    <w:rsid w:val="00E06D38"/>
    <w:rsid w:val="00E514DD"/>
    <w:rsid w:val="00E55CD2"/>
    <w:rsid w:val="00E56AFD"/>
    <w:rsid w:val="00E637B1"/>
    <w:rsid w:val="00E77933"/>
    <w:rsid w:val="00E84247"/>
    <w:rsid w:val="00EA558A"/>
    <w:rsid w:val="00EB1C95"/>
    <w:rsid w:val="00ED14B1"/>
    <w:rsid w:val="00EE543D"/>
    <w:rsid w:val="00EF23C9"/>
    <w:rsid w:val="00EF680C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89942"/>
  <w15:chartTrackingRefBased/>
  <w15:docId w15:val="{81FA74D2-3C37-4064-9D33-02199904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18"/>
        <w:szCs w:val="18"/>
        <w:lang w:val="es-E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26D"/>
    <w:rPr>
      <w:color w:val="FFFFFF" w:themeColor="background1"/>
      <w:sz w:val="22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E5C09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paragraph" w:styleId="Ttulo2">
    <w:name w:val="heading 2"/>
    <w:basedOn w:val="Ttulo1"/>
    <w:next w:val="Normal"/>
    <w:link w:val="Ttulo2Car"/>
    <w:uiPriority w:val="9"/>
    <w:qFormat/>
    <w:rsid w:val="00AE5C09"/>
    <w:pPr>
      <w:jc w:val="center"/>
      <w:outlineLvl w:val="1"/>
    </w:pPr>
    <w:rPr>
      <w:sz w:val="32"/>
      <w:szCs w:val="26"/>
    </w:rPr>
  </w:style>
  <w:style w:type="paragraph" w:styleId="Ttulo3">
    <w:name w:val="heading 3"/>
    <w:basedOn w:val="Ttulo2"/>
    <w:next w:val="Normal"/>
    <w:link w:val="Ttulo3Car"/>
    <w:uiPriority w:val="9"/>
    <w:qFormat/>
    <w:rsid w:val="00C42279"/>
    <w:pPr>
      <w:jc w:val="left"/>
      <w:outlineLvl w:val="2"/>
    </w:pPr>
    <w:rPr>
      <w:color w:val="FFFFFF" w:themeColor="background1"/>
      <w:sz w:val="40"/>
      <w:szCs w:val="24"/>
    </w:rPr>
  </w:style>
  <w:style w:type="paragraph" w:styleId="Ttulo4">
    <w:name w:val="heading 4"/>
    <w:basedOn w:val="Ttulo3"/>
    <w:next w:val="Normal"/>
    <w:link w:val="Ttulo4Car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Ttulo5">
    <w:name w:val="heading 5"/>
    <w:basedOn w:val="Ttulo4"/>
    <w:next w:val="Normal"/>
    <w:link w:val="Ttulo5Car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Ttulo6">
    <w:name w:val="heading 6"/>
    <w:basedOn w:val="Ttulo5"/>
    <w:next w:val="Sangra"/>
    <w:link w:val="Ttulo6Car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2"/>
    <w:qFormat/>
    <w:rsid w:val="003C300F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character" w:customStyle="1" w:styleId="TtuloCar">
    <w:name w:val="Título Car"/>
    <w:basedOn w:val="Fuentedeprrafopredeter"/>
    <w:link w:val="Ttulo"/>
    <w:uiPriority w:val="12"/>
    <w:rsid w:val="00202BB7"/>
    <w:rPr>
      <w:rFonts w:asciiTheme="majorHAnsi" w:eastAsiaTheme="majorEastAsia" w:hAnsiTheme="majorHAnsi" w:cstheme="majorBidi"/>
      <w:b/>
      <w:caps/>
      <w:color w:val="71BBD9" w:themeColor="accent1"/>
      <w:kern w:val="28"/>
      <w:sz w:val="7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4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E5C09"/>
    <w:rPr>
      <w:rFonts w:asciiTheme="majorHAnsi" w:eastAsiaTheme="majorEastAsia" w:hAnsiTheme="majorHAnsi" w:cstheme="majorBidi"/>
      <w:caps/>
      <w:color w:val="2DA8CD" w:themeColor="accent4"/>
      <w:sz w:val="32"/>
      <w:szCs w:val="26"/>
    </w:rPr>
  </w:style>
  <w:style w:type="paragraph" w:styleId="Cita">
    <w:name w:val="Quote"/>
    <w:basedOn w:val="Normal"/>
    <w:next w:val="Normal"/>
    <w:link w:val="CitaCar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CitaCar">
    <w:name w:val="Cita Car"/>
    <w:basedOn w:val="Fuentedeprrafopredeter"/>
    <w:link w:val="Cita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F4527F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84888"/>
  </w:style>
  <w:style w:type="paragraph" w:styleId="Piedepgina">
    <w:name w:val="footer"/>
    <w:basedOn w:val="Normal"/>
    <w:link w:val="PiedepginaCar"/>
    <w:uiPriority w:val="99"/>
    <w:semiHidden/>
    <w:rsid w:val="00F4527F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4888"/>
  </w:style>
  <w:style w:type="table" w:styleId="Tablaconcuadrcula">
    <w:name w:val="Table Grid"/>
    <w:basedOn w:val="Tabla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D2F0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Tablanormal1">
    <w:name w:val="Plain Table 1"/>
    <w:basedOn w:val="Tabla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o">
    <w:name w:val="Contacto"/>
    <w:basedOn w:val="Normal"/>
    <w:link w:val="Carcterdecontacto"/>
    <w:uiPriority w:val="10"/>
    <w:qFormat/>
    <w:rsid w:val="00946E3C"/>
    <w:pPr>
      <w:spacing w:after="800"/>
      <w:contextualSpacing/>
      <w:jc w:val="center"/>
    </w:pPr>
  </w:style>
  <w:style w:type="character" w:styleId="Hipervnculo">
    <w:name w:val="Hyperlink"/>
    <w:basedOn w:val="Fuentedeprrafopredeter"/>
    <w:uiPriority w:val="99"/>
    <w:semiHidden/>
    <w:rsid w:val="00946E3C"/>
    <w:rPr>
      <w:color w:val="72BADB" w:themeColor="hyperlink"/>
      <w:u w:val="single"/>
    </w:rPr>
  </w:style>
  <w:style w:type="character" w:customStyle="1" w:styleId="Carcterdecontacto">
    <w:name w:val="Carácter de contacto"/>
    <w:basedOn w:val="Fuentedeprrafopredeter"/>
    <w:link w:val="Contacto"/>
    <w:uiPriority w:val="10"/>
    <w:rsid w:val="00202BB7"/>
    <w:rPr>
      <w:color w:val="FFFFFF" w:themeColor="background1"/>
    </w:rPr>
  </w:style>
  <w:style w:type="character" w:styleId="Mencinsinresolver">
    <w:name w:val="Unresolved Mention"/>
    <w:basedOn w:val="Fuentedeprrafopredeter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Origen">
    <w:name w:val="Origen"/>
    <w:basedOn w:val="Normal"/>
    <w:link w:val="Carcterdeorigen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Ttulo3Car">
    <w:name w:val="Título 3 Car"/>
    <w:basedOn w:val="Fuentedeprrafopredeter"/>
    <w:link w:val="Ttulo3"/>
    <w:uiPriority w:val="9"/>
    <w:rsid w:val="00C42279"/>
    <w:rPr>
      <w:rFonts w:asciiTheme="majorHAnsi" w:eastAsiaTheme="majorEastAsia" w:hAnsiTheme="majorHAnsi" w:cstheme="majorBidi"/>
      <w:caps/>
      <w:color w:val="FFFFFF" w:themeColor="background1"/>
      <w:sz w:val="40"/>
      <w:szCs w:val="24"/>
    </w:rPr>
  </w:style>
  <w:style w:type="character" w:customStyle="1" w:styleId="Carcterdeorigen">
    <w:name w:val="Carácter de origen"/>
    <w:basedOn w:val="Fuentedeprrafopredeter"/>
    <w:link w:val="Origen"/>
    <w:uiPriority w:val="15"/>
    <w:rsid w:val="00202BB7"/>
    <w:rPr>
      <w:color w:val="1F1F50" w:themeColor="accent3"/>
      <w:sz w:val="32"/>
    </w:rPr>
  </w:style>
  <w:style w:type="character" w:customStyle="1" w:styleId="Ttulo4Car">
    <w:name w:val="Título 4 Car"/>
    <w:basedOn w:val="Fuentedeprrafopredeter"/>
    <w:link w:val="Ttulo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Ttulo6Car">
    <w:name w:val="Título 6 Car"/>
    <w:basedOn w:val="Fuentedeprrafopredeter"/>
    <w:link w:val="Ttulo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Sangra">
    <w:name w:val="Sangría"/>
    <w:basedOn w:val="Normal"/>
    <w:link w:val="Carcterdesangra"/>
    <w:uiPriority w:val="15"/>
    <w:qFormat/>
    <w:rsid w:val="00B65472"/>
    <w:pPr>
      <w:ind w:left="357"/>
    </w:pPr>
  </w:style>
  <w:style w:type="character" w:customStyle="1" w:styleId="Carcterdesangra">
    <w:name w:val="Carácter de sangría"/>
    <w:basedOn w:val="Fuentedeprrafopredeter"/>
    <w:link w:val="Sangra"/>
    <w:uiPriority w:val="15"/>
    <w:rsid w:val="00202BB7"/>
    <w:rPr>
      <w:color w:val="FFFFFF" w:themeColor="background1"/>
    </w:rPr>
  </w:style>
  <w:style w:type="paragraph" w:styleId="Prrafodelista">
    <w:name w:val="List Paragraph"/>
    <w:basedOn w:val="Normal"/>
    <w:uiPriority w:val="34"/>
    <w:semiHidden/>
    <w:rsid w:val="00195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U%2093879\AppData\Roaming\Microsoft\Templates\Folleto%20de%20evento%20con%20formas%20de%20colores%20intensos%20.dotx" TargetMode="External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C40D94-09E7-476B-8F44-2BF0D5B996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B7EFC3-0FA6-4E49-B085-51B39F3599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 con formas de colores intensos </Template>
  <TotalTime>58</TotalTime>
  <Pages>2</Pages>
  <Words>232</Words>
  <Characters>1276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 Rainbowww</dc:creator>
  <cp:keywords/>
  <dc:description/>
  <cp:lastModifiedBy>ADRIANA RODRIGUEZ HERNANDEZ</cp:lastModifiedBy>
  <cp:revision>3</cp:revision>
  <dcterms:created xsi:type="dcterms:W3CDTF">2021-04-26T21:46:00Z</dcterms:created>
  <dcterms:modified xsi:type="dcterms:W3CDTF">2021-04-26T22:51:00Z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