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29D26" w14:textId="77777777" w:rsidR="00C31116" w:rsidRDefault="00C31116" w:rsidP="00D91EF3">
      <w:pPr>
        <w:pStyle w:val="Sinespaciado"/>
      </w:pPr>
    </w:p>
    <w:p w14:paraId="661C770A" w14:textId="1E5D4DA9" w:rsidR="00C31116" w:rsidRDefault="008A1979" w:rsidP="00C31116">
      <w:r w:rsidRPr="00BD254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D22C834" wp14:editId="1E764D50">
            <wp:simplePos x="0" y="0"/>
            <wp:positionH relativeFrom="column">
              <wp:posOffset>784860</wp:posOffset>
            </wp:positionH>
            <wp:positionV relativeFrom="paragraph">
              <wp:posOffset>283845</wp:posOffset>
            </wp:positionV>
            <wp:extent cx="1101090" cy="1257300"/>
            <wp:effectExtent l="0" t="0" r="3810" b="0"/>
            <wp:wrapSquare wrapText="bothSides"/>
            <wp:docPr id="1" name="Imagen 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media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4872"/>
                    <a:stretch/>
                  </pic:blipFill>
                  <pic:spPr bwMode="auto">
                    <a:xfrm>
                      <a:off x="0" y="0"/>
                      <a:ext cx="110109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E7A6E" w14:textId="41A5C796" w:rsidR="008A1979" w:rsidRPr="00BD2549" w:rsidRDefault="008A1979" w:rsidP="008A1979">
      <w:pPr>
        <w:ind w:left="3600"/>
        <w:rPr>
          <w:rFonts w:ascii="Arial" w:hAnsi="Arial" w:cs="Arial"/>
          <w:b/>
          <w:bCs/>
          <w:sz w:val="28"/>
          <w:szCs w:val="28"/>
        </w:rPr>
      </w:pPr>
      <w:r w:rsidRPr="00BD2549">
        <w:rPr>
          <w:rFonts w:ascii="Arial" w:hAnsi="Arial" w:cs="Arial"/>
          <w:b/>
          <w:bCs/>
          <w:sz w:val="28"/>
          <w:szCs w:val="28"/>
        </w:rPr>
        <w:t xml:space="preserve">Escuela Normal de Educación Preescolar </w:t>
      </w:r>
      <w:r w:rsidR="002F78C7">
        <w:rPr>
          <w:rFonts w:ascii="Arial" w:hAnsi="Arial" w:cs="Arial"/>
          <w:b/>
          <w:bCs/>
          <w:sz w:val="28"/>
          <w:szCs w:val="28"/>
        </w:rPr>
        <w:t xml:space="preserve">    </w:t>
      </w:r>
    </w:p>
    <w:p w14:paraId="1EDBCF5D" w14:textId="765EAD41" w:rsidR="008A1979" w:rsidRPr="00BD2549" w:rsidRDefault="008A1979" w:rsidP="008A1979">
      <w:pPr>
        <w:ind w:left="3600"/>
        <w:rPr>
          <w:rFonts w:ascii="Arial" w:hAnsi="Arial" w:cs="Arial"/>
          <w:sz w:val="28"/>
          <w:szCs w:val="28"/>
        </w:rPr>
      </w:pPr>
      <w:r w:rsidRPr="00BD2549">
        <w:rPr>
          <w:rFonts w:ascii="Arial" w:hAnsi="Arial" w:cs="Arial"/>
          <w:sz w:val="28"/>
          <w:szCs w:val="28"/>
        </w:rPr>
        <w:t>Licenciatura en educación preescolar</w:t>
      </w:r>
      <w:r w:rsidR="000A521F">
        <w:rPr>
          <w:rFonts w:ascii="Arial" w:hAnsi="Arial" w:cs="Arial"/>
          <w:sz w:val="28"/>
          <w:szCs w:val="28"/>
        </w:rPr>
        <w:t xml:space="preserve">   </w:t>
      </w:r>
    </w:p>
    <w:p w14:paraId="71AEF0EF" w14:textId="59D7F06B" w:rsidR="008A1979" w:rsidRPr="00BD2549" w:rsidRDefault="008A1979" w:rsidP="008A1979">
      <w:pPr>
        <w:ind w:left="3600"/>
        <w:rPr>
          <w:rFonts w:ascii="Arial" w:hAnsi="Arial" w:cs="Arial"/>
          <w:sz w:val="28"/>
          <w:szCs w:val="28"/>
        </w:rPr>
      </w:pPr>
      <w:r w:rsidRPr="00BD2549">
        <w:rPr>
          <w:rFonts w:ascii="Arial" w:hAnsi="Arial" w:cs="Arial"/>
          <w:sz w:val="28"/>
          <w:szCs w:val="28"/>
        </w:rPr>
        <w:t>Ciclo escolar 2020-2021</w:t>
      </w:r>
    </w:p>
    <w:p w14:paraId="49C056E4" w14:textId="56273AE1" w:rsidR="008A1979" w:rsidRDefault="008A1979" w:rsidP="008A1979">
      <w:pPr>
        <w:rPr>
          <w:rFonts w:ascii="Arial" w:hAnsi="Arial" w:cs="Arial"/>
          <w:sz w:val="28"/>
          <w:szCs w:val="28"/>
        </w:rPr>
      </w:pPr>
    </w:p>
    <w:p w14:paraId="795A0AD5" w14:textId="45386B8B" w:rsidR="008A1979" w:rsidRPr="00BD2549" w:rsidRDefault="008A1979" w:rsidP="008A1979">
      <w:pPr>
        <w:jc w:val="center"/>
        <w:rPr>
          <w:rFonts w:ascii="Arial" w:hAnsi="Arial" w:cs="Arial"/>
          <w:sz w:val="28"/>
          <w:szCs w:val="28"/>
        </w:rPr>
      </w:pPr>
      <w:r w:rsidRPr="00BD2549">
        <w:rPr>
          <w:rFonts w:ascii="Arial" w:hAnsi="Arial" w:cs="Arial"/>
          <w:b/>
          <w:bCs/>
          <w:sz w:val="28"/>
          <w:szCs w:val="28"/>
        </w:rPr>
        <w:t>Docente:</w:t>
      </w:r>
      <w:r w:rsidRPr="00BD2549">
        <w:rPr>
          <w:rFonts w:ascii="Arial" w:hAnsi="Arial" w:cs="Arial"/>
          <w:sz w:val="28"/>
          <w:szCs w:val="28"/>
        </w:rPr>
        <w:t xml:space="preserve"> Humberto Valdez Sánchez</w:t>
      </w:r>
    </w:p>
    <w:p w14:paraId="0E5E838B" w14:textId="3CC2E095" w:rsidR="008A1979" w:rsidRPr="00E50596" w:rsidRDefault="008A1979" w:rsidP="008A197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D2549">
        <w:rPr>
          <w:rFonts w:ascii="Arial" w:hAnsi="Arial" w:cs="Arial"/>
          <w:b/>
          <w:bCs/>
          <w:sz w:val="28"/>
          <w:szCs w:val="28"/>
        </w:rPr>
        <w:t>Materia:</w:t>
      </w:r>
      <w:r w:rsidRPr="00BD2549">
        <w:rPr>
          <w:rFonts w:ascii="Arial" w:hAnsi="Arial" w:cs="Arial"/>
          <w:sz w:val="28"/>
          <w:szCs w:val="28"/>
        </w:rPr>
        <w:t xml:space="preserve"> Desarrollo de la competencia lectoral</w:t>
      </w:r>
      <w:r w:rsidRPr="00BD2549">
        <w:rPr>
          <w:rFonts w:ascii="Arial" w:hAnsi="Arial" w:cs="Arial"/>
          <w:sz w:val="28"/>
          <w:szCs w:val="28"/>
        </w:rPr>
        <w:br w:type="textWrapping" w:clear="all"/>
      </w:r>
    </w:p>
    <w:p w14:paraId="3EEB2A62" w14:textId="37C32312" w:rsidR="008A1979" w:rsidRPr="008A1979" w:rsidRDefault="008A1979" w:rsidP="008A197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A1979">
        <w:rPr>
          <w:rFonts w:ascii="Arial" w:hAnsi="Arial" w:cs="Arial"/>
          <w:b/>
          <w:bCs/>
          <w:sz w:val="32"/>
          <w:szCs w:val="32"/>
        </w:rPr>
        <w:t>Evidencia de la unidad 1</w:t>
      </w:r>
    </w:p>
    <w:p w14:paraId="617DBC13" w14:textId="71FB9C40" w:rsidR="008A1979" w:rsidRPr="00F279CA" w:rsidRDefault="008A1979" w:rsidP="008A197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5EC5D63B" w14:textId="77777777" w:rsidR="008A1979" w:rsidRPr="00BD2549" w:rsidRDefault="008A1979" w:rsidP="008A1979">
      <w:pPr>
        <w:jc w:val="center"/>
        <w:rPr>
          <w:rFonts w:ascii="Arial" w:hAnsi="Arial" w:cs="Arial"/>
          <w:sz w:val="28"/>
          <w:szCs w:val="28"/>
        </w:rPr>
      </w:pPr>
      <w:r w:rsidRPr="00BD2549">
        <w:rPr>
          <w:rFonts w:ascii="Arial" w:hAnsi="Arial" w:cs="Arial"/>
          <w:b/>
          <w:bCs/>
          <w:sz w:val="28"/>
          <w:szCs w:val="28"/>
        </w:rPr>
        <w:t>Alumna:</w:t>
      </w:r>
      <w:r w:rsidRPr="00BD2549">
        <w:rPr>
          <w:rFonts w:ascii="Arial" w:hAnsi="Arial" w:cs="Arial"/>
          <w:sz w:val="28"/>
          <w:szCs w:val="28"/>
        </w:rPr>
        <w:t xml:space="preserve"> Yesica Guadalupe López Ramírez</w:t>
      </w:r>
    </w:p>
    <w:p w14:paraId="66B86D19" w14:textId="18DE8015" w:rsidR="008A1979" w:rsidRPr="00BD2549" w:rsidRDefault="008A1979" w:rsidP="008A1979">
      <w:pPr>
        <w:jc w:val="center"/>
        <w:rPr>
          <w:rFonts w:ascii="Arial" w:hAnsi="Arial" w:cs="Arial"/>
          <w:sz w:val="28"/>
          <w:szCs w:val="28"/>
        </w:rPr>
      </w:pPr>
      <w:r w:rsidRPr="00BD2549">
        <w:rPr>
          <w:rFonts w:ascii="Arial" w:hAnsi="Arial" w:cs="Arial"/>
          <w:b/>
          <w:bCs/>
          <w:sz w:val="28"/>
          <w:szCs w:val="28"/>
        </w:rPr>
        <w:t>Grado:</w:t>
      </w:r>
      <w:r w:rsidRPr="00BD2549">
        <w:rPr>
          <w:rFonts w:ascii="Arial" w:hAnsi="Arial" w:cs="Arial"/>
          <w:sz w:val="28"/>
          <w:szCs w:val="28"/>
        </w:rPr>
        <w:t xml:space="preserve"> 2 C</w:t>
      </w:r>
    </w:p>
    <w:p w14:paraId="4C3E45DA" w14:textId="1480571F" w:rsidR="008A1979" w:rsidRPr="00BD2549" w:rsidRDefault="008A1979" w:rsidP="008A1979">
      <w:pPr>
        <w:rPr>
          <w:rFonts w:ascii="Arial" w:hAnsi="Arial" w:cs="Arial"/>
          <w:sz w:val="28"/>
          <w:szCs w:val="28"/>
        </w:rPr>
      </w:pPr>
    </w:p>
    <w:p w14:paraId="0C0A9A02" w14:textId="67191EBC" w:rsidR="008A1979" w:rsidRPr="00BD2549" w:rsidRDefault="008A1979" w:rsidP="008A197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D2549">
        <w:rPr>
          <w:rFonts w:ascii="Arial" w:hAnsi="Arial" w:cs="Arial"/>
          <w:b/>
          <w:bCs/>
          <w:sz w:val="28"/>
          <w:szCs w:val="28"/>
        </w:rPr>
        <w:t>Unidad de aprendizaje I. Saber lo que es leer.</w:t>
      </w:r>
    </w:p>
    <w:p w14:paraId="0DC30217" w14:textId="3413CBB6" w:rsidR="008A1979" w:rsidRPr="00BD2549" w:rsidRDefault="008A1979" w:rsidP="008A1979">
      <w:pPr>
        <w:rPr>
          <w:rFonts w:ascii="Arial" w:hAnsi="Arial" w:cs="Arial"/>
          <w:sz w:val="28"/>
          <w:szCs w:val="28"/>
        </w:rPr>
      </w:pPr>
    </w:p>
    <w:p w14:paraId="0D33EB26" w14:textId="77777777" w:rsidR="008A1979" w:rsidRPr="00BD2549" w:rsidRDefault="008A1979" w:rsidP="008A197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D2549">
        <w:rPr>
          <w:rFonts w:ascii="Arial" w:hAnsi="Arial" w:cs="Arial"/>
          <w:b/>
          <w:bCs/>
          <w:sz w:val="28"/>
          <w:szCs w:val="28"/>
        </w:rPr>
        <w:t>Competencias de la unidad:</w:t>
      </w:r>
    </w:p>
    <w:p w14:paraId="1BD0CC86" w14:textId="77777777" w:rsidR="008A1979" w:rsidRPr="008A1979" w:rsidRDefault="008A1979" w:rsidP="008A1979">
      <w:pPr>
        <w:pStyle w:val="Prrafodelista"/>
        <w:numPr>
          <w:ilvl w:val="0"/>
          <w:numId w:val="18"/>
        </w:numPr>
        <w:spacing w:line="259" w:lineRule="auto"/>
        <w:rPr>
          <w:rFonts w:ascii="Arial" w:hAnsi="Arial" w:cs="Arial"/>
          <w:sz w:val="26"/>
          <w:szCs w:val="26"/>
        </w:rPr>
      </w:pPr>
      <w:r w:rsidRPr="008A1979">
        <w:rPr>
          <w:rFonts w:ascii="Arial" w:hAnsi="Arial" w:cs="Arial"/>
          <w:sz w:val="26"/>
          <w:szCs w:val="26"/>
        </w:rPr>
        <w:t>Detecta los procesos de aprendizaje de sus alumnos para favorecer su desarrollo cognitivo y socioemocional.</w:t>
      </w:r>
    </w:p>
    <w:p w14:paraId="3443019A" w14:textId="77777777" w:rsidR="008A1979" w:rsidRPr="008A1979" w:rsidRDefault="008A1979" w:rsidP="008A1979">
      <w:pPr>
        <w:pStyle w:val="Prrafodelista"/>
        <w:rPr>
          <w:rFonts w:ascii="Arial" w:hAnsi="Arial" w:cs="Arial"/>
          <w:sz w:val="26"/>
          <w:szCs w:val="26"/>
        </w:rPr>
      </w:pPr>
    </w:p>
    <w:p w14:paraId="18EF0D7D" w14:textId="312797F5" w:rsidR="00C31116" w:rsidRPr="008A1979" w:rsidRDefault="008A1979" w:rsidP="00C31116">
      <w:pPr>
        <w:pStyle w:val="Prrafodelista"/>
        <w:numPr>
          <w:ilvl w:val="0"/>
          <w:numId w:val="18"/>
        </w:numPr>
        <w:spacing w:line="259" w:lineRule="auto"/>
        <w:rPr>
          <w:rFonts w:ascii="Arial" w:hAnsi="Arial" w:cs="Arial"/>
          <w:sz w:val="26"/>
          <w:szCs w:val="26"/>
        </w:rPr>
      </w:pPr>
      <w:r w:rsidRPr="008A1979">
        <w:rPr>
          <w:rFonts w:ascii="Arial" w:hAnsi="Arial" w:cs="Arial"/>
          <w:sz w:val="26"/>
          <w:szCs w:val="26"/>
        </w:rPr>
        <w:t>Integra recursos de la investigación educativa para enriquecer su práctica profesional, expresando su interés por el conocimiento, la ciencia y la mejora de la educación</w:t>
      </w:r>
    </w:p>
    <w:tbl>
      <w:tblPr>
        <w:tblStyle w:val="Tabladehost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Tabla de diseño"/>
      </w:tblPr>
      <w:tblGrid>
        <w:gridCol w:w="4111"/>
        <w:gridCol w:w="5954"/>
        <w:gridCol w:w="4320"/>
      </w:tblGrid>
      <w:tr w:rsidR="00C31116" w:rsidRPr="006D288C" w14:paraId="2B2F13BA" w14:textId="77777777" w:rsidTr="00C31116">
        <w:trPr>
          <w:trHeight w:hRule="exact" w:val="9935"/>
          <w:tblHeader/>
          <w:jc w:val="left"/>
        </w:trPr>
        <w:tc>
          <w:tcPr>
            <w:tcW w:w="4111" w:type="dxa"/>
            <w:tcMar>
              <w:right w:w="432" w:type="dxa"/>
            </w:tcMar>
          </w:tcPr>
          <w:p w14:paraId="25E541D0" w14:textId="0D76F774" w:rsidR="00C31116" w:rsidRPr="006D288C" w:rsidRDefault="000F1876" w:rsidP="00E66E1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3C0B44B" wp14:editId="0F98A151">
                      <wp:simplePos x="0" y="0"/>
                      <wp:positionH relativeFrom="column">
                        <wp:posOffset>-777240</wp:posOffset>
                      </wp:positionH>
                      <wp:positionV relativeFrom="paragraph">
                        <wp:posOffset>299085</wp:posOffset>
                      </wp:positionV>
                      <wp:extent cx="3467100" cy="2152650"/>
                      <wp:effectExtent l="0" t="0" r="0" b="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0" cy="2152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EC96CB" w14:textId="794D7FFA" w:rsidR="00456DE4" w:rsidRPr="000F1876" w:rsidRDefault="00456DE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A través de los textos se puede aprender: </w:t>
                                  </w:r>
                                </w:p>
                                <w:p w14:paraId="43D686C1" w14:textId="145B8C00" w:rsidR="00456DE4" w:rsidRPr="000F1876" w:rsidRDefault="00456DE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</w:t>
                                  </w:r>
                                  <w:r w:rsid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N</w:t>
                                  </w:r>
                                  <w:r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uevos conceptos </w:t>
                                  </w:r>
                                </w:p>
                                <w:p w14:paraId="2C9CF76F" w14:textId="5A59ACA9" w:rsidR="00456DE4" w:rsidRPr="000F1876" w:rsidRDefault="00456DE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</w:t>
                                  </w:r>
                                  <w:r w:rsid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E</w:t>
                                  </w:r>
                                  <w:r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stablecemos relaciones entre elementos </w:t>
                                  </w:r>
                                </w:p>
                                <w:p w14:paraId="1F7BCB12" w14:textId="1BC9ABAD" w:rsidR="00456DE4" w:rsidRPr="000F1876" w:rsidRDefault="00456DE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</w:t>
                                  </w:r>
                                  <w:r w:rsid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L</w:t>
                                  </w:r>
                                  <w:r w:rsidR="000F1876"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os pasos sobre distintos procesos </w:t>
                                  </w:r>
                                </w:p>
                                <w:p w14:paraId="4F6E4E50" w14:textId="55BF26C2" w:rsidR="000F1876" w:rsidRPr="000F1876" w:rsidRDefault="000F187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D</w:t>
                                  </w:r>
                                  <w:r w:rsidRPr="000F1876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escubrimos las causas y consecuencias de importantes eventos históricos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0B4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8" o:spid="_x0000_s1026" type="#_x0000_t202" style="position:absolute;margin-left:-61.2pt;margin-top:23.55pt;width:273pt;height:16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" filled="f" stroked="f" strokeweight=".5pt">
                      <v:textbox>
                        <w:txbxContent>
                          <w:p w14:paraId="19EC96CB" w14:textId="794D7FFA" w:rsidR="00456DE4" w:rsidRPr="000F1876" w:rsidRDefault="00456D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A través de los textos se puede aprender: </w:t>
                            </w:r>
                          </w:p>
                          <w:p w14:paraId="43D686C1" w14:textId="145B8C00" w:rsidR="00456DE4" w:rsidRPr="000F1876" w:rsidRDefault="00456D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</w:t>
                            </w:r>
                            <w:r w:rsid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N</w:t>
                            </w:r>
                            <w:r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uevos conceptos </w:t>
                            </w:r>
                          </w:p>
                          <w:p w14:paraId="2C9CF76F" w14:textId="5A59ACA9" w:rsidR="00456DE4" w:rsidRPr="000F1876" w:rsidRDefault="00456D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</w:t>
                            </w:r>
                            <w:r w:rsid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E</w:t>
                            </w:r>
                            <w:r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stablecemos relaciones entre elementos </w:t>
                            </w:r>
                          </w:p>
                          <w:p w14:paraId="1F7BCB12" w14:textId="1BC9ABAD" w:rsidR="00456DE4" w:rsidRPr="000F1876" w:rsidRDefault="00456DE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</w:t>
                            </w:r>
                            <w:r w:rsid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L</w:t>
                            </w:r>
                            <w:r w:rsidR="000F1876"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os pasos sobre distintos procesos </w:t>
                            </w:r>
                          </w:p>
                          <w:p w14:paraId="4F6E4E50" w14:textId="55BF26C2" w:rsidR="000F1876" w:rsidRPr="000F1876" w:rsidRDefault="000F18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D</w:t>
                            </w:r>
                            <w:r w:rsidRPr="000F1876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escubrimos las causas y consecuencias de importantes eventos históricos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A9463" w14:textId="5C825F22" w:rsidR="00C31116" w:rsidRPr="006D288C" w:rsidRDefault="00C31116" w:rsidP="00E66E1C">
            <w:pPr>
              <w:pStyle w:val="Ttulo1"/>
            </w:pPr>
          </w:p>
          <w:p w14:paraId="1008BFDA" w14:textId="77777777" w:rsidR="00C31116" w:rsidRDefault="00C31116" w:rsidP="00E66E1C"/>
          <w:p w14:paraId="31EBCD3C" w14:textId="77777777" w:rsidR="000F1876" w:rsidRPr="000F1876" w:rsidRDefault="000F1876" w:rsidP="000F1876"/>
          <w:p w14:paraId="69C9426A" w14:textId="1F399BC0" w:rsidR="000F1876" w:rsidRPr="000F1876" w:rsidRDefault="000F1876" w:rsidP="000F1876"/>
          <w:p w14:paraId="1C64D82B" w14:textId="0018D20C" w:rsidR="000F1876" w:rsidRPr="000F1876" w:rsidRDefault="00603C40" w:rsidP="000F1876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FE6439F" wp14:editId="72958C8F">
                  <wp:simplePos x="0" y="0"/>
                  <wp:positionH relativeFrom="column">
                    <wp:posOffset>-377190</wp:posOffset>
                  </wp:positionH>
                  <wp:positionV relativeFrom="paragraph">
                    <wp:posOffset>175260</wp:posOffset>
                  </wp:positionV>
                  <wp:extent cx="2486025" cy="1304166"/>
                  <wp:effectExtent l="0" t="0" r="0" b="0"/>
                  <wp:wrapNone/>
                  <wp:docPr id="39" name="Imagen 39" descr="Qué es la comprensión lectora? - PQ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ué es la comprensión lectora? - PQ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0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FFD909" w14:textId="4F19ABB4" w:rsidR="000F1876" w:rsidRPr="000F1876" w:rsidRDefault="000F1876" w:rsidP="000F1876"/>
          <w:p w14:paraId="15CB1864" w14:textId="7FAFC79B" w:rsidR="000F1876" w:rsidRPr="000F1876" w:rsidRDefault="000F1876" w:rsidP="000F1876"/>
          <w:p w14:paraId="07BAE07C" w14:textId="12A659E3" w:rsidR="000F1876" w:rsidRDefault="00603C40" w:rsidP="000F187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A93BE03" wp14:editId="360E452C">
                      <wp:simplePos x="0" y="0"/>
                      <wp:positionH relativeFrom="page">
                        <wp:posOffset>-777240</wp:posOffset>
                      </wp:positionH>
                      <wp:positionV relativeFrom="paragraph">
                        <wp:posOffset>317500</wp:posOffset>
                      </wp:positionV>
                      <wp:extent cx="3390900" cy="685800"/>
                      <wp:effectExtent l="0" t="0" r="0" b="0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A47F22" w14:textId="7EB00BA0" w:rsidR="000F1876" w:rsidRPr="00FD58C0" w:rsidRDefault="000F1876" w:rsidP="00FD58C0">
                                  <w:pPr>
                                    <w:jc w:val="center"/>
                                    <w:rPr>
                                      <w:rFonts w:ascii="CHICKEN Pie Height" w:hAnsi="CHICKEN Pie Height"/>
                                      <w:color w:val="8AC867" w:themeColor="accent3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FD58C0">
                                    <w:rPr>
                                      <w:rFonts w:ascii="CHICKEN Pie Height" w:hAnsi="CHICKEN Pie Height"/>
                                      <w:color w:val="8AC867" w:themeColor="accent3"/>
                                      <w:sz w:val="28"/>
                                      <w:szCs w:val="28"/>
                                      <w:lang w:val="es-MX"/>
                                    </w:rPr>
                                    <w:t>Las habilidades necesarias para comprender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3BE03" id="Cuadro de texto 40" o:spid="_x0000_s1027" type="#_x0000_t202" style="position:absolute;margin-left:-61.2pt;margin-top:25pt;width:267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" filled="f" stroked="f" strokeweight=".5pt">
                      <v:textbox>
                        <w:txbxContent>
                          <w:p w14:paraId="64A47F22" w14:textId="7EB00BA0" w:rsidR="000F1876" w:rsidRPr="00FD58C0" w:rsidRDefault="000F1876" w:rsidP="00FD58C0">
                            <w:pPr>
                              <w:jc w:val="center"/>
                              <w:rPr>
                                <w:rFonts w:ascii="CHICKEN Pie Height" w:hAnsi="CHICKEN Pie Height"/>
                                <w:color w:val="8AC867" w:themeColor="accent3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D58C0">
                              <w:rPr>
                                <w:rFonts w:ascii="CHICKEN Pie Height" w:hAnsi="CHICKEN Pie Height"/>
                                <w:color w:val="8AC867" w:themeColor="accent3"/>
                                <w:sz w:val="28"/>
                                <w:szCs w:val="28"/>
                                <w:lang w:val="es-MX"/>
                              </w:rPr>
                              <w:t>Las habilidades necesarias para comprender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01BB9347" w14:textId="4CC11C46" w:rsidR="000F1876" w:rsidRPr="000F1876" w:rsidRDefault="000F1876" w:rsidP="000F1876">
            <w:pPr>
              <w:ind w:firstLine="720"/>
            </w:pPr>
          </w:p>
        </w:tc>
        <w:tc>
          <w:tcPr>
            <w:tcW w:w="5954" w:type="dxa"/>
            <w:tcMar>
              <w:left w:w="432" w:type="dxa"/>
              <w:right w:w="432" w:type="dxa"/>
            </w:tcMar>
          </w:tcPr>
          <w:p w14:paraId="140DC132" w14:textId="1947D5EF" w:rsidR="00C31116" w:rsidRPr="006D288C" w:rsidRDefault="008A1979" w:rsidP="00E66E1C">
            <w:pPr>
              <w:pStyle w:val="Ttulo1"/>
            </w:pPr>
            <w:r w:rsidRPr="008A1979"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DA9FCB" wp14:editId="00475AFD">
                      <wp:simplePos x="0" y="0"/>
                      <wp:positionH relativeFrom="column">
                        <wp:posOffset>-281940</wp:posOffset>
                      </wp:positionH>
                      <wp:positionV relativeFrom="paragraph">
                        <wp:posOffset>-443865</wp:posOffset>
                      </wp:positionV>
                      <wp:extent cx="3781425" cy="7947905"/>
                      <wp:effectExtent l="0" t="0" r="9525" b="0"/>
                      <wp:wrapNone/>
                      <wp:docPr id="8" name="Auto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1425" cy="7947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7D8D8"/>
                              </a:solid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C1C370" id="AutoShape 4" o:spid="_x0000_s1026" style="position:absolute;margin-left:-22.2pt;margin-top:-34.95pt;width:297.75pt;height:625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" fillcolor="#87d8d8" stroked="f"/>
                  </w:pict>
                </mc:Fallback>
              </mc:AlternateContent>
            </w:r>
          </w:p>
          <w:p w14:paraId="6EB949B2" w14:textId="67833B7E" w:rsidR="00C31116" w:rsidRPr="006D288C" w:rsidRDefault="00DB2E21" w:rsidP="00E66E1C"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29882924" wp14:editId="45C76F80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2670810</wp:posOffset>
                  </wp:positionV>
                  <wp:extent cx="533400" cy="533400"/>
                  <wp:effectExtent l="0" t="0" r="0" b="0"/>
                  <wp:wrapNone/>
                  <wp:docPr id="83" name="Imagen 83" descr="📚 Libros Emoji — Significado, copiar y pegar, combinació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📚 Libros Emoji — Significado, copiar y pegar, combinació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78C7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486FCB0A" wp14:editId="5479AC40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2613660</wp:posOffset>
                  </wp:positionV>
                  <wp:extent cx="542925" cy="542925"/>
                  <wp:effectExtent l="0" t="0" r="9525" b="9525"/>
                  <wp:wrapNone/>
                  <wp:docPr id="82" name="Imagen 82" descr="Nerd Face Emoji (U+1F913) | Fotos de emoji, Emoji de personas, Emoticones 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erd Face Emoji (U+1F913) | Fotos de emoji, Emoji de personas, Emoticones 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>
                                        <a14:foregroundMark x1="61328" y1="15234" x2="42969" y2="10938"/>
                                        <a14:foregroundMark x1="41797" y1="74219" x2="62500" y2="753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C4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389598B" wp14:editId="0B91325C">
                      <wp:simplePos x="0" y="0"/>
                      <wp:positionH relativeFrom="column">
                        <wp:posOffset>-3662680</wp:posOffset>
                      </wp:positionH>
                      <wp:positionV relativeFrom="paragraph">
                        <wp:posOffset>2804160</wp:posOffset>
                      </wp:positionV>
                      <wp:extent cx="3562350" cy="3457575"/>
                      <wp:effectExtent l="0" t="0" r="0" b="0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0" cy="3457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3B8252" w14:textId="4F07E4B9" w:rsidR="00FD58C0" w:rsidRPr="00603C40" w:rsidRDefault="00FD58C0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603C40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*Perceptivos:</w:t>
                                  </w:r>
                                  <w:r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</w:t>
                                  </w:r>
                                  <w:r w:rsidR="0051436D"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consiste en fijar un trozo de texto, en donde permanece con sus ojos fijos otro intervalo de tiempo. </w:t>
                                  </w:r>
                                </w:p>
                                <w:p w14:paraId="6B65DE6A" w14:textId="4BEF9A8B" w:rsidR="0051436D" w:rsidRPr="00603C40" w:rsidRDefault="0051436D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603C40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*léxicos:</w:t>
                                  </w:r>
                                  <w:r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nos permite acceder al significado de las palabras</w:t>
                                  </w:r>
                                  <w:r w:rsidR="001E057F"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. </w:t>
                                  </w:r>
                                </w:p>
                                <w:p w14:paraId="6E1075EB" w14:textId="4B32B223" w:rsidR="0051436D" w:rsidRPr="00603C40" w:rsidRDefault="0051436D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>*</w:t>
                                  </w:r>
                                  <w:r w:rsidRPr="00603C40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Sintácticos:</w:t>
                                  </w:r>
                                  <w:r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nos permite identificar las partes de la oración para acceder al significado del mensaje. </w:t>
                                  </w:r>
                                </w:p>
                                <w:p w14:paraId="72E8CDCA" w14:textId="7E078497" w:rsidR="0051436D" w:rsidRPr="00603C40" w:rsidRDefault="0051436D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603C40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*</w:t>
                                  </w:r>
                                  <w:r w:rsidR="00B254E8" w:rsidRPr="00603C40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semánticos:</w:t>
                                  </w:r>
                                  <w:r w:rsidR="00B254E8"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</w:t>
                                  </w:r>
                                  <w:r w:rsidR="0005452F"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se centran en </w:t>
                                  </w:r>
                                  <w:r w:rsidR="001E057F" w:rsidRPr="00603C40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la comprensión del significado de las palabras, frases o texto. Se encargan de integrar nueva información al conocimiento previo. </w:t>
                                  </w:r>
                                </w:p>
                                <w:p w14:paraId="52F8BE54" w14:textId="77777777" w:rsidR="0051436D" w:rsidRDefault="0051436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09F920A8" w14:textId="77777777" w:rsidR="0051436D" w:rsidRDefault="0051436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658099CD" w14:textId="77777777" w:rsidR="0051436D" w:rsidRPr="00FD58C0" w:rsidRDefault="0051436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9598B" id="Cuadro de texto 41" o:spid="_x0000_s1028" type="#_x0000_t202" style="position:absolute;margin-left:-288.4pt;margin-top:220.8pt;width:280.5pt;height:27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" filled="f" stroked="f" strokeweight=".5pt">
                      <v:textbox>
                        <w:txbxContent>
                          <w:p w14:paraId="1F3B8252" w14:textId="4F07E4B9" w:rsidR="00FD58C0" w:rsidRPr="00603C40" w:rsidRDefault="00FD58C0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603C40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*Perceptivos:</w:t>
                            </w:r>
                            <w:r w:rsidRPr="00603C40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51436D" w:rsidRPr="00603C40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consiste en fijar un trozo de texto, en donde permanece con sus ojos fijos otro intervalo de tiempo. </w:t>
                            </w:r>
                          </w:p>
                          <w:p w14:paraId="6B65DE6A" w14:textId="4BEF9A8B" w:rsidR="0051436D" w:rsidRPr="00603C40" w:rsidRDefault="0051436D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603C40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*léxicos:</w:t>
                            </w:r>
                            <w:r w:rsidRPr="00603C40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nos permite acceder al significado de las palabras</w:t>
                            </w:r>
                            <w:r w:rsidR="001E057F" w:rsidRPr="00603C40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. </w:t>
                            </w:r>
                          </w:p>
                          <w:p w14:paraId="6E1075EB" w14:textId="4B32B223" w:rsidR="0051436D" w:rsidRPr="00603C40" w:rsidRDefault="0051436D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603C40">
                              <w:rPr>
                                <w:rFonts w:ascii="Arial" w:hAnsi="Arial" w:cs="Arial"/>
                                <w:lang w:val="es-MX"/>
                              </w:rPr>
                              <w:t>*</w:t>
                            </w:r>
                            <w:r w:rsidRPr="00603C40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Sintácticos:</w:t>
                            </w:r>
                            <w:r w:rsidRPr="00603C40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nos permite identificar las partes de la oración para acceder al significado del mensaje. </w:t>
                            </w:r>
                          </w:p>
                          <w:p w14:paraId="72E8CDCA" w14:textId="7E078497" w:rsidR="0051436D" w:rsidRPr="00603C40" w:rsidRDefault="0051436D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603C40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*</w:t>
                            </w:r>
                            <w:r w:rsidR="00B254E8" w:rsidRPr="00603C40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semánticos:</w:t>
                            </w:r>
                            <w:r w:rsidR="00B254E8" w:rsidRPr="00603C40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</w:t>
                            </w:r>
                            <w:r w:rsidR="0005452F" w:rsidRPr="00603C40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se centran en </w:t>
                            </w:r>
                            <w:r w:rsidR="001E057F" w:rsidRPr="00603C40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la comprensión del significado de las palabras, frases o texto. Se encargan de integrar nueva información al conocimiento previo. </w:t>
                            </w:r>
                          </w:p>
                          <w:p w14:paraId="52F8BE54" w14:textId="77777777" w:rsidR="0051436D" w:rsidRDefault="0051436D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09F920A8" w14:textId="77777777" w:rsidR="0051436D" w:rsidRDefault="0051436D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658099CD" w14:textId="77777777" w:rsidR="0051436D" w:rsidRPr="00FD58C0" w:rsidRDefault="0051436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13C3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73C13CD" wp14:editId="69E141D2">
                  <wp:simplePos x="0" y="0"/>
                  <wp:positionH relativeFrom="column">
                    <wp:posOffset>2318385</wp:posOffset>
                  </wp:positionH>
                  <wp:positionV relativeFrom="paragraph">
                    <wp:posOffset>5356860</wp:posOffset>
                  </wp:positionV>
                  <wp:extent cx="1047750" cy="885598"/>
                  <wp:effectExtent l="0" t="0" r="0" b="0"/>
                  <wp:wrapNone/>
                  <wp:docPr id="50" name="Imagen 50" descr="Pasos para fomentar la lectura | Modalidades de lectura, Estrategias de  lectura, Taller de le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asos para fomentar la lectura | Modalidades de lectura, Estrategias de  lectura, Taller de lectu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" t="67484" r="50726" b="8438"/>
                          <a:stretch/>
                        </pic:blipFill>
                        <pic:spPr bwMode="auto">
                          <a:xfrm>
                            <a:off x="0" y="0"/>
                            <a:ext cx="1047750" cy="88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13C3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CE2C3CD" wp14:editId="7506084D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5310505</wp:posOffset>
                  </wp:positionV>
                  <wp:extent cx="1038225" cy="949234"/>
                  <wp:effectExtent l="0" t="0" r="0" b="3810"/>
                  <wp:wrapNone/>
                  <wp:docPr id="49" name="Imagen 49" descr="Pasos para fomentar la lectura | Modalidades de lectura, Estrategias de  lectura, Taller de le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sos para fomentar la lectura | Modalidades de lectura, Estrategias de  lectura, Taller de lectu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70" r="55185" b="37479"/>
                          <a:stretch/>
                        </pic:blipFill>
                        <pic:spPr bwMode="auto">
                          <a:xfrm>
                            <a:off x="0" y="0"/>
                            <a:ext cx="1038225" cy="94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67A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CC2AE8" wp14:editId="6828C258">
                      <wp:simplePos x="0" y="0"/>
                      <wp:positionH relativeFrom="column">
                        <wp:posOffset>-309880</wp:posOffset>
                      </wp:positionH>
                      <wp:positionV relativeFrom="paragraph">
                        <wp:posOffset>3651885</wp:posOffset>
                      </wp:positionV>
                      <wp:extent cx="3819525" cy="1762125"/>
                      <wp:effectExtent l="0" t="0" r="0" b="0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9525" cy="1762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DE0B34" w14:textId="3BAD40A8" w:rsidR="00552FED" w:rsidRDefault="00552FED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9D67A7"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>Antes: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 se lee con un propósito </w:t>
                                  </w:r>
                                </w:p>
                                <w:p w14:paraId="009637AA" w14:textId="4FD0B6CB" w:rsidR="00552FED" w:rsidRDefault="00552FED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9D67A7"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>Durante: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 la experiencia lectora confluye las habilidades y saberes </w:t>
                                  </w:r>
                                </w:p>
                                <w:p w14:paraId="15017426" w14:textId="6AD3E25B" w:rsidR="00552FED" w:rsidRDefault="00552FED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9D67A7"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>Después: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 el docente moldea a los estudiantes de como usar sus habilidades </w:t>
                                  </w:r>
                                  <w:r w:rsidR="009D67A7">
                                    <w:rPr>
                                      <w:lang w:val="es-MX"/>
                                    </w:rPr>
                                    <w:t xml:space="preserve">y estrategias cognitivas. </w:t>
                                  </w:r>
                                  <w:r w:rsidR="002E13C3">
                                    <w:rPr>
                                      <w:lang w:val="es-MX"/>
                                    </w:rPr>
                                    <w:t xml:space="preserve">Favorece que los estudiantes usen sus conocimientos para aplicarlos según su texto. </w:t>
                                  </w:r>
                                </w:p>
                                <w:p w14:paraId="2F0E6F6B" w14:textId="77777777" w:rsidR="00552FED" w:rsidRDefault="00552FE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2424FBD" w14:textId="77777777" w:rsidR="00552FED" w:rsidRPr="00552FED" w:rsidRDefault="00552FED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C2AE8" id="Cuadro de texto 47" o:spid="_x0000_s1029" type="#_x0000_t202" style="position:absolute;margin-left:-24.4pt;margin-top:287.55pt;width:300.75pt;height:13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" filled="f" stroked="f" strokeweight=".5pt">
                      <v:textbox>
                        <w:txbxContent>
                          <w:p w14:paraId="40DE0B34" w14:textId="3BAD40A8" w:rsidR="00552FED" w:rsidRDefault="00552FED">
                            <w:pPr>
                              <w:rPr>
                                <w:lang w:val="es-MX"/>
                              </w:rPr>
                            </w:pPr>
                            <w:r w:rsidRPr="009D67A7">
                              <w:rPr>
                                <w:b/>
                                <w:bCs/>
                                <w:lang w:val="es-MX"/>
                              </w:rPr>
                              <w:t>Antes:</w:t>
                            </w:r>
                            <w:r>
                              <w:rPr>
                                <w:lang w:val="es-MX"/>
                              </w:rPr>
                              <w:t xml:space="preserve"> se lee con un propósito </w:t>
                            </w:r>
                          </w:p>
                          <w:p w14:paraId="009637AA" w14:textId="4FD0B6CB" w:rsidR="00552FED" w:rsidRDefault="00552FED">
                            <w:pPr>
                              <w:rPr>
                                <w:lang w:val="es-MX"/>
                              </w:rPr>
                            </w:pPr>
                            <w:r w:rsidRPr="009D67A7">
                              <w:rPr>
                                <w:b/>
                                <w:bCs/>
                                <w:lang w:val="es-MX"/>
                              </w:rPr>
                              <w:t>Durante:</w:t>
                            </w:r>
                            <w:r>
                              <w:rPr>
                                <w:lang w:val="es-MX"/>
                              </w:rPr>
                              <w:t xml:space="preserve"> la experiencia lectora confluye las habilidades y saberes </w:t>
                            </w:r>
                          </w:p>
                          <w:p w14:paraId="15017426" w14:textId="6AD3E25B" w:rsidR="00552FED" w:rsidRDefault="00552FED">
                            <w:pPr>
                              <w:rPr>
                                <w:lang w:val="es-MX"/>
                              </w:rPr>
                            </w:pPr>
                            <w:r w:rsidRPr="009D67A7">
                              <w:rPr>
                                <w:b/>
                                <w:bCs/>
                                <w:lang w:val="es-MX"/>
                              </w:rPr>
                              <w:t>Después:</w:t>
                            </w:r>
                            <w:r>
                              <w:rPr>
                                <w:lang w:val="es-MX"/>
                              </w:rPr>
                              <w:t xml:space="preserve"> el docente moldea a los estudiantes de como usar sus habilidades </w:t>
                            </w:r>
                            <w:r w:rsidR="009D67A7">
                              <w:rPr>
                                <w:lang w:val="es-MX"/>
                              </w:rPr>
                              <w:t xml:space="preserve">y estrategias cognitivas. </w:t>
                            </w:r>
                            <w:r w:rsidR="002E13C3">
                              <w:rPr>
                                <w:lang w:val="es-MX"/>
                              </w:rPr>
                              <w:t xml:space="preserve">Favorece que los estudiantes usen sus conocimientos para aplicarlos según su texto. </w:t>
                            </w:r>
                          </w:p>
                          <w:p w14:paraId="2F0E6F6B" w14:textId="77777777" w:rsidR="00552FED" w:rsidRDefault="00552FED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2424FBD" w14:textId="77777777" w:rsidR="00552FED" w:rsidRPr="00552FED" w:rsidRDefault="00552FED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2F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372389C" wp14:editId="663B70BA">
                      <wp:simplePos x="0" y="0"/>
                      <wp:positionH relativeFrom="column">
                        <wp:posOffset>-320040</wp:posOffset>
                      </wp:positionH>
                      <wp:positionV relativeFrom="paragraph">
                        <wp:posOffset>3185160</wp:posOffset>
                      </wp:positionV>
                      <wp:extent cx="3990975" cy="628650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097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964819" w14:textId="16CF9172" w:rsidR="00552FED" w:rsidRPr="00552FED" w:rsidRDefault="00552FED">
                                  <w:pPr>
                                    <w:rPr>
                                      <w:rFonts w:ascii="Bouncy Thin PERSONAL USE ONLY" w:hAnsi="Bouncy Thin PERSONAL USE ONLY"/>
                                      <w:b/>
                                      <w:bCs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552FED">
                                    <w:rPr>
                                      <w:rFonts w:ascii="Bouncy Thin PERSONAL USE ONLY" w:hAnsi="Bouncy Thin PERSONAL USE ONLY"/>
                                      <w:b/>
                                      <w:bCs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Los pasos que siguen las personas al leer y les permite comprender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72389C" id="Cuadro de texto 46" o:spid="_x0000_s1030" type="#_x0000_t202" style="position:absolute;margin-left:-25.2pt;margin-top:250.8pt;width:314.25pt;height:49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" filled="f" stroked="f" strokeweight=".5pt">
                      <v:textbox>
                        <w:txbxContent>
                          <w:p w14:paraId="53964819" w14:textId="16CF9172" w:rsidR="00552FED" w:rsidRPr="00552FED" w:rsidRDefault="00552FED">
                            <w:pPr>
                              <w:rPr>
                                <w:rFonts w:ascii="Bouncy Thin PERSONAL USE ONLY" w:hAnsi="Bouncy Thin PERSONAL USE ONLY"/>
                                <w:b/>
                                <w:bCs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552FED">
                              <w:rPr>
                                <w:rFonts w:ascii="Bouncy Thin PERSONAL USE ONLY" w:hAnsi="Bouncy Thin PERSONAL USE ONLY"/>
                                <w:b/>
                                <w:bCs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  <w:t xml:space="preserve">Los pasos que siguen las personas al leer y les permite comprender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0" w:type="dxa"/>
            <w:tcMar>
              <w:left w:w="432" w:type="dxa"/>
            </w:tcMar>
          </w:tcPr>
          <w:p w14:paraId="554D1ACA" w14:textId="661C5203" w:rsidR="00C31116" w:rsidRPr="006D288C" w:rsidRDefault="00603C40" w:rsidP="00E66E1C">
            <w:pPr>
              <w:pStyle w:val="Ttulo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F6B9F44" wp14:editId="57E6DA18">
                      <wp:simplePos x="0" y="0"/>
                      <wp:positionH relativeFrom="page">
                        <wp:posOffset>-6985</wp:posOffset>
                      </wp:positionH>
                      <wp:positionV relativeFrom="paragraph">
                        <wp:posOffset>99060</wp:posOffset>
                      </wp:positionV>
                      <wp:extent cx="3619500" cy="2343150"/>
                      <wp:effectExtent l="0" t="0" r="0" b="0"/>
                      <wp:wrapNone/>
                      <wp:docPr id="52" name="Cuadro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0" cy="2343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3732D4" w14:textId="40598F31" w:rsidR="00C42A3D" w:rsidRPr="00C42A3D" w:rsidRDefault="00C42A3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C42A3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*Lee de manera automatizada, reconociendo palabras completas. </w:t>
                                  </w:r>
                                </w:p>
                                <w:p w14:paraId="227D7A77" w14:textId="1AA17D88" w:rsidR="00C42A3D" w:rsidRPr="00C42A3D" w:rsidRDefault="00C42A3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C42A3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*Lee con fluidez; con exactitud y velocidad.</w:t>
                                  </w:r>
                                </w:p>
                                <w:p w14:paraId="7E575410" w14:textId="0BF394D6" w:rsidR="00C42A3D" w:rsidRPr="00C42A3D" w:rsidRDefault="00C42A3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C42A3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*Selecciona y adapta las estrategias de la lectura según su propósito. </w:t>
                                  </w:r>
                                </w:p>
                                <w:p w14:paraId="6EBF9B54" w14:textId="7AC8FF35" w:rsidR="00C42A3D" w:rsidRPr="00C42A3D" w:rsidRDefault="00C42A3D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C42A3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*Selecciona la información según su importancia y utilidad.</w:t>
                                  </w:r>
                                </w:p>
                                <w:p w14:paraId="1644555D" w14:textId="597F1156" w:rsidR="00C42A3D" w:rsidRPr="00C42A3D" w:rsidRDefault="00C42A3D">
                                  <w:pPr>
                                    <w:rPr>
                                      <w:lang w:val="es-MX"/>
                                    </w:rPr>
                                  </w:pPr>
                                  <w:r w:rsidRPr="00C42A3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*Puede resumir un texto destacando ideas principales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B9F44" id="Cuadro de texto 52" o:spid="_x0000_s1031" type="#_x0000_t202" style="position:absolute;margin-left:-.55pt;margin-top:7.8pt;width:285pt;height:184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" filled="f" stroked="f" strokeweight=".5pt">
                      <v:textbox>
                        <w:txbxContent>
                          <w:p w14:paraId="223732D4" w14:textId="40598F31" w:rsidR="00C42A3D" w:rsidRPr="00C42A3D" w:rsidRDefault="00C42A3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42A3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*Lee de manera automatizada, reconociendo palabras completas. </w:t>
                            </w:r>
                          </w:p>
                          <w:p w14:paraId="227D7A77" w14:textId="1AA17D88" w:rsidR="00C42A3D" w:rsidRPr="00C42A3D" w:rsidRDefault="00C42A3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42A3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*Lee con fluidez; con exactitud y velocidad.</w:t>
                            </w:r>
                          </w:p>
                          <w:p w14:paraId="7E575410" w14:textId="0BF394D6" w:rsidR="00C42A3D" w:rsidRPr="00C42A3D" w:rsidRDefault="00C42A3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42A3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*Selecciona y adapta las estrategias de la lectura según su propósito. </w:t>
                            </w:r>
                          </w:p>
                          <w:p w14:paraId="6EBF9B54" w14:textId="7AC8FF35" w:rsidR="00C42A3D" w:rsidRPr="00C42A3D" w:rsidRDefault="00C42A3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42A3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*Selecciona la información según su importancia y utilidad.</w:t>
                            </w:r>
                          </w:p>
                          <w:p w14:paraId="1644555D" w14:textId="597F1156" w:rsidR="00C42A3D" w:rsidRPr="00C42A3D" w:rsidRDefault="00C42A3D">
                            <w:pPr>
                              <w:rPr>
                                <w:lang w:val="es-MX"/>
                              </w:rPr>
                            </w:pPr>
                            <w:r w:rsidRPr="00C42A3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*Puede resumir un texto destacando ideas principales</w:t>
                            </w:r>
                            <w:r>
                              <w:rPr>
                                <w:lang w:val="es-MX"/>
                              </w:rPr>
                              <w:t xml:space="preserve">.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093499F3" w14:textId="5D9FBD8F" w:rsidR="00C31116" w:rsidRDefault="00C31116" w:rsidP="00E66E1C">
            <w:pPr>
              <w:pStyle w:val="Ttulo2"/>
            </w:pPr>
          </w:p>
          <w:p w14:paraId="7E6D9250" w14:textId="77777777" w:rsidR="00552FED" w:rsidRPr="00552FED" w:rsidRDefault="00552FED" w:rsidP="00552FED"/>
          <w:p w14:paraId="4070831B" w14:textId="77777777" w:rsidR="00552FED" w:rsidRPr="00552FED" w:rsidRDefault="00552FED" w:rsidP="00552FED"/>
          <w:p w14:paraId="55E4FA0A" w14:textId="77777777" w:rsidR="00552FED" w:rsidRPr="00552FED" w:rsidRDefault="00552FED" w:rsidP="00552FED"/>
          <w:p w14:paraId="159D5ED8" w14:textId="77777777" w:rsidR="00552FED" w:rsidRPr="00552FED" w:rsidRDefault="00552FED" w:rsidP="00552FED"/>
          <w:p w14:paraId="77388BFC" w14:textId="0E86A03A" w:rsidR="00552FED" w:rsidRPr="00552FED" w:rsidRDefault="00C42A3D" w:rsidP="00552FED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4375BC1" wp14:editId="4250C6FC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286385</wp:posOffset>
                  </wp:positionV>
                  <wp:extent cx="1752600" cy="1240523"/>
                  <wp:effectExtent l="0" t="0" r="0" b="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320CB6" w14:textId="4169AFB6" w:rsidR="00552FED" w:rsidRDefault="00552FED" w:rsidP="00552FED"/>
          <w:p w14:paraId="24281F0A" w14:textId="11729041" w:rsidR="00C42A3D" w:rsidRPr="00552FED" w:rsidRDefault="00C42A3D" w:rsidP="00552FED"/>
          <w:p w14:paraId="1B896E92" w14:textId="7AEC77A2" w:rsidR="00552FED" w:rsidRPr="00552FED" w:rsidRDefault="00552FED" w:rsidP="00552FED"/>
          <w:p w14:paraId="3FC89B7F" w14:textId="3AA77897" w:rsidR="00552FED" w:rsidRPr="00552FED" w:rsidRDefault="00552FED" w:rsidP="00552FED"/>
          <w:p w14:paraId="046E7763" w14:textId="315D1331" w:rsidR="00552FED" w:rsidRPr="00552FED" w:rsidRDefault="005D4A96" w:rsidP="00552FE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00B52BB" wp14:editId="38FC5290">
                      <wp:simplePos x="0" y="0"/>
                      <wp:positionH relativeFrom="column">
                        <wp:posOffset>-327660</wp:posOffset>
                      </wp:positionH>
                      <wp:positionV relativeFrom="paragraph">
                        <wp:posOffset>269875</wp:posOffset>
                      </wp:positionV>
                      <wp:extent cx="3667125" cy="800100"/>
                      <wp:effectExtent l="0" t="0" r="0" b="0"/>
                      <wp:wrapNone/>
                      <wp:docPr id="54" name="Cuadro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298BCB" w14:textId="2D7ECD9D" w:rsidR="005D4A96" w:rsidRPr="005D4A96" w:rsidRDefault="005D4A96">
                                  <w:pPr>
                                    <w:rPr>
                                      <w:rFonts w:ascii="a Abstract Groovy" w:hAnsi="a Abstract Groovy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5D4A96">
                                    <w:rPr>
                                      <w:rFonts w:ascii="Calibri" w:hAnsi="Calibri" w:cs="Calibri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¿</w:t>
                                  </w:r>
                                  <w:r w:rsidRPr="005D4A96">
                                    <w:rPr>
                                      <w:rFonts w:ascii="a Abstract Groovy" w:hAnsi="a Abstract Groovy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Por qu</w:t>
                                  </w:r>
                                  <w:r w:rsidRPr="005D4A96">
                                    <w:rPr>
                                      <w:rFonts w:ascii="Calibri" w:hAnsi="Calibri" w:cs="Calibri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é</w:t>
                                  </w:r>
                                  <w:r w:rsidRPr="005D4A96">
                                    <w:rPr>
                                      <w:rFonts w:ascii="a Abstract Groovy" w:hAnsi="a Abstract Groovy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 es importante acercar a los ni</w:t>
                                  </w:r>
                                  <w:r w:rsidRPr="005D4A96">
                                    <w:rPr>
                                      <w:rFonts w:ascii="Calibri" w:hAnsi="Calibri" w:cs="Calibri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ñ</w:t>
                                  </w:r>
                                  <w:r w:rsidRPr="005D4A96">
                                    <w:rPr>
                                      <w:rFonts w:ascii="a Abstract Groovy" w:hAnsi="a Abstract Groovy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os de </w:t>
                                  </w:r>
                                  <w:r>
                                    <w:rPr>
                                      <w:rFonts w:ascii="a Abstract Groovy" w:hAnsi="a Abstract Groovy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3 </w:t>
                                  </w:r>
                                  <w:r w:rsidRPr="005D4A96">
                                    <w:rPr>
                                      <w:rFonts w:ascii="a Abstract Groovy" w:hAnsi="a Abstract Groovy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a</w:t>
                                  </w:r>
                                  <w:r w:rsidRPr="005D4A96">
                                    <w:rPr>
                                      <w:rFonts w:ascii="Calibri" w:hAnsi="Calibri" w:cs="Calibri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ñ</w:t>
                                  </w:r>
                                  <w:r w:rsidRPr="005D4A96">
                                    <w:rPr>
                                      <w:rFonts w:ascii="a Abstract Groovy" w:hAnsi="a Abstract Groovy"/>
                                      <w:color w:val="DA2F4A" w:themeColor="accent6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os a la lectura?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B52BB" id="Cuadro de texto 54" o:spid="_x0000_s1032" type="#_x0000_t202" style="position:absolute;margin-left:-25.8pt;margin-top:21.25pt;width:288.75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" filled="f" stroked="f" strokeweight=".5pt">
                      <v:textbox>
                        <w:txbxContent>
                          <w:p w14:paraId="57298BCB" w14:textId="2D7ECD9D" w:rsidR="005D4A96" w:rsidRPr="005D4A96" w:rsidRDefault="005D4A96">
                            <w:pPr>
                              <w:rPr>
                                <w:rFonts w:ascii="a Abstract Groovy" w:hAnsi="a Abstract Groovy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5D4A96">
                              <w:rPr>
                                <w:rFonts w:ascii="Calibri" w:hAnsi="Calibri" w:cs="Calibri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>¿</w:t>
                            </w:r>
                            <w:r w:rsidRPr="005D4A96">
                              <w:rPr>
                                <w:rFonts w:ascii="a Abstract Groovy" w:hAnsi="a Abstract Groovy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>Por qu</w:t>
                            </w:r>
                            <w:r w:rsidRPr="005D4A96">
                              <w:rPr>
                                <w:rFonts w:ascii="Calibri" w:hAnsi="Calibri" w:cs="Calibri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>é</w:t>
                            </w:r>
                            <w:r w:rsidRPr="005D4A96">
                              <w:rPr>
                                <w:rFonts w:ascii="a Abstract Groovy" w:hAnsi="a Abstract Groovy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 xml:space="preserve"> es importante acercar a los ni</w:t>
                            </w:r>
                            <w:r w:rsidRPr="005D4A96">
                              <w:rPr>
                                <w:rFonts w:ascii="Calibri" w:hAnsi="Calibri" w:cs="Calibri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>ñ</w:t>
                            </w:r>
                            <w:r w:rsidRPr="005D4A96">
                              <w:rPr>
                                <w:rFonts w:ascii="a Abstract Groovy" w:hAnsi="a Abstract Groovy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 xml:space="preserve">os de </w:t>
                            </w:r>
                            <w:r>
                              <w:rPr>
                                <w:rFonts w:ascii="a Abstract Groovy" w:hAnsi="a Abstract Groovy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 xml:space="preserve">3 </w:t>
                            </w:r>
                            <w:r w:rsidRPr="005D4A96">
                              <w:rPr>
                                <w:rFonts w:ascii="a Abstract Groovy" w:hAnsi="a Abstract Groovy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>a</w:t>
                            </w:r>
                            <w:r w:rsidRPr="005D4A96">
                              <w:rPr>
                                <w:rFonts w:ascii="Calibri" w:hAnsi="Calibri" w:cs="Calibri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>ñ</w:t>
                            </w:r>
                            <w:r w:rsidRPr="005D4A96">
                              <w:rPr>
                                <w:rFonts w:ascii="a Abstract Groovy" w:hAnsi="a Abstract Groovy"/>
                                <w:color w:val="DA2F4A" w:themeColor="accent6" w:themeShade="BF"/>
                                <w:sz w:val="28"/>
                                <w:szCs w:val="28"/>
                                <w:lang w:val="es-MX"/>
                              </w:rPr>
                              <w:t xml:space="preserve">os a la lectura?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098B3B" w14:textId="400FC44E" w:rsidR="00552FED" w:rsidRPr="00552FED" w:rsidRDefault="00C97267" w:rsidP="00552FED">
            <w:pPr>
              <w:tabs>
                <w:tab w:val="left" w:pos="960"/>
              </w:tabs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C970FF8" wp14:editId="53F6989B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1686560</wp:posOffset>
                  </wp:positionV>
                  <wp:extent cx="1876425" cy="906571"/>
                  <wp:effectExtent l="38100" t="38100" r="28575" b="46355"/>
                  <wp:wrapNone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70" cy="9104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CE1F263" wp14:editId="12C39083">
                      <wp:simplePos x="0" y="0"/>
                      <wp:positionH relativeFrom="column">
                        <wp:posOffset>-222885</wp:posOffset>
                      </wp:positionH>
                      <wp:positionV relativeFrom="paragraph">
                        <wp:posOffset>772160</wp:posOffset>
                      </wp:positionV>
                      <wp:extent cx="3371850" cy="1038225"/>
                      <wp:effectExtent l="0" t="0" r="0" b="0"/>
                      <wp:wrapNone/>
                      <wp:docPr id="55" name="Cuadro de tex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1850" cy="1038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BBB4E5" w14:textId="081CB84A" w:rsidR="005D4A96" w:rsidRPr="00C97267" w:rsidRDefault="005D4A9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C9726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Porque </w:t>
                                  </w:r>
                                  <w:r w:rsidR="004B0317" w:rsidRPr="00C9726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a esa edad los niños tienen un apetito e interés activo por la lengua escrita, mismo que acompaña</w:t>
                                  </w:r>
                                  <w:r w:rsidR="00C97267" w:rsidRPr="00C9726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 sus adquisiciones de habilidades orales, con progreso muy distinto.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1F263" id="Cuadro de texto 55" o:spid="_x0000_s1033" type="#_x0000_t202" style="position:absolute;margin-left:-17.55pt;margin-top:60.8pt;width:265.5pt;height:8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" filled="f" stroked="f" strokeweight=".5pt">
                      <v:textbox>
                        <w:txbxContent>
                          <w:p w14:paraId="0DBBB4E5" w14:textId="081CB84A" w:rsidR="005D4A96" w:rsidRPr="00C97267" w:rsidRDefault="005D4A9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9726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Porque </w:t>
                            </w:r>
                            <w:r w:rsidR="004B0317" w:rsidRPr="00C9726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a esa edad los niños tienen un apetito e interés activo por la lengua escrita, mismo que acompaña</w:t>
                            </w:r>
                            <w:r w:rsidR="00C97267" w:rsidRPr="00C97267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sus adquisiciones de habilidades orales, con progreso muy distinto.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8BDD6D" w14:textId="4430CCFE" w:rsidR="00C31116" w:rsidRPr="002B78A0" w:rsidRDefault="00603C40" w:rsidP="002B78A0">
      <w:pPr>
        <w:pStyle w:val="Sinespaciado"/>
        <w:rPr>
          <w:sz w:val="6"/>
        </w:rPr>
        <w:sectPr w:rsidR="00C31116" w:rsidRPr="002B78A0" w:rsidSect="00523273">
          <w:headerReference w:type="default" r:id="rId22"/>
          <w:footerReference w:type="first" r:id="rId23"/>
          <w:pgSz w:w="16838" w:h="11906" w:orient="landscape" w:code="9"/>
          <w:pgMar w:top="576" w:right="1224" w:bottom="432" w:left="1224" w:header="432" w:footer="576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5256CC" wp14:editId="6C422C2C">
                <wp:simplePos x="0" y="0"/>
                <wp:positionH relativeFrom="margin">
                  <wp:align>center</wp:align>
                </wp:positionH>
                <wp:positionV relativeFrom="paragraph">
                  <wp:posOffset>-6495415</wp:posOffset>
                </wp:positionV>
                <wp:extent cx="4029075" cy="361950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21107" w14:textId="29EE90EA" w:rsidR="00966490" w:rsidRDefault="009664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6649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La lectura es más que decodificar, pues intervienen distintos procesos de comprensión, los cuales son: </w:t>
                            </w:r>
                          </w:p>
                          <w:p w14:paraId="403A3959" w14:textId="0450CB1C" w:rsidR="00966490" w:rsidRDefault="00966490" w:rsidP="009664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6649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*compresión literaria: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permite la comprensión global y obtención de la información correcta. </w:t>
                            </w:r>
                          </w:p>
                          <w:p w14:paraId="2A8CA0FA" w14:textId="2A0C0026" w:rsidR="00966490" w:rsidRDefault="00966490" w:rsidP="009664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6649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*reorganización de la información: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permite las </w:t>
                            </w:r>
                            <w:r w:rsidRPr="0096649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clasificaciones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(categorizar personas, objetos), </w:t>
                            </w:r>
                            <w:r w:rsidRPr="0096649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bosquejos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(reproducir de manera esquemática el texto) y </w:t>
                            </w:r>
                            <w:r w:rsidRPr="0096649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síntesis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(resumir diversas ideas).</w:t>
                            </w:r>
                          </w:p>
                          <w:p w14:paraId="296E7265" w14:textId="52403B04" w:rsidR="00966490" w:rsidRDefault="00966490" w:rsidP="009664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3304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*comprensión inferencial: </w:t>
                            </w:r>
                            <w:r w:rsidR="00C330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permite la interpretación de un texto</w:t>
                            </w:r>
                            <w:r w:rsidR="008465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a través de </w:t>
                            </w:r>
                            <w:r w:rsidR="00C3304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su conocimiento de su mundo. </w:t>
                            </w:r>
                          </w:p>
                          <w:p w14:paraId="313CBA82" w14:textId="29D9FC2A" w:rsidR="00C3304D" w:rsidRDefault="00C3304D" w:rsidP="009664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</w:t>
                            </w:r>
                            <w:r w:rsidRPr="00C3304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comprensión critica: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permite la reflexión sobre el contenido del texto. </w:t>
                            </w:r>
                          </w:p>
                          <w:p w14:paraId="2AAB9586" w14:textId="3F17509C" w:rsidR="00C3304D" w:rsidRDefault="00C3304D" w:rsidP="009664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3304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*apreciación lectora: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permite reflexionar sobre la forma del texto, por ejemplo, motivos, posibilidades, etcétera. </w:t>
                            </w:r>
                          </w:p>
                          <w:p w14:paraId="7B23DCC9" w14:textId="77777777" w:rsidR="00C3304D" w:rsidRDefault="00C3304D" w:rsidP="009664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  <w:p w14:paraId="6F3674BE" w14:textId="77777777" w:rsidR="00C3304D" w:rsidRPr="00966490" w:rsidRDefault="00C3304D" w:rsidP="009664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256CC" id="Cuadro de texto 44" o:spid="_x0000_s1034" type="#_x0000_t202" style="position:absolute;margin-left:0;margin-top:-511.45pt;width:317.25pt;height:28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" filled="f" stroked="f" strokeweight=".5pt">
                <v:textbox>
                  <w:txbxContent>
                    <w:p w14:paraId="79721107" w14:textId="29EE90EA" w:rsidR="00966490" w:rsidRDefault="009664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66490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La lectura es más que decodificar, pues intervienen distintos procesos de comprensión, los cuales son: </w:t>
                      </w:r>
                    </w:p>
                    <w:p w14:paraId="403A3959" w14:textId="0450CB1C" w:rsidR="00966490" w:rsidRDefault="00966490" w:rsidP="009664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6649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*compresión literaria: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permite la comprensión global y obtención de la información correcta. </w:t>
                      </w:r>
                    </w:p>
                    <w:p w14:paraId="2A8CA0FA" w14:textId="2A0C0026" w:rsidR="00966490" w:rsidRDefault="00966490" w:rsidP="009664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96649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*reorganización de la información: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permite las </w:t>
                      </w:r>
                      <w:r w:rsidRPr="0096649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clasificaciones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(categorizar personas, objetos), </w:t>
                      </w:r>
                      <w:r w:rsidRPr="0096649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bosquejos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(reproducir de manera esquemática el texto) y </w:t>
                      </w:r>
                      <w:r w:rsidRPr="0096649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síntesis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(resumir diversas ideas).</w:t>
                      </w:r>
                    </w:p>
                    <w:p w14:paraId="296E7265" w14:textId="52403B04" w:rsidR="00966490" w:rsidRDefault="00966490" w:rsidP="009664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C3304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*comprensión inferencial: </w:t>
                      </w:r>
                      <w:r w:rsidR="00C3304D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permite la interpretación de un texto</w:t>
                      </w:r>
                      <w:r w:rsidR="0084655A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a través de </w:t>
                      </w:r>
                      <w:r w:rsidR="00C3304D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su conocimiento de su mundo. </w:t>
                      </w:r>
                    </w:p>
                    <w:p w14:paraId="313CBA82" w14:textId="29D9FC2A" w:rsidR="00C3304D" w:rsidRDefault="00C3304D" w:rsidP="009664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*</w:t>
                      </w:r>
                      <w:r w:rsidRPr="00C3304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comprensión critica: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permite la reflexión sobre el contenido del texto. </w:t>
                      </w:r>
                    </w:p>
                    <w:p w14:paraId="2AAB9586" w14:textId="3F17509C" w:rsidR="00C3304D" w:rsidRDefault="00C3304D" w:rsidP="009664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C3304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*apreciación lectora: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permite reflexionar sobre la forma del texto, por ejemplo, motivos, posibilidades, etcétera. </w:t>
                      </w:r>
                    </w:p>
                    <w:p w14:paraId="7B23DCC9" w14:textId="77777777" w:rsidR="00C3304D" w:rsidRDefault="00C3304D" w:rsidP="009664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  <w:p w14:paraId="6F3674BE" w14:textId="77777777" w:rsidR="00C3304D" w:rsidRPr="00966490" w:rsidRDefault="00C3304D" w:rsidP="00966490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0B765D" wp14:editId="4BBDC7CF">
                <wp:simplePos x="0" y="0"/>
                <wp:positionH relativeFrom="column">
                  <wp:posOffset>9433560</wp:posOffset>
                </wp:positionH>
                <wp:positionV relativeFrom="paragraph">
                  <wp:posOffset>-6638290</wp:posOffset>
                </wp:positionV>
                <wp:extent cx="419100" cy="342900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E1D47" w14:textId="1DD847DC" w:rsidR="00C769E7" w:rsidRPr="00C769E7" w:rsidRDefault="00C769E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769E7">
                              <w:rPr>
                                <w:b/>
                                <w:bCs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B765D" id="Cuadro de texto 78" o:spid="_x0000_s1035" type="#_x0000_t202" style="position:absolute;margin-left:742.8pt;margin-top:-522.7pt;width:33pt;height:2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" filled="f" stroked="f" strokeweight=".5pt">
                <v:textbox>
                  <w:txbxContent>
                    <w:p w14:paraId="6B0E1D47" w14:textId="1DD847DC" w:rsidR="00C769E7" w:rsidRPr="00C769E7" w:rsidRDefault="00C769E7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769E7">
                        <w:rPr>
                          <w:b/>
                          <w:bCs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73A36F" wp14:editId="5CFC2892">
                <wp:simplePos x="0" y="0"/>
                <wp:positionH relativeFrom="column">
                  <wp:posOffset>9414510</wp:posOffset>
                </wp:positionH>
                <wp:positionV relativeFrom="paragraph">
                  <wp:posOffset>-6666865</wp:posOffset>
                </wp:positionV>
                <wp:extent cx="323850" cy="295275"/>
                <wp:effectExtent l="0" t="0" r="19050" b="28575"/>
                <wp:wrapNone/>
                <wp:docPr id="77" name="Diagrama de flujo: co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C698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77" o:spid="_x0000_s1026" type="#_x0000_t120" style="position:absolute;margin-left:741.3pt;margin-top:-524.95pt;width:25.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" fillcolor="#8ac867 [3206]" strokecolor="#416e28 [1606]" strokeweight="1pt">
                <v:stroke joinstyle="miter"/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D1063A" wp14:editId="12F6053D">
                <wp:simplePos x="0" y="0"/>
                <wp:positionH relativeFrom="column">
                  <wp:posOffset>6471285</wp:posOffset>
                </wp:positionH>
                <wp:positionV relativeFrom="paragraph">
                  <wp:posOffset>-6733540</wp:posOffset>
                </wp:positionV>
                <wp:extent cx="2924175" cy="62865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10C98" w14:textId="1BE3D91A" w:rsidR="00C42A3D" w:rsidRPr="00C42A3D" w:rsidRDefault="00C42A3D">
                            <w:pPr>
                              <w:rPr>
                                <w:rFonts w:ascii="Bubble Bobble" w:hAnsi="Bubble Bobble"/>
                                <w:color w:val="E2A91A" w:themeColor="accent2" w:themeShade="BF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C42A3D">
                              <w:rPr>
                                <w:rFonts w:ascii="Bubble Bobble" w:hAnsi="Bubble Bobble"/>
                                <w:color w:val="E2A91A" w:themeColor="accent2" w:themeShade="BF"/>
                                <w:sz w:val="36"/>
                                <w:szCs w:val="36"/>
                                <w:lang w:val="es-MX"/>
                              </w:rPr>
                              <w:t xml:space="preserve">Características de un buen lector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063A" id="Cuadro de texto 51" o:spid="_x0000_s1036" type="#_x0000_t202" style="position:absolute;margin-left:509.55pt;margin-top:-530.2pt;width:230.25pt;height:4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" filled="f" stroked="f" strokeweight=".5pt">
                <v:textbox>
                  <w:txbxContent>
                    <w:p w14:paraId="1A810C98" w14:textId="1BE3D91A" w:rsidR="00C42A3D" w:rsidRPr="00C42A3D" w:rsidRDefault="00C42A3D">
                      <w:pPr>
                        <w:rPr>
                          <w:rFonts w:ascii="Bubble Bobble" w:hAnsi="Bubble Bobble"/>
                          <w:color w:val="E2A91A" w:themeColor="accent2" w:themeShade="BF"/>
                          <w:sz w:val="36"/>
                          <w:szCs w:val="36"/>
                          <w:lang w:val="es-MX"/>
                        </w:rPr>
                      </w:pPr>
                      <w:r w:rsidRPr="00C42A3D">
                        <w:rPr>
                          <w:rFonts w:ascii="Bubble Bobble" w:hAnsi="Bubble Bobble"/>
                          <w:color w:val="E2A91A" w:themeColor="accent2" w:themeShade="BF"/>
                          <w:sz w:val="36"/>
                          <w:szCs w:val="36"/>
                          <w:lang w:val="es-MX"/>
                        </w:rPr>
                        <w:t xml:space="preserve">Características de un buen lector </w:t>
                      </w:r>
                    </w:p>
                  </w:txbxContent>
                </v:textbox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77505F" wp14:editId="4D6C96A3">
                <wp:simplePos x="0" y="0"/>
                <wp:positionH relativeFrom="column">
                  <wp:posOffset>6023610</wp:posOffset>
                </wp:positionH>
                <wp:positionV relativeFrom="paragraph">
                  <wp:posOffset>-6695440</wp:posOffset>
                </wp:positionV>
                <wp:extent cx="533400" cy="352425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A4C4" w14:textId="7F10E655" w:rsidR="00C769E7" w:rsidRPr="00C769E7" w:rsidRDefault="00C769E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769E7">
                              <w:rPr>
                                <w:b/>
                                <w:bCs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505F" id="Cuadro de texto 75" o:spid="_x0000_s1037" type="#_x0000_t202" style="position:absolute;margin-left:474.3pt;margin-top:-527.2pt;width:42pt;height:2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" filled="f" stroked="f" strokeweight=".5pt">
                <v:textbox>
                  <w:txbxContent>
                    <w:p w14:paraId="5A0BA4C4" w14:textId="7F10E655" w:rsidR="00C769E7" w:rsidRPr="00C769E7" w:rsidRDefault="00C769E7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769E7">
                        <w:rPr>
                          <w:b/>
                          <w:bCs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E36401" wp14:editId="20EB7540">
                <wp:simplePos x="0" y="0"/>
                <wp:positionH relativeFrom="column">
                  <wp:posOffset>6042660</wp:posOffset>
                </wp:positionH>
                <wp:positionV relativeFrom="paragraph">
                  <wp:posOffset>-6695440</wp:posOffset>
                </wp:positionV>
                <wp:extent cx="285750" cy="276225"/>
                <wp:effectExtent l="0" t="0" r="19050" b="28575"/>
                <wp:wrapNone/>
                <wp:docPr id="73" name="Diagrama de flujo: co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9ECFC" w14:textId="1F5D5E57" w:rsidR="00C769E7" w:rsidRPr="00C769E7" w:rsidRDefault="00C769E7" w:rsidP="00C769E7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769E7">
                              <w:rPr>
                                <w:b/>
                                <w:bCs/>
                                <w:lang w:val="es-MX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6401" id="Diagrama de flujo: conector 73" o:spid="_x0000_s1038" type="#_x0000_t120" style="position:absolute;margin-left:475.8pt;margin-top:-527.2pt;width:22.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" fillcolor="#e87c8d [3209]" strokecolor="#961a2d [1609]" strokeweight="1pt">
                <v:stroke joinstyle="miter"/>
                <v:textbox>
                  <w:txbxContent>
                    <w:p w14:paraId="0C79ECFC" w14:textId="1F5D5E57" w:rsidR="00C769E7" w:rsidRPr="00C769E7" w:rsidRDefault="00C769E7" w:rsidP="00C769E7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 w:rsidRPr="00C769E7">
                        <w:rPr>
                          <w:b/>
                          <w:bCs/>
                          <w:lang w:val="es-MX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E67B8D" wp14:editId="506087A6">
                <wp:simplePos x="0" y="0"/>
                <wp:positionH relativeFrom="column">
                  <wp:posOffset>2175510</wp:posOffset>
                </wp:positionH>
                <wp:positionV relativeFrom="paragraph">
                  <wp:posOffset>-6666865</wp:posOffset>
                </wp:positionV>
                <wp:extent cx="847725" cy="361950"/>
                <wp:effectExtent l="0" t="0" r="0" b="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4C783" w14:textId="6ED96150" w:rsidR="00C769E7" w:rsidRPr="00C769E7" w:rsidRDefault="00C769E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769E7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67B8D" id="Cuadro de texto 74" o:spid="_x0000_s1039" type="#_x0000_t202" style="position:absolute;margin-left:171.3pt;margin-top:-524.95pt;width:66.75pt;height:2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" filled="f" stroked="f" strokeweight=".5pt">
                <v:textbox>
                  <w:txbxContent>
                    <w:p w14:paraId="2C04C783" w14:textId="6ED96150" w:rsidR="00C769E7" w:rsidRPr="00C769E7" w:rsidRDefault="00C769E7">
                      <w:pPr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C769E7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E3A791" wp14:editId="6644BB74">
                <wp:simplePos x="0" y="0"/>
                <wp:positionH relativeFrom="column">
                  <wp:posOffset>2185035</wp:posOffset>
                </wp:positionH>
                <wp:positionV relativeFrom="paragraph">
                  <wp:posOffset>-6666230</wp:posOffset>
                </wp:positionV>
                <wp:extent cx="295275" cy="266700"/>
                <wp:effectExtent l="0" t="0" r="28575" b="19050"/>
                <wp:wrapNone/>
                <wp:docPr id="72" name="Diagrama de flujo: co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68C32" w14:textId="4B0AC992" w:rsidR="00C769E7" w:rsidRPr="00C769E7" w:rsidRDefault="00C769E7" w:rsidP="00C769E7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769E7">
                              <w:rPr>
                                <w:b/>
                                <w:bCs/>
                                <w:lang w:val="es-MX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A791" id="Diagrama de flujo: conector 72" o:spid="_x0000_s1040" type="#_x0000_t120" style="position:absolute;margin-left:172.05pt;margin-top:-524.9pt;width:23.2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" fillcolor="#eeca6e [3029]" strokecolor="#edc765 [3205]" strokeweight=".5pt">
                <v:fill color2="#ecc561 [3173]" rotate="t" colors="0 #f1ce7a;.5 #f4ca5e;1 #e0b74a" focus="100%" type="gradient">
                  <o:fill v:ext="view" type="gradientUnscaled"/>
                </v:fill>
                <v:stroke joinstyle="miter"/>
                <v:textbox>
                  <w:txbxContent>
                    <w:p w14:paraId="7D168C32" w14:textId="4B0AC992" w:rsidR="00C769E7" w:rsidRPr="00C769E7" w:rsidRDefault="00C769E7" w:rsidP="00C769E7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 w:rsidRPr="00C769E7">
                        <w:rPr>
                          <w:b/>
                          <w:bCs/>
                          <w:lang w:val="es-MX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5FA40B" wp14:editId="668AA0C9">
                <wp:simplePos x="0" y="0"/>
                <wp:positionH relativeFrom="margin">
                  <wp:posOffset>2575560</wp:posOffset>
                </wp:positionH>
                <wp:positionV relativeFrom="paragraph">
                  <wp:posOffset>-6733540</wp:posOffset>
                </wp:positionV>
                <wp:extent cx="3600450" cy="7239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C32F8" w14:textId="0C8CFC29" w:rsidR="002B78A0" w:rsidRPr="00376FE1" w:rsidRDefault="002B78A0">
                            <w:pPr>
                              <w:rPr>
                                <w:rFonts w:ascii="CHICKEN Pie Height" w:hAnsi="CHICKEN Pie Height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6FE1">
                              <w:rPr>
                                <w:rFonts w:ascii="CHICKEN Pie Height" w:hAnsi="CHICKEN Pie Height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Niveles de comprensión lectora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5FA40B" id="Cuadro de texto 43" o:spid="_x0000_s1041" type="#_x0000_t202" style="position:absolute;margin-left:202.8pt;margin-top:-530.2pt;width:283.5pt;height:57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" filled="f" stroked="f" strokeweight=".5pt">
                <v:textbox>
                  <w:txbxContent>
                    <w:p w14:paraId="6DAC32F8" w14:textId="0C8CFC29" w:rsidR="002B78A0" w:rsidRPr="00376FE1" w:rsidRDefault="002B78A0">
                      <w:pPr>
                        <w:rPr>
                          <w:rFonts w:ascii="CHICKEN Pie Height" w:hAnsi="CHICKEN Pie Height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6FE1">
                        <w:rPr>
                          <w:rFonts w:ascii="CHICKEN Pie Height" w:hAnsi="CHICKEN Pie Height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Niveles de comprensión lectora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5732DF" wp14:editId="7B088017">
                <wp:simplePos x="0" y="0"/>
                <wp:positionH relativeFrom="page">
                  <wp:posOffset>-180975</wp:posOffset>
                </wp:positionH>
                <wp:positionV relativeFrom="paragraph">
                  <wp:posOffset>-6638290</wp:posOffset>
                </wp:positionV>
                <wp:extent cx="3238500" cy="638175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B743E" w14:textId="534A905F" w:rsidR="00456DE4" w:rsidRPr="000F1876" w:rsidRDefault="000F1876" w:rsidP="000F1876">
                            <w:pPr>
                              <w:jc w:val="center"/>
                              <w:rPr>
                                <w:rFonts w:ascii="CHICKEN Pie Height" w:hAnsi="CHICKEN Pie Height"/>
                                <w:color w:val="F0924C" w:themeColor="accent4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F1876">
                              <w:rPr>
                                <w:rFonts w:ascii="CHICKEN Pie Height" w:hAnsi="CHICKEN Pie Height" w:cs="Cambria"/>
                                <w:color w:val="F0924C" w:themeColor="accent4"/>
                                <w:sz w:val="28"/>
                                <w:szCs w:val="28"/>
                                <w:lang w:val="es-MX"/>
                              </w:rPr>
                              <w:t>La comprensión lectora y el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732DF" id="Cuadro de texto 37" o:spid="_x0000_s1042" type="#_x0000_t202" style="position:absolute;margin-left:-14.25pt;margin-top:-522.7pt;width:255pt;height:50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" filled="f" stroked="f" strokeweight=".5pt">
                <v:textbox>
                  <w:txbxContent>
                    <w:p w14:paraId="6BFB743E" w14:textId="534A905F" w:rsidR="00456DE4" w:rsidRPr="000F1876" w:rsidRDefault="000F1876" w:rsidP="000F1876">
                      <w:pPr>
                        <w:jc w:val="center"/>
                        <w:rPr>
                          <w:rFonts w:ascii="CHICKEN Pie Height" w:hAnsi="CHICKEN Pie Height"/>
                          <w:color w:val="F0924C" w:themeColor="accent4"/>
                          <w:sz w:val="28"/>
                          <w:szCs w:val="28"/>
                          <w:lang w:val="es-MX"/>
                        </w:rPr>
                      </w:pPr>
                      <w:r w:rsidRPr="000F1876">
                        <w:rPr>
                          <w:rFonts w:ascii="CHICKEN Pie Height" w:hAnsi="CHICKEN Pie Height" w:cs="Cambria"/>
                          <w:color w:val="F0924C" w:themeColor="accent4"/>
                          <w:sz w:val="28"/>
                          <w:szCs w:val="28"/>
                          <w:lang w:val="es-MX"/>
                        </w:rPr>
                        <w:t>La comprensión lectora y el aprendizaje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13C3">
        <w:rPr>
          <w:noProof/>
        </w:rPr>
        <w:drawing>
          <wp:anchor distT="0" distB="0" distL="114300" distR="114300" simplePos="0" relativeHeight="251705344" behindDoc="0" locked="0" layoutInCell="1" allowOverlap="1" wp14:anchorId="610BD4C2" wp14:editId="6F14C5DE">
            <wp:simplePos x="0" y="0"/>
            <wp:positionH relativeFrom="column">
              <wp:posOffset>2698327</wp:posOffset>
            </wp:positionH>
            <wp:positionV relativeFrom="paragraph">
              <wp:posOffset>-408940</wp:posOffset>
            </wp:positionV>
            <wp:extent cx="1228725" cy="921544"/>
            <wp:effectExtent l="0" t="0" r="0" b="0"/>
            <wp:wrapNone/>
            <wp:docPr id="48" name="Imagen 48" descr="Pasos para fomentar la lectura | Modalidades de lectura, Estrategias de  lectura, Taller de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sos para fomentar la lectura | Modalidades de lectura, Estrategias de  lectura, Taller de lec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t="14843" r="48950" b="62324"/>
                    <a:stretch/>
                  </pic:blipFill>
                  <pic:spPr bwMode="auto">
                    <a:xfrm>
                      <a:off x="0" y="0"/>
                      <a:ext cx="1228725" cy="9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979" w:rsidRPr="008A1979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E31AD" wp14:editId="457A68AD">
                <wp:simplePos x="0" y="0"/>
                <wp:positionH relativeFrom="page">
                  <wp:align>left</wp:align>
                </wp:positionH>
                <wp:positionV relativeFrom="paragraph">
                  <wp:posOffset>-710565</wp:posOffset>
                </wp:positionV>
                <wp:extent cx="3352800" cy="3122533"/>
                <wp:effectExtent l="0" t="0" r="19050" b="0"/>
                <wp:wrapNone/>
                <wp:docPr id="32" name="Círculo parcial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D3325C-65CC-40C4-A49F-358FB0B7AF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52800" cy="3122533"/>
                        </a:xfrm>
                        <a:prstGeom prst="pie">
                          <a:avLst>
                            <a:gd name="adj1" fmla="val 0"/>
                            <a:gd name="adj2" fmla="val 10829337"/>
                          </a:avLst>
                        </a:prstGeom>
                        <a:solidFill>
                          <a:srgbClr val="FF3300"/>
                        </a:solidFill>
                        <a:ln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E868BD4" id="Círculo parcial 31" o:spid="_x0000_s1026" style="position:absolute;margin-left:0;margin-top:-55.95pt;width:264pt;height:245.85pt;rotation:180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3352800,312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" path="m3352800,1561267v,576229,-340800,1105610,-886540,1377109c1968381,3186064,1370087,3183773,874411,2932282,330588,2656362,-5603,2123694,71,1546962r1676329,14305l3352800,1561267xe" fillcolor="#f30" strokecolor="#f30" strokeweight="1pt">
                <v:stroke joinstyle="miter"/>
                <v:path arrowok="t" o:connecttype="custom" o:connectlocs="3352800,1561267;2466260,2938376;874411,2932282;71,1546962;1676400,1561267;3352800,1561267" o:connectangles="0,0,0,0,0,0"/>
                <w10:wrap anchorx="page"/>
              </v:shape>
            </w:pict>
          </mc:Fallback>
        </mc:AlternateContent>
      </w:r>
    </w:p>
    <w:p w14:paraId="462452D9" w14:textId="0936A0CE" w:rsidR="00CE1E3B" w:rsidRPr="006D288C" w:rsidRDefault="00603C40" w:rsidP="00D91EF3">
      <w:pPr>
        <w:pStyle w:val="Sinespaciad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E4CFBC" wp14:editId="657F1AE6">
                <wp:simplePos x="0" y="0"/>
                <wp:positionH relativeFrom="column">
                  <wp:posOffset>9462135</wp:posOffset>
                </wp:positionH>
                <wp:positionV relativeFrom="paragraph">
                  <wp:posOffset>-270510</wp:posOffset>
                </wp:positionV>
                <wp:extent cx="400050" cy="342900"/>
                <wp:effectExtent l="0" t="0" r="0" b="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F3844" w14:textId="6FC0735F" w:rsidR="00603C40" w:rsidRPr="00603C40" w:rsidRDefault="00603C40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603C40">
                              <w:rPr>
                                <w:b/>
                                <w:bCs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4CFBC" id="Cuadro de texto 81" o:spid="_x0000_s1043" type="#_x0000_t202" style="position:absolute;margin-left:745.05pt;margin-top:-21.3pt;width:31.5pt;height:27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" filled="f" stroked="f" strokeweight=".5pt">
                <v:textbox>
                  <w:txbxContent>
                    <w:p w14:paraId="67AF3844" w14:textId="6FC0735F" w:rsidR="00603C40" w:rsidRPr="00603C40" w:rsidRDefault="00603C40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603C40">
                        <w:rPr>
                          <w:b/>
                          <w:bCs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C10980" wp14:editId="480E713A">
                <wp:simplePos x="0" y="0"/>
                <wp:positionH relativeFrom="column">
                  <wp:posOffset>9414510</wp:posOffset>
                </wp:positionH>
                <wp:positionV relativeFrom="paragraph">
                  <wp:posOffset>-289560</wp:posOffset>
                </wp:positionV>
                <wp:extent cx="381000" cy="314325"/>
                <wp:effectExtent l="0" t="0" r="19050" b="28575"/>
                <wp:wrapNone/>
                <wp:docPr id="70" name="Diagrama de flujo: co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14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40799" w14:textId="02796CF9" w:rsidR="00094950" w:rsidRPr="00094950" w:rsidRDefault="00094950" w:rsidP="00603C40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094950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0980" id="Diagrama de flujo: conector 70" o:spid="_x0000_s1044" type="#_x0000_t120" style="position:absolute;margin-left:741.3pt;margin-top:-22.8pt;width:30pt;height:2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" fillcolor="#e87c8d [3209]" strokecolor="#961a2d [1609]" strokeweight="1pt">
                <v:stroke joinstyle="miter"/>
                <v:textbox>
                  <w:txbxContent>
                    <w:p w14:paraId="43840799" w14:textId="02796CF9" w:rsidR="00094950" w:rsidRPr="00094950" w:rsidRDefault="00094950" w:rsidP="00603C40">
                      <w:pPr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094950">
                        <w:rPr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0760006" wp14:editId="22172402">
            <wp:simplePos x="0" y="0"/>
            <wp:positionH relativeFrom="column">
              <wp:posOffset>1356360</wp:posOffset>
            </wp:positionH>
            <wp:positionV relativeFrom="paragraph">
              <wp:posOffset>5854065</wp:posOffset>
            </wp:positionV>
            <wp:extent cx="2038370" cy="1218565"/>
            <wp:effectExtent l="0" t="0" r="0" b="63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467" b="92899" l="9732" r="89933">
                                  <a14:foregroundMark x1="52349" y1="11243" x2="52349" y2="11243"/>
                                  <a14:foregroundMark x1="47987" y1="17160" x2="41946" y2="44970"/>
                                  <a14:foregroundMark x1="41946" y1="44970" x2="50000" y2="18935"/>
                                  <a14:foregroundMark x1="50000" y1="18935" x2="54362" y2="28994"/>
                                  <a14:foregroundMark x1="42953" y1="24852" x2="60403" y2="30769"/>
                                  <a14:foregroundMark x1="60403" y1="30769" x2="43289" y2="26036"/>
                                  <a14:foregroundMark x1="43289" y1="26036" x2="44631" y2="24260"/>
                                  <a14:foregroundMark x1="43624" y1="23077" x2="38926" y2="32544"/>
                                  <a14:foregroundMark x1="45302" y1="48521" x2="35235" y2="37870"/>
                                  <a14:foregroundMark x1="31208" y1="58580" x2="28859" y2="65680"/>
                                  <a14:foregroundMark x1="68456" y1="58580" x2="74832" y2="65680"/>
                                  <a14:foregroundMark x1="68792" y1="62722" x2="65101" y2="61538"/>
                                  <a14:foregroundMark x1="29530" y1="65089" x2="28859" y2="64497"/>
                                  <a14:foregroundMark x1="42282" y1="90533" x2="59732" y2="92899"/>
                                  <a14:foregroundMark x1="59732" y1="92899" x2="66443" y2="89941"/>
                                  <a14:foregroundMark x1="48993" y1="46154" x2="70805" y2="35503"/>
                                  <a14:foregroundMark x1="39597" y1="43195" x2="30201" y2="34911"/>
                                  <a14:foregroundMark x1="55705" y1="12426" x2="61074" y2="14793"/>
                                  <a14:foregroundMark x1="73154" y1="65089" x2="73154" y2="58580"/>
                                  <a14:foregroundMark x1="74497" y1="55621" x2="69128" y2="54438"/>
                                  <a14:foregroundMark x1="76174" y1="64497" x2="74832" y2="73964"/>
                                  <a14:foregroundMark x1="73490" y1="72781" x2="67450" y2="69822"/>
                                  <a14:foregroundMark x1="70470" y1="66272" x2="66443" y2="66272"/>
                                  <a14:foregroundMark x1="24497" y1="59763" x2="30872" y2="59172"/>
                                  <a14:foregroundMark x1="26174" y1="55621" x2="33557" y2="55621"/>
                                  <a14:foregroundMark x1="25839" y1="68047" x2="32550" y2="71006"/>
                                  <a14:foregroundMark x1="30872" y1="66272" x2="34899" y2="662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89" cy="121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D48EDA" wp14:editId="25F8DAA0">
                <wp:simplePos x="0" y="0"/>
                <wp:positionH relativeFrom="column">
                  <wp:posOffset>6414135</wp:posOffset>
                </wp:positionH>
                <wp:positionV relativeFrom="paragraph">
                  <wp:posOffset>-280035</wp:posOffset>
                </wp:positionV>
                <wp:extent cx="466725" cy="276225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C31703" w14:textId="51E3CA44" w:rsidR="00C769E7" w:rsidRPr="00C769E7" w:rsidRDefault="00C769E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769E7">
                              <w:rPr>
                                <w:b/>
                                <w:bCs/>
                                <w:lang w:val="es-MX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48EDA" id="Cuadro de texto 80" o:spid="_x0000_s1045" type="#_x0000_t202" style="position:absolute;margin-left:505.05pt;margin-top:-22.05pt;width:36.75pt;height:2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" filled="f" stroked="f" strokeweight=".5pt">
                <v:textbox>
                  <w:txbxContent>
                    <w:p w14:paraId="5FC31703" w14:textId="51E3CA44" w:rsidR="00C769E7" w:rsidRPr="00C769E7" w:rsidRDefault="00C769E7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769E7">
                        <w:rPr>
                          <w:b/>
                          <w:bCs/>
                          <w:lang w:val="es-MX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9F3D9C" wp14:editId="5A56CA18">
                <wp:simplePos x="0" y="0"/>
                <wp:positionH relativeFrom="column">
                  <wp:posOffset>6395085</wp:posOffset>
                </wp:positionH>
                <wp:positionV relativeFrom="paragraph">
                  <wp:posOffset>-327660</wp:posOffset>
                </wp:positionV>
                <wp:extent cx="304800" cy="295275"/>
                <wp:effectExtent l="0" t="0" r="19050" b="28575"/>
                <wp:wrapNone/>
                <wp:docPr id="79" name="Diagrama de flujo: co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56BBF" id="Diagrama de flujo: conector 79" o:spid="_x0000_s1026" type="#_x0000_t120" style="position:absolute;margin-left:503.55pt;margin-top:-25.8pt;width:24pt;height:2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" fillcolor="#907cb3 [3208]" strokecolor="white [3201]" strokeweight="1.5pt">
                <v:stroke joinstyle="miter"/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3BD50A" wp14:editId="1DA48634">
                <wp:simplePos x="0" y="0"/>
                <wp:positionH relativeFrom="column">
                  <wp:posOffset>2270760</wp:posOffset>
                </wp:positionH>
                <wp:positionV relativeFrom="paragraph">
                  <wp:posOffset>-270510</wp:posOffset>
                </wp:positionV>
                <wp:extent cx="438150" cy="266700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549D0" w14:textId="47F62FE0" w:rsidR="00C769E7" w:rsidRPr="00C769E7" w:rsidRDefault="00C769E7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C769E7">
                              <w:rPr>
                                <w:b/>
                                <w:bCs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D50A" id="Cuadro de texto 76" o:spid="_x0000_s1046" type="#_x0000_t202" style="position:absolute;margin-left:178.8pt;margin-top:-21.3pt;width:34.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" filled="f" stroked="f" strokeweight=".5pt">
                <v:textbox>
                  <w:txbxContent>
                    <w:p w14:paraId="73F549D0" w14:textId="47F62FE0" w:rsidR="00C769E7" w:rsidRPr="00C769E7" w:rsidRDefault="00C769E7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C769E7">
                        <w:rPr>
                          <w:b/>
                          <w:bCs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69E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C748F5" wp14:editId="7BBBF396">
                <wp:simplePos x="0" y="0"/>
                <wp:positionH relativeFrom="column">
                  <wp:posOffset>2270760</wp:posOffset>
                </wp:positionH>
                <wp:positionV relativeFrom="paragraph">
                  <wp:posOffset>-337820</wp:posOffset>
                </wp:positionV>
                <wp:extent cx="304800" cy="333375"/>
                <wp:effectExtent l="0" t="0" r="19050" b="28575"/>
                <wp:wrapNone/>
                <wp:docPr id="71" name="Diagrama de flujo: co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D3A0A" w14:textId="5ED2FF61" w:rsidR="00C769E7" w:rsidRPr="00C769E7" w:rsidRDefault="00C769E7" w:rsidP="00C769E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48F5" id="Diagrama de flujo: conector 71" o:spid="_x0000_s1047" type="#_x0000_t120" style="position:absolute;margin-left:178.8pt;margin-top:-26.6pt;width:24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" fillcolor="#f0924c [3207]" strokecolor="#91440c [1607]" strokeweight="1pt">
                <v:stroke joinstyle="miter"/>
                <v:textbox>
                  <w:txbxContent>
                    <w:p w14:paraId="21AD3A0A" w14:textId="5ED2FF61" w:rsidR="00C769E7" w:rsidRPr="00C769E7" w:rsidRDefault="00C769E7" w:rsidP="00C769E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07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054673" wp14:editId="04B3E109">
                <wp:simplePos x="0" y="0"/>
                <wp:positionH relativeFrom="column">
                  <wp:posOffset>6737985</wp:posOffset>
                </wp:positionH>
                <wp:positionV relativeFrom="paragraph">
                  <wp:posOffset>5715</wp:posOffset>
                </wp:positionV>
                <wp:extent cx="3152775" cy="489585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89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292E7" w14:textId="0AABB0C5" w:rsidR="00AB5722" w:rsidRPr="00AB5722" w:rsidRDefault="00AB5722" w:rsidP="00AB5722">
                            <w:pPr>
                              <w:jc w:val="center"/>
                              <w:rPr>
                                <w:rFonts w:ascii="CHICKEN Pie Height" w:hAnsi="CHICKEN Pie Height"/>
                                <w:sz w:val="68"/>
                                <w:szCs w:val="68"/>
                                <w:lang w:val="es-MX"/>
                              </w:rPr>
                            </w:pPr>
                            <w:r w:rsidRPr="00AB5722">
                              <w:rPr>
                                <w:rFonts w:ascii="CHICKEN Pie Height" w:hAnsi="CHICKEN Pie Height"/>
                                <w:sz w:val="68"/>
                                <w:szCs w:val="68"/>
                                <w:lang w:val="es-MX"/>
                              </w:rPr>
                              <w:t xml:space="preserve">La importancia de la </w:t>
                            </w:r>
                            <w:r w:rsidR="007D5498">
                              <w:rPr>
                                <w:rFonts w:ascii="CHICKEN Pie Height" w:hAnsi="CHICKEN Pie Height"/>
                                <w:sz w:val="68"/>
                                <w:szCs w:val="68"/>
                                <w:lang w:val="es-MX"/>
                              </w:rPr>
                              <w:t>l</w:t>
                            </w:r>
                            <w:r w:rsidRPr="00AB5722">
                              <w:rPr>
                                <w:rFonts w:ascii="CHICKEN Pie Height" w:hAnsi="CHICKEN Pie Height"/>
                                <w:sz w:val="68"/>
                                <w:szCs w:val="68"/>
                                <w:lang w:val="es-MX"/>
                              </w:rPr>
                              <w:t>ectura desde las primeras edades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54673" id="Cuadro de texto 12" o:spid="_x0000_s1048" type="#_x0000_t202" style="position:absolute;margin-left:530.55pt;margin-top:.45pt;width:248.25pt;height:38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" filled="f" stroked="f" strokeweight=".5pt">
                <v:textbox>
                  <w:txbxContent>
                    <w:p w14:paraId="4B4292E7" w14:textId="0AABB0C5" w:rsidR="00AB5722" w:rsidRPr="00AB5722" w:rsidRDefault="00AB5722" w:rsidP="00AB5722">
                      <w:pPr>
                        <w:jc w:val="center"/>
                        <w:rPr>
                          <w:rFonts w:ascii="CHICKEN Pie Height" w:hAnsi="CHICKEN Pie Height"/>
                          <w:sz w:val="68"/>
                          <w:szCs w:val="68"/>
                          <w:lang w:val="es-MX"/>
                        </w:rPr>
                      </w:pPr>
                      <w:r w:rsidRPr="00AB5722">
                        <w:rPr>
                          <w:rFonts w:ascii="CHICKEN Pie Height" w:hAnsi="CHICKEN Pie Height"/>
                          <w:sz w:val="68"/>
                          <w:szCs w:val="68"/>
                          <w:lang w:val="es-MX"/>
                        </w:rPr>
                        <w:t xml:space="preserve">La importancia de la </w:t>
                      </w:r>
                      <w:r w:rsidR="007D5498">
                        <w:rPr>
                          <w:rFonts w:ascii="CHICKEN Pie Height" w:hAnsi="CHICKEN Pie Height"/>
                          <w:sz w:val="68"/>
                          <w:szCs w:val="68"/>
                          <w:lang w:val="es-MX"/>
                        </w:rPr>
                        <w:t>l</w:t>
                      </w:r>
                      <w:r w:rsidRPr="00AB5722">
                        <w:rPr>
                          <w:rFonts w:ascii="CHICKEN Pie Height" w:hAnsi="CHICKEN Pie Height"/>
                          <w:sz w:val="68"/>
                          <w:szCs w:val="68"/>
                          <w:lang w:val="es-MX"/>
                        </w:rPr>
                        <w:t>ectura desde las primeras edades</w:t>
                      </w:r>
                    </w:p>
                  </w:txbxContent>
                </v:textbox>
              </v:shape>
            </w:pict>
          </mc:Fallback>
        </mc:AlternateContent>
      </w:r>
      <w:r w:rsidR="00F0407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140F22" wp14:editId="16286D93">
                <wp:simplePos x="0" y="0"/>
                <wp:positionH relativeFrom="margin">
                  <wp:align>center</wp:align>
                </wp:positionH>
                <wp:positionV relativeFrom="paragraph">
                  <wp:posOffset>-365760</wp:posOffset>
                </wp:positionV>
                <wp:extent cx="3590925" cy="1114425"/>
                <wp:effectExtent l="0" t="0" r="0" b="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185AD" w14:textId="287BB8D9" w:rsidR="00C97267" w:rsidRPr="00AE5272" w:rsidRDefault="00C97267" w:rsidP="00F62642">
                            <w:pPr>
                              <w:jc w:val="center"/>
                              <w:rPr>
                                <w:rFonts w:ascii="CHICKEN Pie Height" w:hAnsi="CHICKEN Pie Height"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AE5272">
                              <w:rPr>
                                <w:rFonts w:ascii="CHICKEN Pie Height" w:hAnsi="CHICKEN Pie Height"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 xml:space="preserve">¿de qué manera </w:t>
                            </w:r>
                            <w:r w:rsidR="00AE5272" w:rsidRPr="00AE5272">
                              <w:rPr>
                                <w:rFonts w:ascii="CHICKEN Pie Height" w:hAnsi="CHICKEN Pie Height"/>
                                <w:color w:val="FFFFFF" w:themeColor="background1"/>
                                <w:sz w:val="26"/>
                                <w:szCs w:val="26"/>
                                <w:lang w:val="es-MX"/>
                              </w:rPr>
                              <w:t>se puede contribuir para que los niños puedan adquirir el lenguaje escrito en las primeras edades?</w:t>
                            </w:r>
                          </w:p>
                          <w:p w14:paraId="2D6F18DA" w14:textId="600FF233" w:rsidR="00AE5272" w:rsidRPr="00AE5272" w:rsidRDefault="00F62642">
                            <w:pPr>
                              <w:rPr>
                                <w:color w:val="auto"/>
                                <w:lang w:val="es-MX"/>
                              </w:rPr>
                            </w:pPr>
                            <w:r>
                              <w:rPr>
                                <w:color w:val="auto"/>
                                <w:lang w:val="es-MX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40F22" id="Cuadro de texto 57" o:spid="_x0000_s1049" type="#_x0000_t202" style="position:absolute;margin-left:0;margin-top:-28.8pt;width:282.75pt;height:87.7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" filled="f" stroked="f" strokeweight=".5pt">
                <v:textbox>
                  <w:txbxContent>
                    <w:p w14:paraId="2D5185AD" w14:textId="287BB8D9" w:rsidR="00C97267" w:rsidRPr="00AE5272" w:rsidRDefault="00C97267" w:rsidP="00F62642">
                      <w:pPr>
                        <w:jc w:val="center"/>
                        <w:rPr>
                          <w:rFonts w:ascii="CHICKEN Pie Height" w:hAnsi="CHICKEN Pie Height"/>
                          <w:color w:val="FFFFFF" w:themeColor="background1"/>
                          <w:sz w:val="26"/>
                          <w:szCs w:val="26"/>
                          <w:lang w:val="es-MX"/>
                        </w:rPr>
                      </w:pPr>
                      <w:r w:rsidRPr="00AE5272">
                        <w:rPr>
                          <w:rFonts w:ascii="CHICKEN Pie Height" w:hAnsi="CHICKEN Pie Height"/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 xml:space="preserve">¿de qué manera </w:t>
                      </w:r>
                      <w:r w:rsidR="00AE5272" w:rsidRPr="00AE5272">
                        <w:rPr>
                          <w:rFonts w:ascii="CHICKEN Pie Height" w:hAnsi="CHICKEN Pie Height"/>
                          <w:color w:val="FFFFFF" w:themeColor="background1"/>
                          <w:sz w:val="26"/>
                          <w:szCs w:val="26"/>
                          <w:lang w:val="es-MX"/>
                        </w:rPr>
                        <w:t>se puede contribuir para que los niños puedan adquirir el lenguaje escrito en las primeras edades?</w:t>
                      </w:r>
                    </w:p>
                    <w:p w14:paraId="2D6F18DA" w14:textId="600FF233" w:rsidR="00AE5272" w:rsidRPr="00AE5272" w:rsidRDefault="00F62642">
                      <w:pPr>
                        <w:rPr>
                          <w:color w:val="auto"/>
                          <w:lang w:val="es-MX"/>
                        </w:rPr>
                      </w:pPr>
                      <w:r>
                        <w:rPr>
                          <w:color w:val="auto"/>
                          <w:lang w:val="es-MX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07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EC8F69" wp14:editId="65FCA2C5">
                <wp:simplePos x="0" y="0"/>
                <wp:positionH relativeFrom="column">
                  <wp:posOffset>2975610</wp:posOffset>
                </wp:positionH>
                <wp:positionV relativeFrom="paragraph">
                  <wp:posOffset>5615940</wp:posOffset>
                </wp:positionV>
                <wp:extent cx="2609850" cy="145669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45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D1619" w14:textId="3A0BCCD6" w:rsidR="003B60AF" w:rsidRPr="00C71858" w:rsidRDefault="00C7185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7185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Gráfica</w:t>
                            </w:r>
                            <w:r w:rsidR="003B60AF" w:rsidRPr="00C7185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:</w:t>
                            </w:r>
                            <w:r w:rsidRPr="00C7185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debe de tener el interlineado, el tamaño de la letra entre otros aspectos. </w:t>
                            </w:r>
                          </w:p>
                          <w:p w14:paraId="71BDFE23" w14:textId="13D86B97" w:rsidR="00C71858" w:rsidRPr="00C71858" w:rsidRDefault="00C7185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C7185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Características:</w:t>
                            </w:r>
                            <w:r w:rsidRPr="00C71858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las palabras, le extensión de las oraciones y párrafos que lo forman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C8F69" id="Cuadro de texto 62" o:spid="_x0000_s1050" type="#_x0000_t202" style="position:absolute;margin-left:234.3pt;margin-top:442.2pt;width:205.5pt;height:11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" filled="f" stroked="f" strokeweight=".5pt">
                <v:textbox>
                  <w:txbxContent>
                    <w:p w14:paraId="20ED1619" w14:textId="3A0BCCD6" w:rsidR="003B60AF" w:rsidRPr="00C71858" w:rsidRDefault="00C7185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C7185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Gráfica</w:t>
                      </w:r>
                      <w:r w:rsidR="003B60AF" w:rsidRPr="00C7185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:</w:t>
                      </w:r>
                      <w:r w:rsidRPr="00C7185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debe de tener el interlineado, el tamaño de la letra entre otros aspectos. </w:t>
                      </w:r>
                    </w:p>
                    <w:p w14:paraId="71BDFE23" w14:textId="13D86B97" w:rsidR="00C71858" w:rsidRPr="00C71858" w:rsidRDefault="00C71858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C7185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MX"/>
                        </w:rPr>
                        <w:t>Características:</w:t>
                      </w:r>
                      <w:r w:rsidRPr="00C71858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 las palabras, le extensión de las oraciones y párrafos que lo forman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52B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C733EF" wp14:editId="511CB72A">
                <wp:simplePos x="0" y="0"/>
                <wp:positionH relativeFrom="column">
                  <wp:posOffset>270510</wp:posOffset>
                </wp:positionH>
                <wp:positionV relativeFrom="paragraph">
                  <wp:posOffset>139065</wp:posOffset>
                </wp:positionV>
                <wp:extent cx="2676525" cy="96202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532A8" w14:textId="6E57F274" w:rsidR="008C04F2" w:rsidRPr="00452BC2" w:rsidRDefault="00452BC2">
                            <w:pPr>
                              <w:rPr>
                                <w:lang w:val="es-MX"/>
                              </w:rPr>
                            </w:pPr>
                            <w:r w:rsidRPr="00C3714C">
                              <w:rPr>
                                <w:rFonts w:ascii="Arial" w:hAnsi="Arial" w:cs="Arial"/>
                                <w:lang w:val="es-MX"/>
                              </w:rPr>
                              <w:t>Leer es más que descifrar letras, también implica c</w:t>
                            </w:r>
                            <w:r w:rsidRPr="00C3714C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omprender lo que se lee</w:t>
                            </w:r>
                            <w:r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, </w:t>
                            </w:r>
                            <w:r w:rsidRPr="00C3714C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usar la información</w:t>
                            </w:r>
                            <w:r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y </w:t>
                            </w:r>
                            <w:r w:rsidRPr="00C3714C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disfrutar de la lectura</w:t>
                            </w:r>
                            <w:r>
                              <w:rPr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33EF" id="Cuadro de texto 27" o:spid="_x0000_s1051" type="#_x0000_t202" style="position:absolute;margin-left:21.3pt;margin-top:10.95pt;width:210.75pt;height:7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" filled="f" stroked="f" strokeweight=".5pt">
                <v:textbox>
                  <w:txbxContent>
                    <w:p w14:paraId="07E532A8" w14:textId="6E57F274" w:rsidR="008C04F2" w:rsidRPr="00452BC2" w:rsidRDefault="00452BC2">
                      <w:pPr>
                        <w:rPr>
                          <w:lang w:val="es-MX"/>
                        </w:rPr>
                      </w:pPr>
                      <w:r w:rsidRPr="00C3714C">
                        <w:rPr>
                          <w:rFonts w:ascii="Arial" w:hAnsi="Arial" w:cs="Arial"/>
                          <w:lang w:val="es-MX"/>
                        </w:rPr>
                        <w:t>Leer es más que descifrar letras, también implica c</w:t>
                      </w:r>
                      <w:r w:rsidRPr="00C3714C">
                        <w:rPr>
                          <w:rFonts w:ascii="Arial" w:hAnsi="Arial" w:cs="Arial"/>
                          <w:b/>
                          <w:bCs/>
                          <w:lang w:val="es-MX"/>
                        </w:rPr>
                        <w:t>omprender lo que se lee</w:t>
                      </w:r>
                      <w:r w:rsidRPr="00C3714C">
                        <w:rPr>
                          <w:rFonts w:ascii="Arial" w:hAnsi="Arial" w:cs="Arial"/>
                          <w:lang w:val="es-MX"/>
                        </w:rPr>
                        <w:t xml:space="preserve">, </w:t>
                      </w:r>
                      <w:r w:rsidRPr="00C3714C">
                        <w:rPr>
                          <w:rFonts w:ascii="Arial" w:hAnsi="Arial" w:cs="Arial"/>
                          <w:b/>
                          <w:bCs/>
                          <w:lang w:val="es-MX"/>
                        </w:rPr>
                        <w:t>usar la información</w:t>
                      </w:r>
                      <w:r w:rsidRPr="00C3714C">
                        <w:rPr>
                          <w:rFonts w:ascii="Arial" w:hAnsi="Arial" w:cs="Arial"/>
                          <w:lang w:val="es-MX"/>
                        </w:rPr>
                        <w:t xml:space="preserve"> y </w:t>
                      </w:r>
                      <w:r w:rsidRPr="00C3714C">
                        <w:rPr>
                          <w:rFonts w:ascii="Arial" w:hAnsi="Arial" w:cs="Arial"/>
                          <w:b/>
                          <w:bCs/>
                          <w:lang w:val="es-MX"/>
                        </w:rPr>
                        <w:t>disfrutar de la lectura</w:t>
                      </w:r>
                      <w:r>
                        <w:rPr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D549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F84FCE" wp14:editId="240A6F58">
                <wp:simplePos x="0" y="0"/>
                <wp:positionH relativeFrom="margin">
                  <wp:posOffset>9525</wp:posOffset>
                </wp:positionH>
                <wp:positionV relativeFrom="paragraph">
                  <wp:posOffset>-270988</wp:posOffset>
                </wp:positionV>
                <wp:extent cx="430304" cy="328522"/>
                <wp:effectExtent l="12700" t="0" r="1905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45669">
                          <a:off x="0" y="0"/>
                          <a:ext cx="430304" cy="328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F20D36" w14:textId="76907DF5" w:rsidR="007D5498" w:rsidRPr="007D5498" w:rsidRDefault="007D5498">
                            <w:pPr>
                              <w:rPr>
                                <w:rFonts w:ascii="a Abstract Groovy" w:hAnsi="a Abstract Groovy"/>
                                <w:color w:val="B8DEA3" w:themeColor="accent3" w:themeTint="99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D5498">
                              <w:rPr>
                                <w:rFonts w:ascii="Courier New" w:hAnsi="Courier New" w:cs="Courier New"/>
                                <w:color w:val="B8DEA3" w:themeColor="accent3" w:themeTint="99"/>
                                <w:sz w:val="32"/>
                                <w:szCs w:val="32"/>
                                <w:lang w:val="es-MX"/>
                              </w:rPr>
                              <w:t>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4FCE" id="Cuadro de texto 23" o:spid="_x0000_s1052" type="#_x0000_t202" style="position:absolute;margin-left:.75pt;margin-top:-21.35pt;width:33.9pt;height:25.85pt;rotation:4746629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" filled="f" stroked="f" strokeweight=".5pt">
                <v:textbox>
                  <w:txbxContent>
                    <w:p w14:paraId="07F20D36" w14:textId="76907DF5" w:rsidR="007D5498" w:rsidRPr="007D5498" w:rsidRDefault="007D5498">
                      <w:pPr>
                        <w:rPr>
                          <w:rFonts w:ascii="a Abstract Groovy" w:hAnsi="a Abstract Groovy"/>
                          <w:color w:val="B8DEA3" w:themeColor="accent3" w:themeTint="99"/>
                          <w:sz w:val="32"/>
                          <w:szCs w:val="32"/>
                          <w:lang w:val="es-MX"/>
                        </w:rPr>
                      </w:pPr>
                      <w:r w:rsidRPr="007D5498">
                        <w:rPr>
                          <w:rFonts w:ascii="Courier New" w:hAnsi="Courier New" w:cs="Courier New"/>
                          <w:color w:val="B8DEA3" w:themeColor="accent3" w:themeTint="99"/>
                          <w:sz w:val="32"/>
                          <w:szCs w:val="32"/>
                          <w:lang w:val="es-MX"/>
                        </w:rPr>
                        <w:t>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49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717B9A" wp14:editId="2E63FA9F">
                <wp:simplePos x="0" y="0"/>
                <wp:positionH relativeFrom="margin">
                  <wp:posOffset>-342900</wp:posOffset>
                </wp:positionH>
                <wp:positionV relativeFrom="paragraph">
                  <wp:posOffset>-194310</wp:posOffset>
                </wp:positionV>
                <wp:extent cx="2752725" cy="48577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75BFD" w14:textId="6132CA07" w:rsidR="007D5498" w:rsidRPr="007D5498" w:rsidRDefault="007D5498">
                            <w:pPr>
                              <w:rPr>
                                <w:rFonts w:ascii="a Abstract Groovy" w:hAnsi="a Abstract Groovy"/>
                                <w:color w:val="B8DEA3" w:themeColor="accent3" w:themeTint="99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D5498">
                              <w:rPr>
                                <w:rFonts w:ascii="Calibri" w:hAnsi="Calibri" w:cs="Calibri"/>
                                <w:color w:val="B8DEA3" w:themeColor="accent3" w:themeTint="99"/>
                                <w:sz w:val="32"/>
                                <w:szCs w:val="32"/>
                                <w:lang w:val="es-MX"/>
                              </w:rPr>
                              <w:t>¿</w:t>
                            </w:r>
                            <w:proofErr w:type="spellStart"/>
                            <w:r w:rsidRPr="007D5498">
                              <w:rPr>
                                <w:rFonts w:ascii="a Abstract Groovy" w:hAnsi="a Abstract Groovy"/>
                                <w:color w:val="B8DEA3" w:themeColor="accent3" w:themeTint="99"/>
                                <w:sz w:val="32"/>
                                <w:szCs w:val="32"/>
                                <w:lang w:val="es-MX"/>
                              </w:rPr>
                              <w:t>Que</w:t>
                            </w:r>
                            <w:proofErr w:type="spellEnd"/>
                            <w:r w:rsidRPr="007D5498">
                              <w:rPr>
                                <w:rFonts w:ascii="a Abstract Groovy" w:hAnsi="a Abstract Groovy"/>
                                <w:color w:val="B8DEA3" w:themeColor="accent3" w:themeTint="99"/>
                                <w:sz w:val="32"/>
                                <w:szCs w:val="32"/>
                                <w:lang w:val="es-MX"/>
                              </w:rPr>
                              <w:t xml:space="preserve"> es la le</w:t>
                            </w:r>
                            <w:r w:rsidR="00452BC2">
                              <w:rPr>
                                <w:rFonts w:ascii="a Abstract Groovy" w:hAnsi="a Abstract Groovy"/>
                                <w:color w:val="B8DEA3" w:themeColor="accent3" w:themeTint="99"/>
                                <w:sz w:val="32"/>
                                <w:szCs w:val="32"/>
                                <w:lang w:val="es-MX"/>
                              </w:rPr>
                              <w:t>er</w:t>
                            </w:r>
                            <w:r w:rsidRPr="007D5498">
                              <w:rPr>
                                <w:rFonts w:ascii="a Abstract Groovy" w:hAnsi="a Abstract Groovy"/>
                                <w:color w:val="B8DEA3" w:themeColor="accent3" w:themeTint="99"/>
                                <w:sz w:val="32"/>
                                <w:szCs w:val="32"/>
                                <w:lang w:val="es-MX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7B9A" id="Cuadro de texto 22" o:spid="_x0000_s1053" type="#_x0000_t202" style="position:absolute;margin-left:-27pt;margin-top:-15.3pt;width:216.7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" filled="f" stroked="f" strokeweight=".5pt">
                <v:textbox>
                  <w:txbxContent>
                    <w:p w14:paraId="4E175BFD" w14:textId="6132CA07" w:rsidR="007D5498" w:rsidRPr="007D5498" w:rsidRDefault="007D5498">
                      <w:pPr>
                        <w:rPr>
                          <w:rFonts w:ascii="a Abstract Groovy" w:hAnsi="a Abstract Groovy"/>
                          <w:color w:val="B8DEA3" w:themeColor="accent3" w:themeTint="99"/>
                          <w:sz w:val="32"/>
                          <w:szCs w:val="32"/>
                          <w:lang w:val="es-MX"/>
                        </w:rPr>
                      </w:pPr>
                      <w:r w:rsidRPr="007D5498">
                        <w:rPr>
                          <w:rFonts w:ascii="Calibri" w:hAnsi="Calibri" w:cs="Calibri"/>
                          <w:color w:val="B8DEA3" w:themeColor="accent3" w:themeTint="99"/>
                          <w:sz w:val="32"/>
                          <w:szCs w:val="32"/>
                          <w:lang w:val="es-MX"/>
                        </w:rPr>
                        <w:t>¿</w:t>
                      </w:r>
                      <w:proofErr w:type="spellStart"/>
                      <w:r w:rsidRPr="007D5498">
                        <w:rPr>
                          <w:rFonts w:ascii="a Abstract Groovy" w:hAnsi="a Abstract Groovy"/>
                          <w:color w:val="B8DEA3" w:themeColor="accent3" w:themeTint="99"/>
                          <w:sz w:val="32"/>
                          <w:szCs w:val="32"/>
                          <w:lang w:val="es-MX"/>
                        </w:rPr>
                        <w:t>Que</w:t>
                      </w:r>
                      <w:proofErr w:type="spellEnd"/>
                      <w:r w:rsidRPr="007D5498">
                        <w:rPr>
                          <w:rFonts w:ascii="a Abstract Groovy" w:hAnsi="a Abstract Groovy"/>
                          <w:color w:val="B8DEA3" w:themeColor="accent3" w:themeTint="99"/>
                          <w:sz w:val="32"/>
                          <w:szCs w:val="32"/>
                          <w:lang w:val="es-MX"/>
                        </w:rPr>
                        <w:t xml:space="preserve"> es la le</w:t>
                      </w:r>
                      <w:r w:rsidR="00452BC2">
                        <w:rPr>
                          <w:rFonts w:ascii="a Abstract Groovy" w:hAnsi="a Abstract Groovy"/>
                          <w:color w:val="B8DEA3" w:themeColor="accent3" w:themeTint="99"/>
                          <w:sz w:val="32"/>
                          <w:szCs w:val="32"/>
                          <w:lang w:val="es-MX"/>
                        </w:rPr>
                        <w:t>er</w:t>
                      </w:r>
                      <w:r w:rsidRPr="007D5498">
                        <w:rPr>
                          <w:rFonts w:ascii="a Abstract Groovy" w:hAnsi="a Abstract Groovy"/>
                          <w:color w:val="B8DEA3" w:themeColor="accent3" w:themeTint="99"/>
                          <w:sz w:val="32"/>
                          <w:szCs w:val="32"/>
                          <w:lang w:val="es-MX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879">
        <w:rPr>
          <w:noProof/>
        </w:rPr>
        <w:drawing>
          <wp:anchor distT="0" distB="0" distL="114300" distR="114300" simplePos="0" relativeHeight="251682816" behindDoc="0" locked="0" layoutInCell="1" allowOverlap="1" wp14:anchorId="24172820" wp14:editId="6586864C">
            <wp:simplePos x="0" y="0"/>
            <wp:positionH relativeFrom="column">
              <wp:posOffset>8824451</wp:posOffset>
            </wp:positionH>
            <wp:positionV relativeFrom="paragraph">
              <wp:posOffset>3920490</wp:posOffset>
            </wp:positionV>
            <wp:extent cx="1143000" cy="663860"/>
            <wp:effectExtent l="0" t="0" r="0" b="0"/>
            <wp:wrapNone/>
            <wp:docPr id="20" name="Imagen 20" descr="Brillos amarillos, pegatina emoji corazón, destellos, emoticon, símbolo,  estrella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illos amarillos, pegatina emoji corazón, destellos, emoticon, símbolo,  estrella png | Klipart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609" b="89942" l="10000" r="90000">
                                  <a14:foregroundMark x1="36180" y1="7930" x2="36180" y2="7930"/>
                                  <a14:foregroundMark x1="74607" y1="43133" x2="74607" y2="43133"/>
                                  <a14:foregroundMark x1="44607" y1="88975" x2="44607" y2="88975"/>
                                  <a14:foregroundMark x1="34607" y1="22244" x2="34607" y2="22244"/>
                                  <a14:foregroundMark x1="35056" y1="5609" x2="35056" y2="5609"/>
                                  <a14:foregroundMark x1="38764" y1="17408" x2="38764" y2="17408"/>
                                  <a14:foregroundMark x1="27191" y1="25338" x2="27191" y2="25338"/>
                                  <a14:backgroundMark x1="41910" y1="39652" x2="41910" y2="39652"/>
                                  <a14:backgroundMark x1="48427" y1="61122" x2="48427" y2="61122"/>
                                  <a14:backgroundMark x1="46517" y1="56286" x2="58090" y2="76983"/>
                                  <a14:backgroundMark x1="41011" y1="38878" x2="53034" y2="245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879">
        <w:rPr>
          <w:noProof/>
        </w:rPr>
        <w:drawing>
          <wp:anchor distT="0" distB="0" distL="114300" distR="114300" simplePos="0" relativeHeight="251680768" behindDoc="0" locked="0" layoutInCell="1" allowOverlap="1" wp14:anchorId="05CF0E65" wp14:editId="497B1EC8">
            <wp:simplePos x="0" y="0"/>
            <wp:positionH relativeFrom="column">
              <wp:posOffset>7035800</wp:posOffset>
            </wp:positionH>
            <wp:positionV relativeFrom="paragraph">
              <wp:posOffset>21590</wp:posOffset>
            </wp:positionV>
            <wp:extent cx="1143000" cy="663860"/>
            <wp:effectExtent l="0" t="0" r="0" b="0"/>
            <wp:wrapNone/>
            <wp:docPr id="19" name="Imagen 19" descr="Brillos amarillos, pegatina emoji corazón, destellos, emoticon, símbolo,  estrella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illos amarillos, pegatina emoji corazón, destellos, emoticon, símbolo,  estrella png | Klipartz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609" b="89942" l="10000" r="90000">
                                  <a14:foregroundMark x1="36180" y1="7930" x2="36180" y2="7930"/>
                                  <a14:foregroundMark x1="74607" y1="43133" x2="74607" y2="43133"/>
                                  <a14:foregroundMark x1="44607" y1="88975" x2="44607" y2="88975"/>
                                  <a14:foregroundMark x1="34607" y1="22244" x2="34607" y2="22244"/>
                                  <a14:foregroundMark x1="35056" y1="5609" x2="35056" y2="5609"/>
                                  <a14:foregroundMark x1="38764" y1="17408" x2="38764" y2="17408"/>
                                  <a14:foregroundMark x1="27191" y1="25338" x2="27191" y2="25338"/>
                                  <a14:backgroundMark x1="41910" y1="39652" x2="41910" y2="39652"/>
                                  <a14:backgroundMark x1="48427" y1="61122" x2="48427" y2="61122"/>
                                  <a14:backgroundMark x1="46517" y1="56286" x2="58090" y2="76983"/>
                                  <a14:backgroundMark x1="41011" y1="38878" x2="53034" y2="245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722">
        <w:rPr>
          <w:noProof/>
        </w:rPr>
        <w:drawing>
          <wp:anchor distT="0" distB="0" distL="114300" distR="114300" simplePos="0" relativeHeight="251677696" behindDoc="0" locked="0" layoutInCell="1" allowOverlap="1" wp14:anchorId="7533FF9E" wp14:editId="7E156F63">
            <wp:simplePos x="0" y="0"/>
            <wp:positionH relativeFrom="column">
              <wp:posOffset>9214485</wp:posOffset>
            </wp:positionH>
            <wp:positionV relativeFrom="paragraph">
              <wp:posOffset>1948815</wp:posOffset>
            </wp:positionV>
            <wp:extent cx="752475" cy="752475"/>
            <wp:effectExtent l="0" t="0" r="9525" b="0"/>
            <wp:wrapNone/>
            <wp:docPr id="18" name="Imagen 18" descr="📚 Libros Emoji — Significado, copiar y pegar, combinació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📚 Libros Emoji — Significado, copiar y pegar, combinación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72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F68F4C" wp14:editId="714E16D6">
                <wp:simplePos x="0" y="0"/>
                <wp:positionH relativeFrom="column">
                  <wp:posOffset>6709410</wp:posOffset>
                </wp:positionH>
                <wp:positionV relativeFrom="paragraph">
                  <wp:posOffset>-3810</wp:posOffset>
                </wp:positionV>
                <wp:extent cx="3124200" cy="489585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89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F6D83" w14:textId="26990A92" w:rsidR="00AB5722" w:rsidRPr="00AB5722" w:rsidRDefault="00AB5722" w:rsidP="00AB5722">
                            <w:pPr>
                              <w:jc w:val="center"/>
                              <w:rPr>
                                <w:rFonts w:ascii="CHICKEN Pie Height" w:hAnsi="CHICKEN Pie Height"/>
                                <w:color w:val="FFFFFF" w:themeColor="background1"/>
                                <w:sz w:val="68"/>
                                <w:szCs w:val="68"/>
                                <w:lang w:val="es-MX"/>
                              </w:rPr>
                            </w:pPr>
                            <w:r w:rsidRPr="00AB5722">
                              <w:rPr>
                                <w:rFonts w:ascii="CHICKEN Pie Height" w:hAnsi="CHICKEN Pie Height"/>
                                <w:color w:val="FFFFFF" w:themeColor="background1"/>
                                <w:sz w:val="68"/>
                                <w:szCs w:val="68"/>
                                <w:lang w:val="es-MX"/>
                              </w:rPr>
                              <w:t>La importancia de la lectura desde las primeras edades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8F4C" id="Cuadro de texto 11" o:spid="_x0000_s1054" type="#_x0000_t202" style="position:absolute;margin-left:528.3pt;margin-top:-.3pt;width:246pt;height:3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" filled="f" stroked="f" strokeweight=".5pt">
                <v:textbox>
                  <w:txbxContent>
                    <w:p w14:paraId="6A7F6D83" w14:textId="26990A92" w:rsidR="00AB5722" w:rsidRPr="00AB5722" w:rsidRDefault="00AB5722" w:rsidP="00AB5722">
                      <w:pPr>
                        <w:jc w:val="center"/>
                        <w:rPr>
                          <w:rFonts w:ascii="CHICKEN Pie Height" w:hAnsi="CHICKEN Pie Height"/>
                          <w:color w:val="FFFFFF" w:themeColor="background1"/>
                          <w:sz w:val="68"/>
                          <w:szCs w:val="68"/>
                          <w:lang w:val="es-MX"/>
                        </w:rPr>
                      </w:pPr>
                      <w:r w:rsidRPr="00AB5722">
                        <w:rPr>
                          <w:rFonts w:ascii="CHICKEN Pie Height" w:hAnsi="CHICKEN Pie Height"/>
                          <w:color w:val="FFFFFF" w:themeColor="background1"/>
                          <w:sz w:val="68"/>
                          <w:szCs w:val="68"/>
                          <w:lang w:val="es-MX"/>
                        </w:rPr>
                        <w:t>La importancia de la lectura desde las primeras edades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dehost"/>
        <w:tblW w:w="14594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Tabla de diseño"/>
      </w:tblPr>
      <w:tblGrid>
        <w:gridCol w:w="4645"/>
        <w:gridCol w:w="5845"/>
        <w:gridCol w:w="4104"/>
      </w:tblGrid>
      <w:tr w:rsidR="0037743C" w:rsidRPr="006D288C" w14:paraId="03625F89" w14:textId="77777777" w:rsidTr="00C71858">
        <w:trPr>
          <w:trHeight w:hRule="exact" w:val="10145"/>
          <w:tblHeader/>
          <w:jc w:val="left"/>
        </w:trPr>
        <w:tc>
          <w:tcPr>
            <w:tcW w:w="4645" w:type="dxa"/>
            <w:tcMar>
              <w:right w:w="432" w:type="dxa"/>
            </w:tcMar>
          </w:tcPr>
          <w:p w14:paraId="496D2B98" w14:textId="226796C7" w:rsidR="0037743C" w:rsidRPr="006D288C" w:rsidRDefault="00452BC2" w:rsidP="0037743C">
            <w:pPr>
              <w:pStyle w:val="Ttulo1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7B16461" wp14:editId="32FFB0A0">
                  <wp:simplePos x="0" y="0"/>
                  <wp:positionH relativeFrom="column">
                    <wp:posOffset>-890905</wp:posOffset>
                  </wp:positionH>
                  <wp:positionV relativeFrom="paragraph">
                    <wp:posOffset>-1905</wp:posOffset>
                  </wp:positionV>
                  <wp:extent cx="1275500" cy="952500"/>
                  <wp:effectExtent l="0" t="0" r="1270" b="0"/>
                  <wp:wrapNone/>
                  <wp:docPr id="26" name="Imagen 26" descr="Niño Leyendo Dibujo: imágenes, fotos de stock y vecto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iño Leyendo Dibujo: imágenes, fotos de stock y vector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2500" b="90000" l="4533" r="97600">
                                        <a14:foregroundMark x1="39733" y1="10000" x2="39733" y2="10000"/>
                                        <a14:foregroundMark x1="46667" y1="6071" x2="56267" y2="3214"/>
                                        <a14:foregroundMark x1="85333" y1="80714" x2="90400" y2="63929"/>
                                        <a14:foregroundMark x1="90667" y1="66071" x2="97600" y2="71071"/>
                                        <a14:foregroundMark x1="94667" y1="64286" x2="94667" y2="64286"/>
                                        <a14:foregroundMark x1="12800" y1="84643" x2="4533" y2="71429"/>
                                        <a14:foregroundMark x1="12000" y1="70000" x2="5600" y2="667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F9E4AE" w14:textId="662E65BA" w:rsidR="0037743C" w:rsidRPr="006D288C" w:rsidRDefault="009D01AA" w:rsidP="0037743C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14709E8" wp14:editId="02BC7435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1493520</wp:posOffset>
                  </wp:positionV>
                  <wp:extent cx="1238250" cy="1238250"/>
                  <wp:effectExtent l="0" t="0" r="0" b="0"/>
                  <wp:wrapNone/>
                  <wp:docPr id="36" name="Imagen 36" descr="Este es el plan del gobierno para fomentar la lec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ste es el plan del gobierno para fomentar la lec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7D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A7770D" wp14:editId="0CA037CD">
                      <wp:simplePos x="0" y="0"/>
                      <wp:positionH relativeFrom="column">
                        <wp:posOffset>-777240</wp:posOffset>
                      </wp:positionH>
                      <wp:positionV relativeFrom="paragraph">
                        <wp:posOffset>3074670</wp:posOffset>
                      </wp:positionV>
                      <wp:extent cx="3105150" cy="2828925"/>
                      <wp:effectExtent l="0" t="0" r="0" b="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0" cy="2828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8A2426" w14:textId="5D350380" w:rsidR="00452BC2" w:rsidRPr="00C3714C" w:rsidRDefault="00452BC2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 w:rsidRPr="00C3714C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Es un </w:t>
                                  </w:r>
                                  <w:r w:rsidRPr="00C3714C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proceso simultaneo</w:t>
                                  </w:r>
                                  <w:r w:rsidRPr="00C3714C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de extraer y construir significado </w:t>
                                  </w:r>
                                  <w:r w:rsidR="00C3714C" w:rsidRPr="00C3714C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a través de la </w:t>
                                  </w:r>
                                  <w:r w:rsidR="00C3714C" w:rsidRPr="00C3714C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interacción</w:t>
                                  </w:r>
                                  <w:r w:rsidR="00C3714C" w:rsidRPr="00C3714C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con el lenguaje escrito. </w:t>
                                  </w:r>
                                </w:p>
                                <w:p w14:paraId="55D43046" w14:textId="1596C1C3" w:rsidR="00C3714C" w:rsidRPr="00C3714C" w:rsidRDefault="00C3714C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>*</w:t>
                                  </w:r>
                                  <w:r w:rsidRPr="00C3714C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Es un proceso</w:t>
                                  </w:r>
                                  <w:r w:rsidRPr="00C3714C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, porque involucra un conjunto de actividades, que logran que el lector demuestre su comprensión </w:t>
                                  </w:r>
                                </w:p>
                                <w:p w14:paraId="677F7EDE" w14:textId="539419E0" w:rsidR="00C3714C" w:rsidRPr="00C3714C" w:rsidRDefault="00C3714C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>*</w:t>
                                  </w:r>
                                  <w:r w:rsidRPr="00C3714C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Es simultaneo</w:t>
                                  </w:r>
                                  <w:r w:rsidRPr="00C3714C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porque se activan y recuperan saberes que ya tenían, mientras se elaboran nuevos conocimientos. </w:t>
                                  </w:r>
                                </w:p>
                                <w:p w14:paraId="5133C029" w14:textId="73B17D84" w:rsidR="00C3714C" w:rsidRPr="00C3714C" w:rsidRDefault="00C3714C">
                                  <w:pP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>*</w:t>
                                  </w:r>
                                  <w:r w:rsidRPr="00C3714C">
                                    <w:rPr>
                                      <w:rFonts w:ascii="Arial" w:hAnsi="Arial" w:cs="Arial"/>
                                      <w:b/>
                                      <w:bCs/>
                                      <w:lang w:val="es-MX"/>
                                    </w:rPr>
                                    <w:t>Es interactivo</w:t>
                                  </w:r>
                                  <w:r w:rsidRPr="00C3714C">
                                    <w:rPr>
                                      <w:rFonts w:ascii="Arial" w:hAnsi="Arial" w:cs="Arial"/>
                                      <w:lang w:val="es-MX"/>
                                    </w:rPr>
                                    <w:t xml:space="preserve"> porque involucra al lector, el texto que se lee y el contexto que se encuentra el lector.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7770D" id="Cuadro de texto 29" o:spid="_x0000_s1055" type="#_x0000_t202" style="position:absolute;margin-left:-61.2pt;margin-top:242.1pt;width:244.5pt;height:22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" filled="f" stroked="f" strokeweight=".5pt">
                      <v:textbox>
                        <w:txbxContent>
                          <w:p w14:paraId="628A2426" w14:textId="5D350380" w:rsidR="00452BC2" w:rsidRPr="00C3714C" w:rsidRDefault="00452BC2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Es un </w:t>
                            </w:r>
                            <w:r w:rsidRPr="00C3714C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proceso simultaneo</w:t>
                            </w:r>
                            <w:r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de extraer y construir significado </w:t>
                            </w:r>
                            <w:r w:rsidR="00C3714C"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a través de la </w:t>
                            </w:r>
                            <w:r w:rsidR="00C3714C" w:rsidRPr="00C3714C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interacción</w:t>
                            </w:r>
                            <w:r w:rsidR="00C3714C"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con el lenguaje escrito. </w:t>
                            </w:r>
                          </w:p>
                          <w:p w14:paraId="55D43046" w14:textId="1596C1C3" w:rsidR="00C3714C" w:rsidRPr="00C3714C" w:rsidRDefault="00C3714C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*</w:t>
                            </w:r>
                            <w:r w:rsidRPr="00C3714C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Es un proceso</w:t>
                            </w:r>
                            <w:r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, porque involucra un conjunto de actividades, que logran que el lector demuestre su comprensión </w:t>
                            </w:r>
                          </w:p>
                          <w:p w14:paraId="677F7EDE" w14:textId="539419E0" w:rsidR="00C3714C" w:rsidRPr="00C3714C" w:rsidRDefault="00C3714C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*</w:t>
                            </w:r>
                            <w:r w:rsidRPr="00C3714C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Es simultaneo</w:t>
                            </w:r>
                            <w:r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porque se activan y recuperan saberes que ya tenían, mientras se elaboran nuevos conocimientos. </w:t>
                            </w:r>
                          </w:p>
                          <w:p w14:paraId="5133C029" w14:textId="73B17D84" w:rsidR="00C3714C" w:rsidRPr="00C3714C" w:rsidRDefault="00C3714C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MX"/>
                              </w:rPr>
                              <w:t>*</w:t>
                            </w:r>
                            <w:r w:rsidRPr="00C3714C">
                              <w:rPr>
                                <w:rFonts w:ascii="Arial" w:hAnsi="Arial" w:cs="Arial"/>
                                <w:b/>
                                <w:bCs/>
                                <w:lang w:val="es-MX"/>
                              </w:rPr>
                              <w:t>Es interactivo</w:t>
                            </w:r>
                            <w:r w:rsidRPr="00C3714C">
                              <w:rPr>
                                <w:rFonts w:ascii="Arial" w:hAnsi="Arial" w:cs="Arial"/>
                                <w:lang w:val="es-MX"/>
                              </w:rPr>
                              <w:t xml:space="preserve"> porque involucra al lector, el texto que se lee y el contexto que se encuentra el lector.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D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8896AFA" wp14:editId="7362186C">
                      <wp:simplePos x="0" y="0"/>
                      <wp:positionH relativeFrom="column">
                        <wp:posOffset>-777240</wp:posOffset>
                      </wp:positionH>
                      <wp:positionV relativeFrom="paragraph">
                        <wp:posOffset>2703195</wp:posOffset>
                      </wp:positionV>
                      <wp:extent cx="3848100" cy="609600"/>
                      <wp:effectExtent l="0" t="0" r="0" b="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481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1D0433" w14:textId="343CE668" w:rsidR="00452BC2" w:rsidRPr="00452BC2" w:rsidRDefault="00452BC2" w:rsidP="00452BC2">
                                  <w:pPr>
                                    <w:jc w:val="center"/>
                                    <w:rPr>
                                      <w:rFonts w:ascii="a Abstract Groovy" w:hAnsi="a Abstract Groovy"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452BC2">
                                    <w:rPr>
                                      <w:rFonts w:ascii="Calibri" w:hAnsi="Calibri" w:cs="Calibri"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¿</w:t>
                                  </w:r>
                                  <w:r w:rsidRPr="00452BC2">
                                    <w:rPr>
                                      <w:rFonts w:ascii="a Abstract Groovy" w:hAnsi="a Abstract Groovy"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Qu</w:t>
                                  </w:r>
                                  <w:r w:rsidRPr="00452BC2">
                                    <w:rPr>
                                      <w:rFonts w:ascii="Calibri" w:hAnsi="Calibri" w:cs="Calibri"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é</w:t>
                                  </w:r>
                                  <w:r w:rsidRPr="00452BC2">
                                    <w:rPr>
                                      <w:rFonts w:ascii="a Abstract Groovy" w:hAnsi="a Abstract Groovy"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 es la comprensi</w:t>
                                  </w:r>
                                  <w:r w:rsidRPr="00452BC2">
                                    <w:rPr>
                                      <w:rFonts w:ascii="Calibri" w:hAnsi="Calibri" w:cs="Calibri"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ó</w:t>
                                  </w:r>
                                  <w:r w:rsidRPr="00452BC2">
                                    <w:rPr>
                                      <w:rFonts w:ascii="a Abstract Groovy" w:hAnsi="a Abstract Groovy"/>
                                      <w:color w:val="68538F" w:themeColor="accent5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n lectora?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896AFA" id="Cuadro de texto 28" o:spid="_x0000_s1056" type="#_x0000_t202" style="position:absolute;margin-left:-61.2pt;margin-top:212.85pt;width:303pt;height:4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" filled="f" stroked="f" strokeweight=".5pt">
                      <v:textbox>
                        <w:txbxContent>
                          <w:p w14:paraId="451D0433" w14:textId="343CE668" w:rsidR="00452BC2" w:rsidRPr="00452BC2" w:rsidRDefault="00452BC2" w:rsidP="00452BC2">
                            <w:pPr>
                              <w:jc w:val="center"/>
                              <w:rPr>
                                <w:rFonts w:ascii="a Abstract Groovy" w:hAnsi="a Abstract Groovy"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452BC2">
                              <w:rPr>
                                <w:rFonts w:ascii="Calibri" w:hAnsi="Calibri" w:cs="Calibri"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  <w:t>¿</w:t>
                            </w:r>
                            <w:r w:rsidRPr="00452BC2">
                              <w:rPr>
                                <w:rFonts w:ascii="a Abstract Groovy" w:hAnsi="a Abstract Groovy"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  <w:t>Qu</w:t>
                            </w:r>
                            <w:r w:rsidRPr="00452BC2">
                              <w:rPr>
                                <w:rFonts w:ascii="Calibri" w:hAnsi="Calibri" w:cs="Calibri"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  <w:t>é</w:t>
                            </w:r>
                            <w:r w:rsidRPr="00452BC2">
                              <w:rPr>
                                <w:rFonts w:ascii="a Abstract Groovy" w:hAnsi="a Abstract Groovy"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  <w:t xml:space="preserve"> es la comprensi</w:t>
                            </w:r>
                            <w:r w:rsidRPr="00452BC2">
                              <w:rPr>
                                <w:rFonts w:ascii="Calibri" w:hAnsi="Calibri" w:cs="Calibri"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  <w:t>ó</w:t>
                            </w:r>
                            <w:r w:rsidRPr="00452BC2">
                              <w:rPr>
                                <w:rFonts w:ascii="a Abstract Groovy" w:hAnsi="a Abstract Groovy"/>
                                <w:color w:val="68538F" w:themeColor="accent5" w:themeShade="BF"/>
                                <w:sz w:val="28"/>
                                <w:szCs w:val="28"/>
                                <w:lang w:val="es-MX"/>
                              </w:rPr>
                              <w:t>n lectora?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D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EC747FC" wp14:editId="5045960D">
                      <wp:simplePos x="0" y="0"/>
                      <wp:positionH relativeFrom="column">
                        <wp:posOffset>-615315</wp:posOffset>
                      </wp:positionH>
                      <wp:positionV relativeFrom="paragraph">
                        <wp:posOffset>1026795</wp:posOffset>
                      </wp:positionV>
                      <wp:extent cx="3486150" cy="1619250"/>
                      <wp:effectExtent l="0" t="0" r="0" b="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6150" cy="1619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328CE4" w14:textId="60E84CF5" w:rsidR="00010353" w:rsidRDefault="00010353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 </w:t>
                                  </w:r>
                                  <w:r w:rsidR="00967D91">
                                    <w:rPr>
                                      <w:lang w:val="es-MX"/>
                                    </w:rPr>
                                    <w:t>*</w:t>
                                  </w:r>
                                  <w:r w:rsidRPr="009D01AA">
                                    <w:rPr>
                                      <w:b/>
                                      <w:bCs/>
                                      <w:lang w:val="es-MX"/>
                                    </w:rPr>
                                    <w:t>La comprensión lectora es el principal propósito de la lectura.</w:t>
                                  </w:r>
                                  <w:r>
                                    <w:rPr>
                                      <w:lang w:val="es-MX"/>
                                    </w:rPr>
                                    <w:t xml:space="preserve"> </w:t>
                                  </w:r>
                                </w:p>
                                <w:p w14:paraId="6C041D17" w14:textId="18431B7D" w:rsidR="00967D91" w:rsidRDefault="00967D91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*Leemos para informarnos y aprender sobre diversos temas </w:t>
                                  </w:r>
                                </w:p>
                                <w:p w14:paraId="4947A116" w14:textId="61825AF5" w:rsidR="00967D91" w:rsidRDefault="00967D91">
                                  <w:pPr>
                                    <w:rPr>
                                      <w:lang w:val="es-MX"/>
                                    </w:rPr>
                                  </w:pPr>
                                  <w:r>
                                    <w:rPr>
                                      <w:lang w:val="es-MX"/>
                                    </w:rPr>
                                    <w:t xml:space="preserve">*Para disfrutar de la lectura como entretenimiento. </w:t>
                                  </w:r>
                                </w:p>
                                <w:p w14:paraId="16D35B09" w14:textId="77777777" w:rsidR="00010353" w:rsidRDefault="00010353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  <w:p w14:paraId="22D28A01" w14:textId="77777777" w:rsidR="00010353" w:rsidRPr="00010353" w:rsidRDefault="00010353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747FC" id="Cuadro de texto 33" o:spid="_x0000_s1057" type="#_x0000_t202" style="position:absolute;margin-left:-48.45pt;margin-top:80.85pt;width:274.5pt;height:1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" filled="f" stroked="f" strokeweight=".5pt">
                      <v:textbox>
                        <w:txbxContent>
                          <w:p w14:paraId="05328CE4" w14:textId="60E84CF5" w:rsidR="00010353" w:rsidRDefault="0001035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r w:rsidR="00967D91">
                              <w:rPr>
                                <w:lang w:val="es-MX"/>
                              </w:rPr>
                              <w:t>*</w:t>
                            </w:r>
                            <w:r w:rsidRPr="009D01AA">
                              <w:rPr>
                                <w:b/>
                                <w:bCs/>
                                <w:lang w:val="es-MX"/>
                              </w:rPr>
                              <w:t>La comprensión lectora es el principal propósito de la lectura.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  <w:p w14:paraId="6C041D17" w14:textId="18431B7D" w:rsidR="00967D91" w:rsidRDefault="00967D9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*Leemos para informarnos y aprender sobre diversos temas </w:t>
                            </w:r>
                          </w:p>
                          <w:p w14:paraId="4947A116" w14:textId="61825AF5" w:rsidR="00967D91" w:rsidRDefault="00967D91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*Para disfrutar de la lectura como entretenimiento. </w:t>
                            </w:r>
                          </w:p>
                          <w:p w14:paraId="16D35B09" w14:textId="77777777" w:rsidR="00010353" w:rsidRDefault="00010353">
                            <w:pPr>
                              <w:rPr>
                                <w:lang w:val="es-MX"/>
                              </w:rPr>
                            </w:pPr>
                          </w:p>
                          <w:p w14:paraId="22D28A01" w14:textId="77777777" w:rsidR="00010353" w:rsidRPr="00010353" w:rsidRDefault="0001035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D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240D008" wp14:editId="5D198AE7">
                      <wp:simplePos x="0" y="0"/>
                      <wp:positionH relativeFrom="column">
                        <wp:posOffset>-777240</wp:posOffset>
                      </wp:positionH>
                      <wp:positionV relativeFrom="paragraph">
                        <wp:posOffset>445770</wp:posOffset>
                      </wp:positionV>
                      <wp:extent cx="3629025" cy="714375"/>
                      <wp:effectExtent l="0" t="0" r="0" b="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29025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01A0B9" w14:textId="3064A78F" w:rsidR="001A4528" w:rsidRPr="00010353" w:rsidRDefault="001A4528" w:rsidP="00010353">
                                  <w:pPr>
                                    <w:jc w:val="center"/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010353">
                                    <w:rPr>
                                      <w:rFonts w:ascii="Calibri" w:hAnsi="Calibri" w:cs="Calibri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¿</w:t>
                                  </w:r>
                                  <w:r w:rsidRPr="00010353"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Cu</w:t>
                                  </w:r>
                                  <w:r w:rsidRPr="00010353">
                                    <w:rPr>
                                      <w:rFonts w:ascii="Calibri" w:hAnsi="Calibri" w:cs="Calibri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á</w:t>
                                  </w:r>
                                  <w:r w:rsidRPr="00010353"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l</w:t>
                                  </w:r>
                                  <w:r w:rsidR="00967D91"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es son los </w:t>
                                  </w:r>
                                  <w:r w:rsidRPr="00010353"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prop</w:t>
                                  </w:r>
                                  <w:r w:rsidRPr="00010353">
                                    <w:rPr>
                                      <w:rFonts w:ascii="Calibri" w:hAnsi="Calibri" w:cs="Calibri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ó</w:t>
                                  </w:r>
                                  <w:r w:rsidRPr="00010353"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sito</w:t>
                                  </w:r>
                                  <w:r w:rsidR="00967D91"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s</w:t>
                                  </w:r>
                                  <w:r w:rsidRPr="00010353"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 de </w:t>
                                  </w:r>
                                  <w:r w:rsidR="00010353" w:rsidRPr="00010353">
                                    <w:rPr>
                                      <w:rFonts w:ascii="a Abstract Groovy" w:hAnsi="a Abstract Groovy"/>
                                      <w:color w:val="002060"/>
                                      <w:sz w:val="28"/>
                                      <w:szCs w:val="28"/>
                                      <w:lang w:val="es-MX"/>
                                    </w:rPr>
                                    <w:t>la lectura?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0D008" id="Cuadro de texto 30" o:spid="_x0000_s1058" type="#_x0000_t202" style="position:absolute;margin-left:-61.2pt;margin-top:35.1pt;width:285.75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" filled="f" stroked="f" strokeweight=".5pt">
                      <v:textbox>
                        <w:txbxContent>
                          <w:p w14:paraId="4801A0B9" w14:textId="3064A78F" w:rsidR="001A4528" w:rsidRPr="00010353" w:rsidRDefault="001A4528" w:rsidP="00010353">
                            <w:pPr>
                              <w:jc w:val="center"/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10353">
                              <w:rPr>
                                <w:rFonts w:ascii="Calibri" w:hAnsi="Calibri" w:cs="Calibri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¿</w:t>
                            </w:r>
                            <w:r w:rsidRPr="00010353"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Cu</w:t>
                            </w:r>
                            <w:r w:rsidRPr="00010353">
                              <w:rPr>
                                <w:rFonts w:ascii="Calibri" w:hAnsi="Calibri" w:cs="Calibri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á</w:t>
                            </w:r>
                            <w:r w:rsidRPr="00010353"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l</w:t>
                            </w:r>
                            <w:r w:rsidR="00967D91"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 xml:space="preserve">es son los </w:t>
                            </w:r>
                            <w:r w:rsidRPr="00010353"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prop</w:t>
                            </w:r>
                            <w:r w:rsidRPr="00010353">
                              <w:rPr>
                                <w:rFonts w:ascii="Calibri" w:hAnsi="Calibri" w:cs="Calibri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ó</w:t>
                            </w:r>
                            <w:r w:rsidRPr="00010353"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sito</w:t>
                            </w:r>
                            <w:r w:rsidR="00967D91"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s</w:t>
                            </w:r>
                            <w:r w:rsidRPr="00010353"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 xml:space="preserve"> de </w:t>
                            </w:r>
                            <w:r w:rsidR="00010353" w:rsidRPr="00010353">
                              <w:rPr>
                                <w:rFonts w:ascii="a Abstract Groovy" w:hAnsi="a Abstract Groovy"/>
                                <w:color w:val="002060"/>
                                <w:sz w:val="28"/>
                                <w:szCs w:val="28"/>
                                <w:lang w:val="es-MX"/>
                              </w:rPr>
                              <w:t>la lectura?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979" w:rsidRPr="008A1979"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74645" wp14:editId="7DC214EC">
                      <wp:simplePos x="0" y="0"/>
                      <wp:positionH relativeFrom="column">
                        <wp:posOffset>-4077335</wp:posOffset>
                      </wp:positionH>
                      <wp:positionV relativeFrom="paragraph">
                        <wp:posOffset>349250</wp:posOffset>
                      </wp:positionV>
                      <wp:extent cx="6652374" cy="5953042"/>
                      <wp:effectExtent l="0" t="0" r="155575" b="0"/>
                      <wp:wrapNone/>
                      <wp:docPr id="13" name="Círculo parcial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E390C2-757F-4150-A845-2AC62B812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755761">
                                <a:off x="0" y="0"/>
                                <a:ext cx="6652374" cy="5953042"/>
                              </a:xfrm>
                              <a:prstGeom prst="pie">
                                <a:avLst>
                                  <a:gd name="adj1" fmla="val 2450445"/>
                                  <a:gd name="adj2" fmla="val 13334653"/>
                                </a:avLst>
                              </a:prstGeom>
                              <a:solidFill>
                                <a:srgbClr val="FFDD4B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23610" id="Círculo parcial 12" o:spid="_x0000_s1026" style="position:absolute;margin-left:-321.05pt;margin-top:27.5pt;width:523.8pt;height:468.75pt;rotation:-856800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2374,595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" path="m5718514,5044493c4948317,5758007,3831507,6081248,2740264,5906496,1577561,5720300,612419,4996274,204572,4004281,-246277,2907693,61546,1676476,991600,856362l3326187,2976521,5718514,5044493xe" fillcolor="#ffdd4b" stroked="f" strokeweight="1pt">
                      <v:stroke joinstyle="miter"/>
                      <v:path arrowok="t" o:connecttype="custom" o:connectlocs="5718514,5044493;2740264,5906496;204572,4004281;991600,856362;3326187,2976521;5718514,5044493" o:connectangles="0,0,0,0,0,0"/>
                    </v:shape>
                  </w:pict>
                </mc:Fallback>
              </mc:AlternateContent>
            </w:r>
          </w:p>
        </w:tc>
        <w:tc>
          <w:tcPr>
            <w:tcW w:w="5845" w:type="dxa"/>
            <w:tcMar>
              <w:left w:w="432" w:type="dxa"/>
              <w:right w:w="432" w:type="dxa"/>
            </w:tcMar>
          </w:tcPr>
          <w:p w14:paraId="7E73F29A" w14:textId="1F14EC83" w:rsidR="0037743C" w:rsidRPr="006D288C" w:rsidRDefault="00F0407E" w:rsidP="0037743C">
            <w:pPr>
              <w:pStyle w:val="Ttulo1"/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B2E075C" wp14:editId="37B22D2E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-325433</wp:posOffset>
                  </wp:positionV>
                  <wp:extent cx="1358588" cy="1352550"/>
                  <wp:effectExtent l="0" t="0" r="0" b="0"/>
                  <wp:wrapNone/>
                  <wp:docPr id="66" name="Imagen 66" descr="Gráfico vectorial Papá leyendo ▷ Imagen vectorial Papá leyendo | 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ráfico vectorial Papá leyendo ▷ Imagen vectorial Papá leyendo | 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88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990FDBD" wp14:editId="50CB0D21">
                      <wp:simplePos x="0" y="0"/>
                      <wp:positionH relativeFrom="column">
                        <wp:posOffset>-229235</wp:posOffset>
                      </wp:positionH>
                      <wp:positionV relativeFrom="paragraph">
                        <wp:posOffset>518795</wp:posOffset>
                      </wp:positionV>
                      <wp:extent cx="3248025" cy="533400"/>
                      <wp:effectExtent l="0" t="0" r="0" b="0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80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B6CA59" w14:textId="69F76574" w:rsidR="00F0407E" w:rsidRDefault="00F0407E">
                                  <w:r w:rsidRPr="00AE5272">
                                    <w:rPr>
                                      <w:color w:val="auto"/>
                                      <w:lang w:val="es-MX"/>
                                    </w:rPr>
                                    <w:t>A través de narraciones o de la literatura oral.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0FDBD" id="Cuadro de texto 67" o:spid="_x0000_s1059" type="#_x0000_t202" style="position:absolute;margin-left:-18.05pt;margin-top:40.85pt;width:255.75pt;height:42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" filled="f" stroked="f" strokeweight=".5pt">
                      <v:textbox>
                        <w:txbxContent>
                          <w:p w14:paraId="79B6CA59" w14:textId="69F76574" w:rsidR="00F0407E" w:rsidRDefault="00F0407E">
                            <w:r w:rsidRPr="00AE5272">
                              <w:rPr>
                                <w:color w:val="auto"/>
                                <w:lang w:val="es-MX"/>
                              </w:rPr>
                              <w:t>A través de narraciones o de la literatura oral.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1979" w:rsidRPr="008A1979"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1C08A3C" wp14:editId="744BAEA5">
                      <wp:simplePos x="0" y="0"/>
                      <wp:positionH relativeFrom="margin">
                        <wp:posOffset>-734060</wp:posOffset>
                      </wp:positionH>
                      <wp:positionV relativeFrom="paragraph">
                        <wp:posOffset>-2964179</wp:posOffset>
                      </wp:positionV>
                      <wp:extent cx="4010025" cy="3790950"/>
                      <wp:effectExtent l="0" t="0" r="9525" b="0"/>
                      <wp:wrapNone/>
                      <wp:docPr id="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0025" cy="3790950"/>
                                <a:chOff x="0" y="0"/>
                                <a:chExt cx="6381751" cy="5959811"/>
                              </a:xfrm>
                            </wpg:grpSpPr>
                            <wps:wsp>
                              <wps:cNvPr id="4" name="Freeform 3"/>
                              <wps:cNvSpPr/>
                              <wps:spPr>
                                <a:xfrm>
                                  <a:off x="0" y="0"/>
                                  <a:ext cx="6381751" cy="5959811"/>
                                </a:xfrm>
                                <a:prstGeom prst="pie">
                                  <a:avLst>
                                    <a:gd name="adj1" fmla="val 0"/>
                                    <a:gd name="adj2" fmla="val 10802124"/>
                                  </a:avLst>
                                </a:prstGeom>
                                <a:solidFill>
                                  <a:srgbClr val="2A7DE1"/>
                                </a:solidFill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6AF0EB" id="Group 2" o:spid="_x0000_s1026" style="position:absolute;margin-left:-57.8pt;margin-top:-233.4pt;width:315.75pt;height:298.5pt;z-index:251667456;mso-position-horizontal-relative:margin;mso-width-relative:margin;mso-height-relative:margin" coordsize="63817,59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">
                      <v:shape id="Freeform 3" o:spid="_x0000_s1027" style="position:absolute;width:63817;height:59598;visibility:visible;mso-wrap-style:square;v-text-anchor:top" coordsize="6381751,595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" path="m6381751,2979906v,1095874,-644082,2103320,-1677081,2623217c3759124,6079007,2620648,6078690,1675406,5602280,642673,5081774,-777,4073878,,2977934r3190876,1972l6381751,2979906xe" fillcolor="#2a7de1" stroked="f">
                        <v:path arrowok="t" o:connecttype="custom" o:connectlocs="6381751,2979906;4704670,5603123;1675406,5602280;0,2977934;3190876,2979906;6381751,2979906" o:connectangles="0,0,0,0,0,0"/>
                      </v:shape>
                      <w10:wrap anchorx="margin"/>
                    </v:group>
                  </w:pict>
                </mc:Fallback>
              </mc:AlternateContent>
            </w:r>
          </w:p>
          <w:p w14:paraId="450FAD96" w14:textId="7A4F2DC2" w:rsidR="0037743C" w:rsidRDefault="0037743C" w:rsidP="0037743C"/>
          <w:p w14:paraId="5FF8CFF9" w14:textId="037D749C" w:rsidR="00AB5722" w:rsidRDefault="00F62642" w:rsidP="0037743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D7D2AB0" wp14:editId="6AA41D6B">
                      <wp:simplePos x="0" y="0"/>
                      <wp:positionH relativeFrom="column">
                        <wp:posOffset>-229235</wp:posOffset>
                      </wp:positionH>
                      <wp:positionV relativeFrom="paragraph">
                        <wp:posOffset>139700</wp:posOffset>
                      </wp:positionV>
                      <wp:extent cx="3714750" cy="704850"/>
                      <wp:effectExtent l="0" t="0" r="0" b="0"/>
                      <wp:wrapNone/>
                      <wp:docPr id="58" name="Cuadro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D1FAE1" w14:textId="6EB29710" w:rsidR="00AE5272" w:rsidRPr="00F62642" w:rsidRDefault="00AE5272">
                                  <w:pPr>
                                    <w:rPr>
                                      <w:rFonts w:ascii="CHICKEN Pie Height" w:hAnsi="CHICKEN Pie Height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F62642">
                                    <w:rPr>
                                      <w:rFonts w:ascii="CHICKEN Pie Height" w:hAnsi="CHICKEN Pie Height" w:cs="Cambria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¿</w:t>
                                  </w:r>
                                  <w:r w:rsidRPr="00F62642">
                                    <w:rPr>
                                      <w:rFonts w:ascii="CHICKEN Pie Height" w:hAnsi="CHICKEN Pie Height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Qu</w:t>
                                  </w:r>
                                  <w:r w:rsidRPr="00F62642">
                                    <w:rPr>
                                      <w:rFonts w:ascii="CHICKEN Pie Height" w:hAnsi="CHICKEN Pie Height" w:cs="Cambria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é</w:t>
                                  </w:r>
                                  <w:r w:rsidRPr="00F62642">
                                    <w:rPr>
                                      <w:rFonts w:ascii="CHICKEN Pie Height" w:hAnsi="CHICKEN Pie Height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 hay q</w:t>
                                  </w:r>
                                  <w:r w:rsidR="0045012A" w:rsidRPr="00F62642">
                                    <w:rPr>
                                      <w:rFonts w:ascii="CHICKEN Pie Height" w:hAnsi="CHICKEN Pie Height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ue</w:t>
                                  </w:r>
                                  <w:r w:rsidRPr="00F62642">
                                    <w:rPr>
                                      <w:rFonts w:ascii="CHICKEN Pie Height" w:hAnsi="CHICKEN Pie Height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 hacer despu</w:t>
                                  </w:r>
                                  <w:r w:rsidRPr="00F62642">
                                    <w:rPr>
                                      <w:rFonts w:ascii="CHICKEN Pie Height" w:hAnsi="CHICKEN Pie Height" w:cs="Cambria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é</w:t>
                                  </w:r>
                                  <w:r w:rsidRPr="00F62642">
                                    <w:rPr>
                                      <w:rFonts w:ascii="CHICKEN Pie Height" w:hAnsi="CHICKEN Pie Height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s de leer </w:t>
                                  </w:r>
                                  <w:r w:rsidR="0045012A" w:rsidRPr="00F62642">
                                    <w:rPr>
                                      <w:rFonts w:ascii="CHICKEN Pie Height" w:hAnsi="CHICKEN Pie Height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historias en voz alta a los ni</w:t>
                                  </w:r>
                                  <w:r w:rsidR="0045012A" w:rsidRPr="00F62642">
                                    <w:rPr>
                                      <w:rFonts w:ascii="CHICKEN Pie Height" w:hAnsi="CHICKEN Pie Height" w:cs="Cambria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>ñ</w:t>
                                  </w:r>
                                  <w:r w:rsidR="0045012A" w:rsidRPr="00F62642">
                                    <w:rPr>
                                      <w:rFonts w:ascii="CHICKEN Pie Height" w:hAnsi="CHICKEN Pie Height"/>
                                      <w:color w:val="62A63C" w:themeColor="accent3" w:themeShade="BF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os?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D2AB0" id="Cuadro de texto 58" o:spid="_x0000_s1060" type="#_x0000_t202" style="position:absolute;margin-left:-18.05pt;margin-top:11pt;width:292.5pt;height:5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" filled="f" stroked="f" strokeweight=".5pt">
                      <v:textbox>
                        <w:txbxContent>
                          <w:p w14:paraId="14D1FAE1" w14:textId="6EB29710" w:rsidR="00AE5272" w:rsidRPr="00F62642" w:rsidRDefault="00AE5272">
                            <w:pPr>
                              <w:rPr>
                                <w:rFonts w:ascii="CHICKEN Pie Height" w:hAnsi="CHICKEN Pie Height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F62642">
                              <w:rPr>
                                <w:rFonts w:ascii="CHICKEN Pie Height" w:hAnsi="CHICKEN Pie Height" w:cs="Cambria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>¿</w:t>
                            </w:r>
                            <w:r w:rsidRPr="00F62642">
                              <w:rPr>
                                <w:rFonts w:ascii="CHICKEN Pie Height" w:hAnsi="CHICKEN Pie Height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>Qu</w:t>
                            </w:r>
                            <w:r w:rsidRPr="00F62642">
                              <w:rPr>
                                <w:rFonts w:ascii="CHICKEN Pie Height" w:hAnsi="CHICKEN Pie Height" w:cs="Cambria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>é</w:t>
                            </w:r>
                            <w:r w:rsidRPr="00F62642">
                              <w:rPr>
                                <w:rFonts w:ascii="CHICKEN Pie Height" w:hAnsi="CHICKEN Pie Height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 xml:space="preserve"> hay q</w:t>
                            </w:r>
                            <w:r w:rsidR="0045012A" w:rsidRPr="00F62642">
                              <w:rPr>
                                <w:rFonts w:ascii="CHICKEN Pie Height" w:hAnsi="CHICKEN Pie Height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>ue</w:t>
                            </w:r>
                            <w:r w:rsidRPr="00F62642">
                              <w:rPr>
                                <w:rFonts w:ascii="CHICKEN Pie Height" w:hAnsi="CHICKEN Pie Height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 xml:space="preserve"> hacer despu</w:t>
                            </w:r>
                            <w:r w:rsidRPr="00F62642">
                              <w:rPr>
                                <w:rFonts w:ascii="CHICKEN Pie Height" w:hAnsi="CHICKEN Pie Height" w:cs="Cambria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>é</w:t>
                            </w:r>
                            <w:r w:rsidRPr="00F62642">
                              <w:rPr>
                                <w:rFonts w:ascii="CHICKEN Pie Height" w:hAnsi="CHICKEN Pie Height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 xml:space="preserve">s de leer </w:t>
                            </w:r>
                            <w:r w:rsidR="0045012A" w:rsidRPr="00F62642">
                              <w:rPr>
                                <w:rFonts w:ascii="CHICKEN Pie Height" w:hAnsi="CHICKEN Pie Height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>historias en voz alta a los ni</w:t>
                            </w:r>
                            <w:r w:rsidR="0045012A" w:rsidRPr="00F62642">
                              <w:rPr>
                                <w:rFonts w:ascii="CHICKEN Pie Height" w:hAnsi="CHICKEN Pie Height" w:cs="Cambria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>ñ</w:t>
                            </w:r>
                            <w:r w:rsidR="0045012A" w:rsidRPr="00F62642">
                              <w:rPr>
                                <w:rFonts w:ascii="CHICKEN Pie Height" w:hAnsi="CHICKEN Pie Height"/>
                                <w:color w:val="62A63C" w:themeColor="accent3" w:themeShade="BF"/>
                                <w:sz w:val="28"/>
                                <w:szCs w:val="28"/>
                                <w:lang w:val="es-MX"/>
                              </w:rPr>
                              <w:t xml:space="preserve">os?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7B3E98" w14:textId="75D98525" w:rsidR="00AB5722" w:rsidRDefault="00AB5722" w:rsidP="0037743C"/>
          <w:p w14:paraId="56EC8993" w14:textId="77777777" w:rsidR="00AB5722" w:rsidRDefault="00F0407E" w:rsidP="0037743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258D57" wp14:editId="5D7ACFC2">
                      <wp:simplePos x="0" y="0"/>
                      <wp:positionH relativeFrom="column">
                        <wp:posOffset>-248285</wp:posOffset>
                      </wp:positionH>
                      <wp:positionV relativeFrom="paragraph">
                        <wp:posOffset>2298700</wp:posOffset>
                      </wp:positionV>
                      <wp:extent cx="3343275" cy="1266825"/>
                      <wp:effectExtent l="0" t="0" r="0" b="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1266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DC1CB7" w14:textId="57A23E5E" w:rsidR="00010353" w:rsidRPr="00120199" w:rsidRDefault="00120199" w:rsidP="0012019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12019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C</w:t>
                                  </w:r>
                                  <w:r w:rsidRPr="0012019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uento de hada o tradicional.</w:t>
                                  </w:r>
                                </w:p>
                                <w:p w14:paraId="56CF0D10" w14:textId="77CF088A" w:rsidR="00120199" w:rsidRPr="00120199" w:rsidRDefault="00120199" w:rsidP="0012019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12019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C</w:t>
                                  </w:r>
                                  <w:r w:rsidRPr="0012019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uento disparatado o absurdo.</w:t>
                                  </w:r>
                                </w:p>
                                <w:p w14:paraId="4BBE1E04" w14:textId="25AF796D" w:rsidR="00120199" w:rsidRPr="00120199" w:rsidRDefault="00120199" w:rsidP="0012019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12019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 Cuento popular</w:t>
                                  </w:r>
                                </w:p>
                                <w:p w14:paraId="3695A598" w14:textId="57D21DC4" w:rsidR="00120199" w:rsidRPr="00120199" w:rsidRDefault="00120199" w:rsidP="0012019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12019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*Fábulas</w:t>
                                  </w:r>
                                </w:p>
                                <w:p w14:paraId="34A6439E" w14:textId="77777777" w:rsidR="00120199" w:rsidRPr="00010353" w:rsidRDefault="00120199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58D57" id="Cuadro de texto 31" o:spid="_x0000_s1061" type="#_x0000_t202" style="position:absolute;margin-left:-19.55pt;margin-top:181pt;width:263.25pt;height:9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" filled="f" stroked="f" strokeweight=".5pt">
                      <v:textbox>
                        <w:txbxContent>
                          <w:p w14:paraId="64DC1CB7" w14:textId="57A23E5E" w:rsidR="00010353" w:rsidRPr="00120199" w:rsidRDefault="00120199" w:rsidP="001201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2019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</w:t>
                            </w:r>
                            <w:r w:rsidRPr="0012019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uento de hada o tradicional.</w:t>
                            </w:r>
                          </w:p>
                          <w:p w14:paraId="56CF0D10" w14:textId="77CF088A" w:rsidR="00120199" w:rsidRPr="00120199" w:rsidRDefault="00120199" w:rsidP="001201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2019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C</w:t>
                            </w:r>
                            <w:r w:rsidRPr="0012019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uento disparatado o absurdo.</w:t>
                            </w:r>
                          </w:p>
                          <w:p w14:paraId="4BBE1E04" w14:textId="25AF796D" w:rsidR="00120199" w:rsidRPr="00120199" w:rsidRDefault="00120199" w:rsidP="001201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2019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 Cuento popular</w:t>
                            </w:r>
                          </w:p>
                          <w:p w14:paraId="3695A598" w14:textId="57D21DC4" w:rsidR="00120199" w:rsidRPr="00120199" w:rsidRDefault="00120199" w:rsidP="001201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2019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*Fábulas</w:t>
                            </w:r>
                          </w:p>
                          <w:p w14:paraId="34A6439E" w14:textId="77777777" w:rsidR="00120199" w:rsidRPr="00010353" w:rsidRDefault="0012019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0056A91" wp14:editId="48A9156E">
                      <wp:simplePos x="0" y="0"/>
                      <wp:positionH relativeFrom="column">
                        <wp:posOffset>-314960</wp:posOffset>
                      </wp:positionH>
                      <wp:positionV relativeFrom="paragraph">
                        <wp:posOffset>1784350</wp:posOffset>
                      </wp:positionV>
                      <wp:extent cx="3886200" cy="533400"/>
                      <wp:effectExtent l="0" t="0" r="0" b="0"/>
                      <wp:wrapNone/>
                      <wp:docPr id="60" name="Cuadro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BD721C" w14:textId="22FB5379" w:rsidR="00F62642" w:rsidRPr="00120199" w:rsidRDefault="00120199">
                                  <w:pPr>
                                    <w:rPr>
                                      <w:rFonts w:ascii="Bubble Bobble" w:hAnsi="Bubble Bobble"/>
                                      <w:color w:val="CC0066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120199">
                                    <w:rPr>
                                      <w:rFonts w:ascii="Bubble Bobble" w:hAnsi="Bubble Bobble" w:cs="Cambria"/>
                                      <w:color w:val="CC0066"/>
                                      <w:sz w:val="28"/>
                                      <w:szCs w:val="28"/>
                                      <w:lang w:val="es-MX"/>
                                    </w:rPr>
                                    <w:t>¿</w:t>
                                  </w:r>
                                  <w:r w:rsidRPr="00120199">
                                    <w:rPr>
                                      <w:rFonts w:ascii="Bubble Bobble" w:hAnsi="Bubble Bobble"/>
                                      <w:color w:val="CC0066"/>
                                      <w:sz w:val="28"/>
                                      <w:szCs w:val="28"/>
                                      <w:lang w:val="es-MX"/>
                                    </w:rPr>
                                    <w:t>Cu</w:t>
                                  </w:r>
                                  <w:r w:rsidRPr="00120199">
                                    <w:rPr>
                                      <w:rFonts w:ascii="Bubble Bobble" w:hAnsi="Bubble Bobble" w:cs="Cambria"/>
                                      <w:color w:val="CC0066"/>
                                      <w:sz w:val="28"/>
                                      <w:szCs w:val="28"/>
                                      <w:lang w:val="es-MX"/>
                                    </w:rPr>
                                    <w:t>á</w:t>
                                  </w:r>
                                  <w:r w:rsidRPr="00120199">
                                    <w:rPr>
                                      <w:rFonts w:ascii="Bubble Bobble" w:hAnsi="Bubble Bobble"/>
                                      <w:color w:val="CC0066"/>
                                      <w:sz w:val="28"/>
                                      <w:szCs w:val="28"/>
                                      <w:lang w:val="es-MX"/>
                                    </w:rPr>
                                    <w:t>les son los tipos de cuentos que se recomiendan para la edad de preescolar?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056A91" id="Cuadro de texto 60" o:spid="_x0000_s1062" type="#_x0000_t202" style="position:absolute;margin-left:-24.8pt;margin-top:140.5pt;width:306pt;height:42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" filled="f" stroked="f" strokeweight=".5pt">
                      <v:textbox>
                        <w:txbxContent>
                          <w:p w14:paraId="32BD721C" w14:textId="22FB5379" w:rsidR="00F62642" w:rsidRPr="00120199" w:rsidRDefault="00120199">
                            <w:pPr>
                              <w:rPr>
                                <w:rFonts w:ascii="Bubble Bobble" w:hAnsi="Bubble Bobble"/>
                                <w:color w:val="CC00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120199">
                              <w:rPr>
                                <w:rFonts w:ascii="Bubble Bobble" w:hAnsi="Bubble Bobble" w:cs="Cambria"/>
                                <w:color w:val="CC0066"/>
                                <w:sz w:val="28"/>
                                <w:szCs w:val="28"/>
                                <w:lang w:val="es-MX"/>
                              </w:rPr>
                              <w:t>¿</w:t>
                            </w:r>
                            <w:r w:rsidRPr="00120199">
                              <w:rPr>
                                <w:rFonts w:ascii="Bubble Bobble" w:hAnsi="Bubble Bobble"/>
                                <w:color w:val="CC0066"/>
                                <w:sz w:val="28"/>
                                <w:szCs w:val="28"/>
                                <w:lang w:val="es-MX"/>
                              </w:rPr>
                              <w:t>Cu</w:t>
                            </w:r>
                            <w:r w:rsidRPr="00120199">
                              <w:rPr>
                                <w:rFonts w:ascii="Bubble Bobble" w:hAnsi="Bubble Bobble" w:cs="Cambria"/>
                                <w:color w:val="CC0066"/>
                                <w:sz w:val="28"/>
                                <w:szCs w:val="28"/>
                                <w:lang w:val="es-MX"/>
                              </w:rPr>
                              <w:t>á</w:t>
                            </w:r>
                            <w:r w:rsidRPr="00120199">
                              <w:rPr>
                                <w:rFonts w:ascii="Bubble Bobble" w:hAnsi="Bubble Bobble"/>
                                <w:color w:val="CC0066"/>
                                <w:sz w:val="28"/>
                                <w:szCs w:val="28"/>
                                <w:lang w:val="es-MX"/>
                              </w:rPr>
                              <w:t>les son los tipos de cuentos que se recomiendan para la edad de preescolar?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4B489025" wp14:editId="29D2F609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2012950</wp:posOffset>
                  </wp:positionV>
                  <wp:extent cx="1457325" cy="1564408"/>
                  <wp:effectExtent l="0" t="0" r="0" b="0"/>
                  <wp:wrapNone/>
                  <wp:docPr id="65" name="Imagen 65" descr="Caperucita roja abuela lobo casa bosque libro cuento de hadas ilustración 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aperucita roja abuela lobo casa bosque libro cuento de hadas ilustración 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>
                                        <a14:foregroundMark x1="71885" y1="23958" x2="71885" y2="23958"/>
                                        <a14:foregroundMark x1="71885" y1="23958" x2="60863" y2="27679"/>
                                        <a14:foregroundMark x1="76518" y1="39286" x2="44728" y2="17411"/>
                                        <a14:foregroundMark x1="44728" y1="17411" x2="89936" y2="24851"/>
                                        <a14:foregroundMark x1="89936" y1="24851" x2="68690" y2="28423"/>
                                        <a14:foregroundMark x1="50000" y1="36458" x2="42812" y2="76190"/>
                                        <a14:foregroundMark x1="42812" y1="76190" x2="42492" y2="38542"/>
                                        <a14:foregroundMark x1="42492" y1="38542" x2="41374" y2="38542"/>
                                        <a14:foregroundMark x1="78914" y1="48810" x2="78594" y2="11012"/>
                                        <a14:foregroundMark x1="78594" y1="11012" x2="39776" y2="16071"/>
                                        <a14:foregroundMark x1="39776" y1="16071" x2="22684" y2="24702"/>
                                        <a14:foregroundMark x1="19489" y1="28423" x2="38339" y2="17411"/>
                                        <a14:foregroundMark x1="11661" y1="42262" x2="38339" y2="17411"/>
                                        <a14:foregroundMark x1="68690" y1="53869" x2="84984" y2="20238"/>
                                        <a14:foregroundMark x1="84984" y1="20238" x2="78115" y2="16071"/>
                                        <a14:foregroundMark x1="36741" y1="17411" x2="28914" y2="17411"/>
                                        <a14:foregroundMark x1="28914" y1="19643" x2="28914" y2="19643"/>
                                        <a14:foregroundMark x1="13259" y1="29911" x2="24281" y2="254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08CAE6" wp14:editId="01E13343">
                      <wp:simplePos x="0" y="0"/>
                      <wp:positionH relativeFrom="column">
                        <wp:posOffset>-286385</wp:posOffset>
                      </wp:positionH>
                      <wp:positionV relativeFrom="paragraph">
                        <wp:posOffset>3556000</wp:posOffset>
                      </wp:positionV>
                      <wp:extent cx="3781425" cy="514350"/>
                      <wp:effectExtent l="0" t="0" r="0" b="0"/>
                      <wp:wrapNone/>
                      <wp:docPr id="61" name="Cuadro de tex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814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62541F" w14:textId="5E1A9660" w:rsidR="00120199" w:rsidRPr="003B60AF" w:rsidRDefault="003B60AF">
                                  <w:pPr>
                                    <w:rPr>
                                      <w:rFonts w:ascii="Bouncy Thin PERSONAL USE ONLY" w:hAnsi="Bouncy Thin PERSONAL USE ONLY"/>
                                      <w:color w:val="FF33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3B60AF">
                                    <w:rPr>
                                      <w:rFonts w:ascii="Bouncy Thin PERSONAL USE ONLY" w:hAnsi="Bouncy Thin PERSONAL USE ONLY"/>
                                      <w:color w:val="FF3300"/>
                                      <w:sz w:val="28"/>
                                      <w:szCs w:val="28"/>
                                      <w:lang w:val="es-MX"/>
                                    </w:rPr>
                                    <w:t xml:space="preserve">¿Qué condiciones deben de tener los textos?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8CAE6" id="Cuadro de texto 61" o:spid="_x0000_s1063" type="#_x0000_t202" style="position:absolute;margin-left:-22.55pt;margin-top:280pt;width:297.75pt;height:4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" filled="f" stroked="f" strokeweight=".5pt">
                      <v:textbox>
                        <w:txbxContent>
                          <w:p w14:paraId="7562541F" w14:textId="5E1A9660" w:rsidR="00120199" w:rsidRPr="003B60AF" w:rsidRDefault="003B60AF">
                            <w:pPr>
                              <w:rPr>
                                <w:rFonts w:ascii="Bouncy Thin PERSONAL USE ONLY" w:hAnsi="Bouncy Thin PERSONAL USE ONLY"/>
                                <w:color w:val="FF33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B60AF">
                              <w:rPr>
                                <w:rFonts w:ascii="Bouncy Thin PERSONAL USE ONLY" w:hAnsi="Bouncy Thin PERSONAL USE ONLY"/>
                                <w:color w:val="FF3300"/>
                                <w:sz w:val="28"/>
                                <w:szCs w:val="28"/>
                                <w:lang w:val="es-MX"/>
                              </w:rPr>
                              <w:t xml:space="preserve">¿Qué condiciones deben de tener los textos?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9C5AB5" w14:textId="77777777" w:rsidR="00094950" w:rsidRPr="00094950" w:rsidRDefault="00094950" w:rsidP="00094950"/>
          <w:p w14:paraId="37005D8B" w14:textId="77777777" w:rsidR="00094950" w:rsidRPr="00094950" w:rsidRDefault="00094950" w:rsidP="00094950"/>
          <w:p w14:paraId="4B80E268" w14:textId="77777777" w:rsidR="00094950" w:rsidRPr="00094950" w:rsidRDefault="00094950" w:rsidP="00094950"/>
          <w:p w14:paraId="3C00F349" w14:textId="77777777" w:rsidR="00094950" w:rsidRPr="00094950" w:rsidRDefault="00094950" w:rsidP="00094950"/>
          <w:p w14:paraId="167F3801" w14:textId="77777777" w:rsidR="00094950" w:rsidRPr="00094950" w:rsidRDefault="00094950" w:rsidP="00094950"/>
          <w:p w14:paraId="3670E975" w14:textId="77777777" w:rsidR="00094950" w:rsidRPr="00094950" w:rsidRDefault="00094950" w:rsidP="00094950"/>
          <w:p w14:paraId="68EB71AF" w14:textId="77777777" w:rsidR="00094950" w:rsidRPr="00094950" w:rsidRDefault="00094950" w:rsidP="00094950"/>
          <w:p w14:paraId="486EE869" w14:textId="77777777" w:rsidR="00094950" w:rsidRPr="00094950" w:rsidRDefault="00094950" w:rsidP="00094950"/>
          <w:p w14:paraId="0C483020" w14:textId="77777777" w:rsidR="00094950" w:rsidRPr="00094950" w:rsidRDefault="00094950" w:rsidP="00094950"/>
          <w:p w14:paraId="4AFE97A0" w14:textId="77777777" w:rsidR="00094950" w:rsidRPr="00094950" w:rsidRDefault="00094950" w:rsidP="00094950"/>
          <w:p w14:paraId="6D1F041A" w14:textId="77777777" w:rsidR="00094950" w:rsidRPr="00094950" w:rsidRDefault="00094950" w:rsidP="00094950"/>
          <w:p w14:paraId="7EBDC7D8" w14:textId="03AAF055" w:rsidR="00094950" w:rsidRPr="00094950" w:rsidRDefault="00094950" w:rsidP="00094950"/>
          <w:p w14:paraId="4BCD3C79" w14:textId="4A6DA0F2" w:rsidR="00094950" w:rsidRDefault="00094950" w:rsidP="00094950"/>
          <w:p w14:paraId="412EFD2C" w14:textId="6AC43476" w:rsidR="00094950" w:rsidRPr="00094950" w:rsidRDefault="00094950" w:rsidP="00094950">
            <w:pPr>
              <w:tabs>
                <w:tab w:val="left" w:pos="4230"/>
              </w:tabs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65FF4DC" wp14:editId="5B3337A9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285750</wp:posOffset>
                  </wp:positionV>
                  <wp:extent cx="1350695" cy="951865"/>
                  <wp:effectExtent l="0" t="0" r="1905" b="635"/>
                  <wp:wrapNone/>
                  <wp:docPr id="69" name="Imagen 69" descr="Antiguo Libro Abierto - Ilustración. Ilustraciones Vectoriales, Clip Art  Vectorizado Libre De Derechos. Image 707798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ntiguo Libro Abierto - Ilustración. Ilustraciones Vectoriales, Clip Art  Vectorizado Libre De Derechos. Image 707798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9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</w:p>
        </w:tc>
        <w:tc>
          <w:tcPr>
            <w:tcW w:w="4104" w:type="dxa"/>
            <w:tcMar>
              <w:left w:w="432" w:type="dxa"/>
            </w:tcMar>
          </w:tcPr>
          <w:p w14:paraId="744482FF" w14:textId="3F39030B" w:rsidR="0037743C" w:rsidRPr="006D288C" w:rsidRDefault="00F0407E" w:rsidP="00C31116">
            <w:pPr>
              <w:pStyle w:val="Ttulo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4AF0C40" wp14:editId="35DC6F2D">
                      <wp:simplePos x="0" y="0"/>
                      <wp:positionH relativeFrom="column">
                        <wp:posOffset>-4055110</wp:posOffset>
                      </wp:positionH>
                      <wp:positionV relativeFrom="paragraph">
                        <wp:posOffset>1636395</wp:posOffset>
                      </wp:positionV>
                      <wp:extent cx="3952875" cy="1714500"/>
                      <wp:effectExtent l="0" t="0" r="0" b="0"/>
                      <wp:wrapNone/>
                      <wp:docPr id="59" name="Cuadro de tex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2875" cy="171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B1B42E" w14:textId="16889345" w:rsidR="0045012A" w:rsidRPr="00F62642" w:rsidRDefault="0045012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F626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*Preguntar sobre lo que podría pasar en la lectura, antes de leérselo. </w:t>
                                  </w:r>
                                </w:p>
                                <w:p w14:paraId="6C8DC9EE" w14:textId="1C6FF254" w:rsidR="0045012A" w:rsidRPr="00F62642" w:rsidRDefault="0045012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F626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*detenerse de cuando en cuando para hacer preguntas sobre la historia. </w:t>
                                  </w:r>
                                </w:p>
                                <w:p w14:paraId="0DB053EA" w14:textId="0C2A2F20" w:rsidR="0045012A" w:rsidRPr="00F62642" w:rsidRDefault="0045012A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</w:pPr>
                                  <w:r w:rsidRPr="00F626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*después de leer, pedir a los </w:t>
                                  </w:r>
                                  <w:r w:rsidR="00F626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niños que </w:t>
                                  </w:r>
                                  <w:r w:rsidR="00F62642" w:rsidRPr="00F626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>vuelvan a contar</w:t>
                                  </w:r>
                                  <w:r w:rsidR="00F626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 la historia</w:t>
                                  </w:r>
                                  <w:r w:rsidR="00F62642" w:rsidRPr="00F6264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s-MX"/>
                                    </w:rPr>
                                    <w:t xml:space="preserve"> con sus propias palabras.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F0C40" id="Cuadro de texto 59" o:spid="_x0000_s1064" type="#_x0000_t202" style="position:absolute;margin-left:-319.3pt;margin-top:128.85pt;width:311.25pt;height:1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" filled="f" stroked="f" strokeweight=".5pt">
                      <v:textbox>
                        <w:txbxContent>
                          <w:p w14:paraId="4EB1B42E" w14:textId="16889345" w:rsidR="0045012A" w:rsidRPr="00F62642" w:rsidRDefault="0045012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6264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*Preguntar sobre lo que podría pasar en la lectura, antes de leérselo. </w:t>
                            </w:r>
                          </w:p>
                          <w:p w14:paraId="6C8DC9EE" w14:textId="1C6FF254" w:rsidR="0045012A" w:rsidRPr="00F62642" w:rsidRDefault="0045012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6264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*detenerse de cuando en cuando para hacer preguntas sobre la historia. </w:t>
                            </w:r>
                          </w:p>
                          <w:p w14:paraId="0DB053EA" w14:textId="0C2A2F20" w:rsidR="0045012A" w:rsidRPr="00F62642" w:rsidRDefault="0045012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6264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*después de leer, pedir a los </w:t>
                            </w:r>
                            <w:r w:rsidR="00F6264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niños que </w:t>
                            </w:r>
                            <w:r w:rsidR="00F62642" w:rsidRPr="00F6264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vuelvan a contar</w:t>
                            </w:r>
                            <w:r w:rsidR="00F6264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la historia</w:t>
                            </w:r>
                            <w:r w:rsidR="00F62642" w:rsidRPr="00F62642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 xml:space="preserve"> con sus propias palabras.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858" w:rsidRPr="008A1979"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29400EE" wp14:editId="306DF9BB">
                      <wp:simplePos x="0" y="0"/>
                      <wp:positionH relativeFrom="column">
                        <wp:posOffset>-264160</wp:posOffset>
                      </wp:positionH>
                      <wp:positionV relativeFrom="paragraph">
                        <wp:posOffset>-535305</wp:posOffset>
                      </wp:positionV>
                      <wp:extent cx="3571875" cy="8138160"/>
                      <wp:effectExtent l="0" t="0" r="9525" b="0"/>
                      <wp:wrapNone/>
                      <wp:docPr id="6" name="AutoShap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1875" cy="813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7D8D8"/>
                              </a:solid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D1B4C7" id="AutoShape 6" o:spid="_x0000_s1026" style="position:absolute;margin-left:-20.8pt;margin-top:-42.15pt;width:281.25pt;height:640.8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" fillcolor="#87d8d8" stroked="f"/>
                  </w:pict>
                </mc:Fallback>
              </mc:AlternateContent>
            </w:r>
            <w:r w:rsidR="00AB5722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C96AF07" wp14:editId="7C80E3B5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4636770</wp:posOffset>
                  </wp:positionV>
                  <wp:extent cx="2762250" cy="2071830"/>
                  <wp:effectExtent l="19050" t="0" r="19050" b="614680"/>
                  <wp:wrapNone/>
                  <wp:docPr id="16" name="Imagen 16" descr="10 cuentos cortos para leer con niños y educarles en va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 cuentos cortos para leer con niños y educarles en val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1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1979" w:rsidRPr="008A1979"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3D087FF" wp14:editId="6FD87CAA">
                      <wp:simplePos x="0" y="0"/>
                      <wp:positionH relativeFrom="column">
                        <wp:posOffset>-854075</wp:posOffset>
                      </wp:positionH>
                      <wp:positionV relativeFrom="paragraph">
                        <wp:posOffset>2128520</wp:posOffset>
                      </wp:positionV>
                      <wp:extent cx="1980623" cy="1980623"/>
                      <wp:effectExtent l="0" t="0" r="635" b="63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0623" cy="1980623"/>
                                <a:chOff x="14167" y="0"/>
                                <a:chExt cx="6321665" cy="6350000"/>
                              </a:xfrm>
                            </wpg:grpSpPr>
                            <wps:wsp>
                              <wps:cNvPr id="2" name="Freeform 8"/>
                              <wps:cNvSpPr/>
                              <wps:spPr>
                                <a:xfrm>
                                  <a:off x="14167" y="0"/>
                                  <a:ext cx="6321665" cy="6350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1665" h="6350000">
                                      <a:moveTo>
                                        <a:pt x="3160833" y="0"/>
                                      </a:moveTo>
                                      <a:lnTo>
                                        <a:pt x="3160833" y="0"/>
                                      </a:lnTo>
                                      <a:cubicBezTo>
                                        <a:pt x="4908795" y="7817"/>
                                        <a:pt x="6321666" y="1427021"/>
                                        <a:pt x="6321666" y="3175000"/>
                                      </a:cubicBezTo>
                                      <a:cubicBezTo>
                                        <a:pt x="6321666" y="4922979"/>
                                        <a:pt x="4908795" y="6342183"/>
                                        <a:pt x="3160833" y="6350000"/>
                                      </a:cubicBezTo>
                                      <a:cubicBezTo>
                                        <a:pt x="1412871" y="6342183"/>
                                        <a:pt x="0" y="4922979"/>
                                        <a:pt x="0" y="3175000"/>
                                      </a:cubicBezTo>
                                      <a:cubicBezTo>
                                        <a:pt x="0" y="1427021"/>
                                        <a:pt x="1412871" y="7817"/>
                                        <a:pt x="31608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5C4C"/>
                                </a:solidFill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CE055B" id="Group 7" o:spid="_x0000_s1026" style="position:absolute;margin-left:-67.25pt;margin-top:167.6pt;width:155.95pt;height:155.95pt;z-index:251663360" coordorigin="141" coordsize="63216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">
                      <v:shape id="Freeform 8" o:spid="_x0000_s1027" style="position:absolute;left:14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" path="m3160833,r,c4908795,7817,6321666,1427021,6321666,3175000v,1747979,-1412871,3167183,-3160833,3175000c1412871,6342183,,4922979,,3175000,,1427021,1412871,7817,3160833,xe" fillcolor="#ff5c4c" stroked="f"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14:paraId="6FF7B7A6" w14:textId="77777777" w:rsidR="00ED7C90" w:rsidRPr="006D288C" w:rsidRDefault="00ED7C90" w:rsidP="00D91EF3">
      <w:pPr>
        <w:pStyle w:val="Sinespaciado"/>
        <w:rPr>
          <w:sz w:val="6"/>
        </w:rPr>
      </w:pPr>
    </w:p>
    <w:sectPr w:rsidR="00ED7C90" w:rsidRPr="006D288C" w:rsidSect="00523273"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13FD6" w14:textId="77777777" w:rsidR="009C10B1" w:rsidRDefault="009C10B1" w:rsidP="0037743C">
      <w:pPr>
        <w:spacing w:after="0" w:line="240" w:lineRule="auto"/>
      </w:pPr>
      <w:r>
        <w:separator/>
      </w:r>
    </w:p>
  </w:endnote>
  <w:endnote w:type="continuationSeparator" w:id="0">
    <w:p w14:paraId="5C226E73" w14:textId="77777777" w:rsidR="009C10B1" w:rsidRDefault="009C10B1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HICKEN Pie Height">
    <w:panose1 w:val="02000600000000000000"/>
    <w:charset w:val="00"/>
    <w:family w:val="auto"/>
    <w:pitch w:val="variable"/>
    <w:sig w:usb0="00000003" w:usb1="00000000" w:usb2="00000000" w:usb3="00000000" w:csb0="00000001" w:csb1="00000000"/>
  </w:font>
  <w:font w:name="Bouncy Thin PERSONAL USE ONLY"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 Abstract Groovy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ubble Bobb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2FFBF" w14:textId="5B3ACFFA" w:rsidR="000E2C45" w:rsidRPr="000E2C45" w:rsidRDefault="000E2C45" w:rsidP="000E2C45">
    <w:pPr>
      <w:pStyle w:val="Piedepgina"/>
      <w:tabs>
        <w:tab w:val="left" w:pos="10513"/>
      </w:tabs>
    </w:pPr>
    <w:r>
      <w:rPr>
        <w:lang w:bidi="es-E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6AA7C" w14:textId="77777777" w:rsidR="009C10B1" w:rsidRDefault="009C10B1" w:rsidP="0037743C">
      <w:pPr>
        <w:spacing w:after="0" w:line="240" w:lineRule="auto"/>
      </w:pPr>
      <w:r>
        <w:separator/>
      </w:r>
    </w:p>
  </w:footnote>
  <w:footnote w:type="continuationSeparator" w:id="0">
    <w:p w14:paraId="0074309F" w14:textId="77777777" w:rsidR="009C10B1" w:rsidRDefault="009C10B1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BBE1" w14:textId="7A498169" w:rsidR="00C31116" w:rsidRPr="00C31116" w:rsidRDefault="00C31116">
    <w:pPr>
      <w:pStyle w:val="Encabezado"/>
      <w:rPr>
        <w:lang w:val="es-MX"/>
      </w:rPr>
    </w:pPr>
    <w:r>
      <w:rPr>
        <w:lang w:val="es-MX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64F1088"/>
    <w:multiLevelType w:val="hybridMultilevel"/>
    <w:tmpl w:val="A8426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A06FC"/>
    <w:multiLevelType w:val="hybridMultilevel"/>
    <w:tmpl w:val="99806326"/>
    <w:lvl w:ilvl="0" w:tplc="C578479C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828AA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4165B7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BA0F9B"/>
    <w:multiLevelType w:val="hybridMultilevel"/>
    <w:tmpl w:val="CA2E004C"/>
    <w:lvl w:ilvl="0" w:tplc="B6BE0FE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4511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3"/>
  </w:num>
  <w:num w:numId="16">
    <w:abstractNumId w:val="15"/>
  </w:num>
  <w:num w:numId="17">
    <w:abstractNumId w:val="12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116"/>
    <w:rsid w:val="00010353"/>
    <w:rsid w:val="00016C11"/>
    <w:rsid w:val="000425F6"/>
    <w:rsid w:val="0005452F"/>
    <w:rsid w:val="00075279"/>
    <w:rsid w:val="00094950"/>
    <w:rsid w:val="000A3580"/>
    <w:rsid w:val="000A521F"/>
    <w:rsid w:val="000E2C45"/>
    <w:rsid w:val="000F1876"/>
    <w:rsid w:val="00120199"/>
    <w:rsid w:val="001A4528"/>
    <w:rsid w:val="001E057F"/>
    <w:rsid w:val="00206800"/>
    <w:rsid w:val="00275195"/>
    <w:rsid w:val="002B78A0"/>
    <w:rsid w:val="002E13C3"/>
    <w:rsid w:val="002F5ECB"/>
    <w:rsid w:val="002F78C7"/>
    <w:rsid w:val="003270C5"/>
    <w:rsid w:val="003309C2"/>
    <w:rsid w:val="00376FE1"/>
    <w:rsid w:val="0037743C"/>
    <w:rsid w:val="003B60AF"/>
    <w:rsid w:val="003E1E9B"/>
    <w:rsid w:val="00400FAF"/>
    <w:rsid w:val="00425687"/>
    <w:rsid w:val="0045012A"/>
    <w:rsid w:val="00452BC2"/>
    <w:rsid w:val="00456DE4"/>
    <w:rsid w:val="0048709F"/>
    <w:rsid w:val="00490CEC"/>
    <w:rsid w:val="004B0317"/>
    <w:rsid w:val="0051436D"/>
    <w:rsid w:val="00523273"/>
    <w:rsid w:val="00552FED"/>
    <w:rsid w:val="00555FE1"/>
    <w:rsid w:val="005D4A96"/>
    <w:rsid w:val="005F432F"/>
    <w:rsid w:val="005F496D"/>
    <w:rsid w:val="00603C40"/>
    <w:rsid w:val="00632BB1"/>
    <w:rsid w:val="00636FE2"/>
    <w:rsid w:val="0069002D"/>
    <w:rsid w:val="006B5303"/>
    <w:rsid w:val="006D288C"/>
    <w:rsid w:val="00704FD6"/>
    <w:rsid w:val="00712321"/>
    <w:rsid w:val="00726D69"/>
    <w:rsid w:val="007327A6"/>
    <w:rsid w:val="00751AA2"/>
    <w:rsid w:val="007B03D6"/>
    <w:rsid w:val="007C70E3"/>
    <w:rsid w:val="007D5498"/>
    <w:rsid w:val="0084655A"/>
    <w:rsid w:val="008A1979"/>
    <w:rsid w:val="008C04F2"/>
    <w:rsid w:val="00966490"/>
    <w:rsid w:val="00967D91"/>
    <w:rsid w:val="009775E0"/>
    <w:rsid w:val="009A4F2A"/>
    <w:rsid w:val="009C10B1"/>
    <w:rsid w:val="009C3321"/>
    <w:rsid w:val="009D01AA"/>
    <w:rsid w:val="009D67A7"/>
    <w:rsid w:val="009E4C31"/>
    <w:rsid w:val="00A01D2E"/>
    <w:rsid w:val="00A4052D"/>
    <w:rsid w:val="00A92C80"/>
    <w:rsid w:val="00AB5722"/>
    <w:rsid w:val="00AE5272"/>
    <w:rsid w:val="00B254E8"/>
    <w:rsid w:val="00C31116"/>
    <w:rsid w:val="00C3304D"/>
    <w:rsid w:val="00C3714C"/>
    <w:rsid w:val="00C42A3D"/>
    <w:rsid w:val="00C71858"/>
    <w:rsid w:val="00C769E7"/>
    <w:rsid w:val="00C97267"/>
    <w:rsid w:val="00CA1864"/>
    <w:rsid w:val="00CB286F"/>
    <w:rsid w:val="00CD1B39"/>
    <w:rsid w:val="00CD4ED2"/>
    <w:rsid w:val="00CE1E3B"/>
    <w:rsid w:val="00CF1B6A"/>
    <w:rsid w:val="00D2631E"/>
    <w:rsid w:val="00D91EF3"/>
    <w:rsid w:val="00DB2E21"/>
    <w:rsid w:val="00DC332A"/>
    <w:rsid w:val="00E36671"/>
    <w:rsid w:val="00E75E55"/>
    <w:rsid w:val="00E938FB"/>
    <w:rsid w:val="00ED7C90"/>
    <w:rsid w:val="00F0407E"/>
    <w:rsid w:val="00F62642"/>
    <w:rsid w:val="00F73879"/>
    <w:rsid w:val="00F91541"/>
    <w:rsid w:val="00FB1F73"/>
    <w:rsid w:val="00FD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6051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s-E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C31"/>
    <w:rPr>
      <w:rFonts w:ascii="Verdana" w:hAnsi="Verdana"/>
    </w:rPr>
  </w:style>
  <w:style w:type="paragraph" w:styleId="Ttulo1">
    <w:name w:val="heading 1"/>
    <w:basedOn w:val="Normal"/>
    <w:next w:val="Normal"/>
    <w:link w:val="Ttulo1Car"/>
    <w:uiPriority w:val="8"/>
    <w:qFormat/>
    <w:rsid w:val="009E4C31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Ttulo2">
    <w:name w:val="heading 2"/>
    <w:basedOn w:val="Normal"/>
    <w:next w:val="Normal"/>
    <w:link w:val="Ttulo2Car"/>
    <w:uiPriority w:val="8"/>
    <w:unhideWhenUsed/>
    <w:qFormat/>
    <w:rsid w:val="009E4C31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Ttulo3">
    <w:name w:val="heading 3"/>
    <w:basedOn w:val="Normal"/>
    <w:next w:val="Normal"/>
    <w:link w:val="Ttulo3Car"/>
    <w:uiPriority w:val="8"/>
    <w:semiHidden/>
    <w:unhideWhenUsed/>
    <w:qFormat/>
    <w:rsid w:val="009E4C31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Ttulo4">
    <w:name w:val="heading 4"/>
    <w:basedOn w:val="Normal"/>
    <w:next w:val="Normal"/>
    <w:link w:val="Ttulo4Car"/>
    <w:uiPriority w:val="8"/>
    <w:semiHidden/>
    <w:unhideWhenUsed/>
    <w:qFormat/>
    <w:rsid w:val="009E4C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Ttulo5">
    <w:name w:val="heading 5"/>
    <w:basedOn w:val="Normal"/>
    <w:next w:val="Normal"/>
    <w:link w:val="Ttulo5Car"/>
    <w:uiPriority w:val="8"/>
    <w:semiHidden/>
    <w:unhideWhenUsed/>
    <w:qFormat/>
    <w:rsid w:val="009E4C31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Ttulo6">
    <w:name w:val="heading 6"/>
    <w:basedOn w:val="Normal"/>
    <w:next w:val="Normal"/>
    <w:link w:val="Ttulo6Car"/>
    <w:uiPriority w:val="8"/>
    <w:semiHidden/>
    <w:unhideWhenUsed/>
    <w:qFormat/>
    <w:rsid w:val="009E4C31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Ttulo7">
    <w:name w:val="heading 7"/>
    <w:basedOn w:val="Normal"/>
    <w:next w:val="Normal"/>
    <w:link w:val="Ttulo7Car"/>
    <w:uiPriority w:val="8"/>
    <w:semiHidden/>
    <w:unhideWhenUsed/>
    <w:qFormat/>
    <w:rsid w:val="009E4C31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Ttulo8">
    <w:name w:val="heading 8"/>
    <w:basedOn w:val="Normal"/>
    <w:next w:val="Normal"/>
    <w:link w:val="Ttulo8Car"/>
    <w:uiPriority w:val="8"/>
    <w:semiHidden/>
    <w:unhideWhenUsed/>
    <w:qFormat/>
    <w:rsid w:val="009E4C31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8"/>
    <w:semiHidden/>
    <w:unhideWhenUsed/>
    <w:qFormat/>
    <w:rsid w:val="009E4C31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E4C3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host">
    <w:name w:val="Tabla de host"/>
    <w:basedOn w:val="Tablanormal"/>
    <w:uiPriority w:val="99"/>
    <w:rsid w:val="009E4C31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odeglobo">
    <w:name w:val="Balloon Text"/>
    <w:basedOn w:val="Normal"/>
    <w:link w:val="TextodegloboCar"/>
    <w:uiPriority w:val="99"/>
    <w:semiHidden/>
    <w:unhideWhenUsed/>
    <w:rsid w:val="009E4C31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C31"/>
    <w:rPr>
      <w:rFonts w:ascii="Segoe UI" w:hAnsi="Segoe UI" w:cs="Segoe UI"/>
    </w:rPr>
  </w:style>
  <w:style w:type="paragraph" w:customStyle="1" w:styleId="Ttulodelbloque">
    <w:name w:val="Título del bloque"/>
    <w:basedOn w:val="Normal"/>
    <w:uiPriority w:val="1"/>
    <w:qFormat/>
    <w:rsid w:val="009E4C31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Textodebloque">
    <w:name w:val="Block Text"/>
    <w:basedOn w:val="Normal"/>
    <w:uiPriority w:val="2"/>
    <w:unhideWhenUsed/>
    <w:qFormat/>
    <w:rsid w:val="009E4C31"/>
    <w:pPr>
      <w:spacing w:line="252" w:lineRule="auto"/>
      <w:ind w:left="504" w:right="504"/>
    </w:pPr>
    <w:rPr>
      <w:color w:val="FFFFFF" w:themeColor="background1"/>
    </w:rPr>
  </w:style>
  <w:style w:type="character" w:styleId="Textodelmarcadordeposicin">
    <w:name w:val="Placeholder Text"/>
    <w:basedOn w:val="Fuentedeprrafopredeter"/>
    <w:uiPriority w:val="99"/>
    <w:semiHidden/>
    <w:rsid w:val="009E4C31"/>
    <w:rPr>
      <w:rFonts w:ascii="Verdana" w:hAnsi="Verdana"/>
      <w:color w:val="808080"/>
    </w:rPr>
  </w:style>
  <w:style w:type="paragraph" w:customStyle="1" w:styleId="Destinatario">
    <w:name w:val="Destinatario"/>
    <w:basedOn w:val="Normal"/>
    <w:uiPriority w:val="4"/>
    <w:qFormat/>
    <w:rsid w:val="009E4C31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Direccindelremitente">
    <w:name w:val="Dirección del remitente"/>
    <w:basedOn w:val="Normal"/>
    <w:uiPriority w:val="3"/>
    <w:qFormat/>
    <w:rsid w:val="009E4C31"/>
    <w:pPr>
      <w:spacing w:after="0" w:line="288" w:lineRule="auto"/>
    </w:pPr>
    <w:rPr>
      <w:color w:val="595959" w:themeColor="text1" w:themeTint="A6"/>
    </w:rPr>
  </w:style>
  <w:style w:type="paragraph" w:styleId="Ttulo">
    <w:name w:val="Title"/>
    <w:basedOn w:val="Normal"/>
    <w:link w:val="TtuloCar"/>
    <w:uiPriority w:val="5"/>
    <w:qFormat/>
    <w:rsid w:val="009E4C31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tuloCar">
    <w:name w:val="Título Car"/>
    <w:basedOn w:val="Fuentedeprrafopredeter"/>
    <w:link w:val="Ttulo"/>
    <w:uiPriority w:val="5"/>
    <w:rsid w:val="009E4C31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Subttulo">
    <w:name w:val="Subtitle"/>
    <w:basedOn w:val="Normal"/>
    <w:link w:val="SubttuloCar"/>
    <w:uiPriority w:val="6"/>
    <w:qFormat/>
    <w:rsid w:val="009E4C31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tuloCar">
    <w:name w:val="Subtítulo Car"/>
    <w:basedOn w:val="Fuentedeprrafopredeter"/>
    <w:link w:val="Subttulo"/>
    <w:uiPriority w:val="6"/>
    <w:rsid w:val="009E4C31"/>
    <w:rPr>
      <w:rFonts w:ascii="Verdana" w:hAnsi="Verdana"/>
      <w:color w:val="2B7471" w:themeColor="accent1" w:themeShade="80"/>
    </w:rPr>
  </w:style>
  <w:style w:type="character" w:customStyle="1" w:styleId="Ttulo1Car">
    <w:name w:val="Título 1 Car"/>
    <w:basedOn w:val="Fuentedeprrafopredeter"/>
    <w:link w:val="Ttulo1"/>
    <w:uiPriority w:val="8"/>
    <w:rsid w:val="009E4C31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Ttulo2Car">
    <w:name w:val="Título 2 Car"/>
    <w:basedOn w:val="Fuentedeprrafopredeter"/>
    <w:link w:val="Ttulo2"/>
    <w:uiPriority w:val="8"/>
    <w:rsid w:val="009E4C31"/>
    <w:rPr>
      <w:rFonts w:ascii="Verdana" w:eastAsiaTheme="majorEastAsia" w:hAnsi="Verdana" w:cstheme="majorBidi"/>
      <w:b/>
      <w:bCs/>
    </w:rPr>
  </w:style>
  <w:style w:type="paragraph" w:styleId="Cita">
    <w:name w:val="Quote"/>
    <w:basedOn w:val="Normal"/>
    <w:link w:val="CitaCar"/>
    <w:uiPriority w:val="12"/>
    <w:unhideWhenUsed/>
    <w:qFormat/>
    <w:rsid w:val="009E4C31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Car">
    <w:name w:val="Cita Car"/>
    <w:basedOn w:val="Fuentedeprrafopredeter"/>
    <w:link w:val="Cita"/>
    <w:uiPriority w:val="12"/>
    <w:rsid w:val="009E4C31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staconvietas">
    <w:name w:val="List Bullet"/>
    <w:basedOn w:val="Normal"/>
    <w:uiPriority w:val="10"/>
    <w:unhideWhenUsed/>
    <w:qFormat/>
    <w:rsid w:val="009E4C31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cindecontacto">
    <w:name w:val="Información de contacto"/>
    <w:basedOn w:val="Normal"/>
    <w:uiPriority w:val="13"/>
    <w:qFormat/>
    <w:rsid w:val="009E4C31"/>
    <w:pPr>
      <w:spacing w:after="0"/>
    </w:pPr>
  </w:style>
  <w:style w:type="paragraph" w:customStyle="1" w:styleId="Sitioweb">
    <w:name w:val="Sitio web"/>
    <w:basedOn w:val="Normal"/>
    <w:next w:val="Normal"/>
    <w:uiPriority w:val="14"/>
    <w:qFormat/>
    <w:rsid w:val="009E4C31"/>
    <w:pPr>
      <w:spacing w:before="120"/>
    </w:pPr>
    <w:rPr>
      <w:color w:val="2B7471" w:themeColor="accent1" w:themeShade="80"/>
    </w:rPr>
  </w:style>
  <w:style w:type="character" w:customStyle="1" w:styleId="Ttulo3Car">
    <w:name w:val="Título 3 Car"/>
    <w:basedOn w:val="Fuentedeprrafopredeter"/>
    <w:link w:val="Ttulo3"/>
    <w:uiPriority w:val="8"/>
    <w:semiHidden/>
    <w:rsid w:val="009E4C31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staconnmeros">
    <w:name w:val="List Number"/>
    <w:basedOn w:val="Normal"/>
    <w:uiPriority w:val="11"/>
    <w:unhideWhenUsed/>
    <w:rsid w:val="009E4C31"/>
    <w:pPr>
      <w:numPr>
        <w:numId w:val="4"/>
      </w:numPr>
      <w:tabs>
        <w:tab w:val="left" w:pos="360"/>
      </w:tabs>
      <w:spacing w:after="120"/>
    </w:pPr>
  </w:style>
  <w:style w:type="character" w:customStyle="1" w:styleId="Ttulo4Car">
    <w:name w:val="Título 4 Car"/>
    <w:basedOn w:val="Fuentedeprrafopredeter"/>
    <w:link w:val="Ttulo4"/>
    <w:uiPriority w:val="8"/>
    <w:semiHidden/>
    <w:rsid w:val="009E4C31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8"/>
    <w:semiHidden/>
    <w:rsid w:val="009E4C31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8"/>
    <w:semiHidden/>
    <w:rsid w:val="009E4C31"/>
    <w:rPr>
      <w:rFonts w:ascii="Verdana" w:eastAsiaTheme="majorEastAsia" w:hAnsi="Verdana" w:cstheme="majorBidi"/>
      <w:color w:val="2B7370" w:themeColor="accent1" w:themeShade="7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9E4C31"/>
    <w:rPr>
      <w:rFonts w:ascii="Verdana" w:hAnsi="Verdana"/>
      <w:i/>
      <w:iCs/>
      <w:color w:val="2B7471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9E4C31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E4C31"/>
    <w:rPr>
      <w:rFonts w:ascii="Verdana" w:hAnsi="Verdana"/>
      <w:i/>
      <w:iCs/>
      <w:color w:val="2B7471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9E4C31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E4C31"/>
    <w:pPr>
      <w:spacing w:before="240" w:after="0" w:line="276" w:lineRule="auto"/>
      <w:outlineLvl w:val="9"/>
    </w:pPr>
    <w:rPr>
      <w:sz w:val="32"/>
      <w:szCs w:val="32"/>
    </w:rPr>
  </w:style>
  <w:style w:type="paragraph" w:styleId="Bibliografa">
    <w:name w:val="Bibliography"/>
    <w:basedOn w:val="Normal"/>
    <w:next w:val="Normal"/>
    <w:uiPriority w:val="37"/>
    <w:semiHidden/>
    <w:unhideWhenUsed/>
    <w:rsid w:val="009E4C31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E4C3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E4C31"/>
    <w:rPr>
      <w:rFonts w:ascii="Verdana" w:hAnsi="Verdan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E4C31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E4C31"/>
    <w:rPr>
      <w:rFonts w:ascii="Verdana" w:hAnsi="Verdan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E4C31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E4C31"/>
    <w:rPr>
      <w:rFonts w:ascii="Verdana" w:hAnsi="Verdana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E4C31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E4C31"/>
    <w:rPr>
      <w:rFonts w:ascii="Verdana" w:hAnsi="Verdana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E4C31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E4C31"/>
    <w:rPr>
      <w:rFonts w:ascii="Verdana" w:hAnsi="Verdan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E4C31"/>
    <w:pPr>
      <w:spacing w:after="16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E4C31"/>
    <w:rPr>
      <w:rFonts w:ascii="Verdana" w:hAnsi="Verdana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E4C31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E4C31"/>
    <w:rPr>
      <w:rFonts w:ascii="Verdana" w:hAnsi="Verdana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E4C31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E4C31"/>
    <w:rPr>
      <w:rFonts w:ascii="Verdana" w:hAnsi="Verdana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9E4C31"/>
    <w:rPr>
      <w:rFonts w:ascii="Verdana" w:hAnsi="Verdana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E4C31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9E4C31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9E4C31"/>
    <w:rPr>
      <w:rFonts w:ascii="Verdana" w:hAnsi="Verdana"/>
    </w:rPr>
  </w:style>
  <w:style w:type="table" w:styleId="Cuadrculavistosa">
    <w:name w:val="Colorful Grid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E4C31"/>
    <w:rPr>
      <w:rFonts w:ascii="Verdana" w:hAnsi="Verdana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4C31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4C31"/>
    <w:rPr>
      <w:rFonts w:ascii="Verdana" w:hAnsi="Verdana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4C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4C31"/>
    <w:rPr>
      <w:rFonts w:ascii="Verdana" w:hAnsi="Verdana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9E4C31"/>
  </w:style>
  <w:style w:type="character" w:customStyle="1" w:styleId="FechaCar">
    <w:name w:val="Fecha Car"/>
    <w:basedOn w:val="Fuentedeprrafopredeter"/>
    <w:link w:val="Fecha"/>
    <w:uiPriority w:val="99"/>
    <w:semiHidden/>
    <w:rsid w:val="009E4C31"/>
    <w:rPr>
      <w:rFonts w:ascii="Verdana" w:hAnsi="Verdan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E4C31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E4C31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E4C31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E4C31"/>
    <w:rPr>
      <w:rFonts w:ascii="Verdana" w:hAnsi="Verdana"/>
    </w:rPr>
  </w:style>
  <w:style w:type="character" w:styleId="nfasis">
    <w:name w:val="Emphasis"/>
    <w:basedOn w:val="Fuentedeprrafopredeter"/>
    <w:uiPriority w:val="20"/>
    <w:semiHidden/>
    <w:unhideWhenUsed/>
    <w:qFormat/>
    <w:rsid w:val="009E4C31"/>
    <w:rPr>
      <w:rFonts w:ascii="Verdana" w:hAnsi="Verdana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9E4C31"/>
    <w:rPr>
      <w:rFonts w:ascii="Verdana" w:hAnsi="Verdana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E4C31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E4C31"/>
    <w:rPr>
      <w:rFonts w:ascii="Verdana" w:hAnsi="Verdana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9E4C3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9E4C31"/>
    <w:pPr>
      <w:spacing w:after="0" w:line="240" w:lineRule="auto"/>
    </w:pPr>
    <w:rPr>
      <w:rFonts w:eastAsiaTheme="majorEastAs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E4C31"/>
    <w:rPr>
      <w:rFonts w:ascii="Verdana" w:hAnsi="Verdana"/>
      <w:color w:val="68538F" w:themeColor="accent5" w:themeShade="B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9E4C31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4C31"/>
    <w:rPr>
      <w:rFonts w:ascii="Verdana" w:hAnsi="Verdana"/>
    </w:rPr>
  </w:style>
  <w:style w:type="character" w:styleId="Refdenotaalpie">
    <w:name w:val="footnote reference"/>
    <w:basedOn w:val="Fuentedeprrafopredeter"/>
    <w:uiPriority w:val="99"/>
    <w:semiHidden/>
    <w:unhideWhenUsed/>
    <w:rsid w:val="009E4C31"/>
    <w:rPr>
      <w:rFonts w:ascii="Verdana" w:hAnsi="Verdana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E4C31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E4C31"/>
    <w:rPr>
      <w:rFonts w:ascii="Verdana" w:hAnsi="Verdana"/>
      <w:szCs w:val="20"/>
    </w:rPr>
  </w:style>
  <w:style w:type="table" w:styleId="Tablaconcuadrcula1clara">
    <w:name w:val="Grid Table 1 Light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cuadrcula3">
    <w:name w:val="Grid Table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9E4C31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4C31"/>
    <w:rPr>
      <w:rFonts w:ascii="Verdana" w:hAnsi="Verdana"/>
    </w:rPr>
  </w:style>
  <w:style w:type="character" w:customStyle="1" w:styleId="Ttulo7Car">
    <w:name w:val="Título 7 Car"/>
    <w:basedOn w:val="Fuentedeprrafopredeter"/>
    <w:link w:val="Ttulo7"/>
    <w:uiPriority w:val="8"/>
    <w:semiHidden/>
    <w:rsid w:val="009E4C31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8"/>
    <w:semiHidden/>
    <w:rsid w:val="009E4C31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8"/>
    <w:semiHidden/>
    <w:rsid w:val="009E4C31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9E4C31"/>
    <w:rPr>
      <w:rFonts w:ascii="Verdana" w:hAnsi="Verdana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E4C31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E4C31"/>
    <w:rPr>
      <w:rFonts w:ascii="Verdana" w:hAnsi="Verdana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4C31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4C31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E4C31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9E4C31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E4C31"/>
    <w:rPr>
      <w:rFonts w:ascii="Verdana" w:hAnsi="Verdana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9E4C31"/>
    <w:rPr>
      <w:rFonts w:ascii="Verdana" w:hAnsi="Verdana"/>
      <w:color w:val="2B7471" w:themeColor="accent1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E4C31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E4C31"/>
    <w:rPr>
      <w:rFonts w:eastAsiaTheme="majorEastAs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E4C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9E4C31"/>
    <w:rPr>
      <w:rFonts w:ascii="Verdana" w:hAnsi="Verdana"/>
    </w:rPr>
  </w:style>
  <w:style w:type="paragraph" w:styleId="Lista">
    <w:name w:val="List"/>
    <w:basedOn w:val="Normal"/>
    <w:uiPriority w:val="99"/>
    <w:semiHidden/>
    <w:unhideWhenUsed/>
    <w:rsid w:val="009E4C31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E4C31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E4C31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E4C31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E4C31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E4C31"/>
    <w:pPr>
      <w:numPr>
        <w:numId w:val="6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E4C31"/>
    <w:pPr>
      <w:numPr>
        <w:numId w:val="7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E4C31"/>
    <w:pPr>
      <w:numPr>
        <w:numId w:val="8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E4C31"/>
    <w:pPr>
      <w:numPr>
        <w:numId w:val="9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9E4C31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E4C31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E4C31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E4C31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E4C31"/>
    <w:pPr>
      <w:spacing w:after="120"/>
      <w:ind w:left="1800"/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E4C31"/>
    <w:pPr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E4C31"/>
    <w:pPr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E4C31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E4C31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unhideWhenUsed/>
    <w:qFormat/>
    <w:rsid w:val="009E4C31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2">
    <w:name w:val="List Table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3">
    <w:name w:val="List Table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9E4C3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9E4C31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9E4C31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9E4C31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9E4C31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9E4C31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9E4C31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9E4C3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E4C31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E4C3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E4C31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E4C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E4C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E4C31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Sinespaciado">
    <w:name w:val="No Spacing"/>
    <w:uiPriority w:val="7"/>
    <w:qFormat/>
    <w:rsid w:val="009E4C31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9E4C31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9E4C31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E4C31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E4C31"/>
    <w:rPr>
      <w:rFonts w:ascii="Verdana" w:hAnsi="Verdana"/>
    </w:rPr>
  </w:style>
  <w:style w:type="character" w:styleId="Nmerodepgina">
    <w:name w:val="page number"/>
    <w:basedOn w:val="Fuentedeprrafopredeter"/>
    <w:uiPriority w:val="99"/>
    <w:semiHidden/>
    <w:unhideWhenUsed/>
    <w:rsid w:val="009E4C31"/>
    <w:rPr>
      <w:rFonts w:ascii="Verdana" w:hAnsi="Verdana"/>
    </w:rPr>
  </w:style>
  <w:style w:type="table" w:styleId="Tablanormal1">
    <w:name w:val="Plain Table 1"/>
    <w:basedOn w:val="Tablanormal"/>
    <w:uiPriority w:val="41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9E4C3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9E4C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9E4C31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E4C31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E4C31"/>
  </w:style>
  <w:style w:type="character" w:customStyle="1" w:styleId="SaludoCar">
    <w:name w:val="Saludo Car"/>
    <w:basedOn w:val="Fuentedeprrafopredeter"/>
    <w:link w:val="Saludo"/>
    <w:uiPriority w:val="99"/>
    <w:semiHidden/>
    <w:rsid w:val="009E4C31"/>
    <w:rPr>
      <w:rFonts w:ascii="Verdana" w:hAnsi="Verdana"/>
    </w:rPr>
  </w:style>
  <w:style w:type="paragraph" w:styleId="Firma">
    <w:name w:val="Signature"/>
    <w:basedOn w:val="Normal"/>
    <w:link w:val="FirmaCar"/>
    <w:uiPriority w:val="99"/>
    <w:semiHidden/>
    <w:unhideWhenUsed/>
    <w:rsid w:val="009E4C31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E4C31"/>
    <w:rPr>
      <w:rFonts w:ascii="Verdana" w:hAnsi="Verdana"/>
    </w:rPr>
  </w:style>
  <w:style w:type="character" w:styleId="Textoennegrita">
    <w:name w:val="Strong"/>
    <w:basedOn w:val="Fuentedeprrafopredeter"/>
    <w:uiPriority w:val="22"/>
    <w:semiHidden/>
    <w:unhideWhenUsed/>
    <w:rsid w:val="009E4C31"/>
    <w:rPr>
      <w:rFonts w:ascii="Verdana" w:hAnsi="Verdana"/>
      <w:b/>
      <w:bCs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9E4C31"/>
    <w:rPr>
      <w:rFonts w:ascii="Verdana" w:hAnsi="Verdana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9E4C31"/>
    <w:rPr>
      <w:rFonts w:ascii="Verdana" w:hAnsi="Verdana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9E4C3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E4C3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E4C3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E4C3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9E4C3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E4C3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E4C3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E4C3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E4C3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E4C3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9E4C3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9E4C3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E4C3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E4C3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E4C3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9E4C3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9E4C3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E4C3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E4C3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E4C3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E4C3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9E4C31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9E4C31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9E4C3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E4C3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E4C3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E4C3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E4C3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E4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E4C3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9E4C3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E4C31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E4C3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E4C31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E4C31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E4C31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E4C31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E4C31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E4C31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E4C31"/>
    <w:pPr>
      <w:spacing w:after="100"/>
      <w:ind w:left="1760"/>
    </w:pPr>
  </w:style>
  <w:style w:type="character" w:styleId="Mencionar">
    <w:name w:val="Mention"/>
    <w:basedOn w:val="Fuentedeprrafopredeter"/>
    <w:uiPriority w:val="99"/>
    <w:semiHidden/>
    <w:unhideWhenUsed/>
    <w:rsid w:val="009E4C31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E4C31"/>
    <w:pPr>
      <w:numPr>
        <w:numId w:val="15"/>
      </w:numPr>
    </w:pPr>
  </w:style>
  <w:style w:type="numbering" w:styleId="1ai">
    <w:name w:val="Outline List 1"/>
    <w:basedOn w:val="Sinlista"/>
    <w:uiPriority w:val="99"/>
    <w:semiHidden/>
    <w:unhideWhenUsed/>
    <w:rsid w:val="009E4C31"/>
    <w:pPr>
      <w:numPr>
        <w:numId w:val="16"/>
      </w:numPr>
    </w:pPr>
  </w:style>
  <w:style w:type="character" w:styleId="Hashtag">
    <w:name w:val="Hashtag"/>
    <w:basedOn w:val="Fuentedeprrafopredeter"/>
    <w:uiPriority w:val="99"/>
    <w:semiHidden/>
    <w:unhideWhenUsed/>
    <w:rsid w:val="009E4C31"/>
    <w:rPr>
      <w:rFonts w:ascii="Verdana" w:hAnsi="Verdana"/>
      <w:color w:val="2B579A"/>
      <w:shd w:val="clear" w:color="auto" w:fill="E1DFDD"/>
    </w:rPr>
  </w:style>
  <w:style w:type="numbering" w:styleId="ArtculoSeccin">
    <w:name w:val="Outline List 3"/>
    <w:basedOn w:val="Sinlista"/>
    <w:uiPriority w:val="99"/>
    <w:semiHidden/>
    <w:unhideWhenUsed/>
    <w:rsid w:val="009E4C31"/>
    <w:pPr>
      <w:numPr>
        <w:numId w:val="17"/>
      </w:numPr>
    </w:pPr>
  </w:style>
  <w:style w:type="character" w:styleId="Hipervnculointeligente">
    <w:name w:val="Smart Hyperlink"/>
    <w:basedOn w:val="Fuentedeprrafopredeter"/>
    <w:uiPriority w:val="99"/>
    <w:semiHidden/>
    <w:unhideWhenUsed/>
    <w:rsid w:val="009E4C31"/>
    <w:rPr>
      <w:rFonts w:ascii="Verdana" w:hAnsi="Verdana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9E4C31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microsoft.com/office/2007/relationships/hdphoto" Target="media/hdphoto2.wdp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3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microsoft.com/office/2007/relationships/hdphoto" Target="media/hdphoto3.wdp"/><Relationship Id="rId33" Type="http://schemas.microsoft.com/office/2007/relationships/hdphoto" Target="media/hdphoto7.wdp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5.jpeg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28" Type="http://schemas.openxmlformats.org/officeDocument/2006/relationships/image" Target="media/image10.png"/><Relationship Id="rId36" Type="http://schemas.openxmlformats.org/officeDocument/2006/relationships/image" Target="media/image14.jpeg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microsoft.com/office/2007/relationships/hdphoto" Target="media/hdphoto6.wdp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microsoft.com/office/2007/relationships/hdphoto" Target="media/hdphoto4.wdp"/><Relationship Id="rId30" Type="http://schemas.openxmlformats.org/officeDocument/2006/relationships/image" Target="media/image11.png"/><Relationship Id="rId35" Type="http://schemas.microsoft.com/office/2007/relationships/hdphoto" Target="media/hdphoto8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sic\AppData\Roaming\Microsoft\Templates\Tr&#237;ptico%20(azul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employees xmlns="http://schemas.microsoft.com/temp/samples">
  <employee>
    <CustomerName/>
    <CompanyName/>
    <SenderAddress/>
    <Address/>
  </employee>
</employe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717116-8D7E-463C-A966-A771EF10FE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Tríptico (azul)</Template>
  <TotalTime>0</TotalTime>
  <Pages>3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2021-04-25T06:30:00Z</dcterms:created>
  <dcterms:modified xsi:type="dcterms:W3CDTF">2021-04-26T05:04:00Z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