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4848"/>
        <w:gridCol w:w="445"/>
        <w:gridCol w:w="4798"/>
        <w:gridCol w:w="399"/>
        <w:gridCol w:w="4908"/>
      </w:tblGrid>
      <w:tr w:rsidR="00CC0A8F" w:rsidRPr="00710508" w14:paraId="37DC28B2" w14:textId="77777777" w:rsidTr="004642F0">
        <w:trPr>
          <w:trHeight w:val="4140"/>
          <w:jc w:val="center"/>
        </w:trPr>
        <w:tc>
          <w:tcPr>
            <w:tcW w:w="4534" w:type="dxa"/>
            <w:vMerge w:val="restart"/>
            <w:tcBorders>
              <w:bottom w:val="nil"/>
            </w:tcBorders>
          </w:tcPr>
          <w:p w14:paraId="23C476AF" w14:textId="03B974E1" w:rsidR="00CC0A8F" w:rsidRPr="00710508" w:rsidRDefault="00466A5D" w:rsidP="00681E58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96FF6D1" wp14:editId="690F70CA">
                      <wp:simplePos x="0" y="0"/>
                      <wp:positionH relativeFrom="column">
                        <wp:posOffset>1087560</wp:posOffset>
                      </wp:positionH>
                      <wp:positionV relativeFrom="paragraph">
                        <wp:posOffset>861646</wp:posOffset>
                      </wp:positionV>
                      <wp:extent cx="1980077" cy="1354309"/>
                      <wp:effectExtent l="0" t="0" r="1270" b="0"/>
                      <wp:wrapNone/>
                      <wp:docPr id="69" name="Cuadro de text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0077" cy="13543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2B019C" w14:textId="57C31A5B" w:rsidR="000A238E" w:rsidRDefault="000A238E" w:rsidP="000A238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- Permitir que escoja</w:t>
                                  </w:r>
                                  <w:r w:rsidR="00466A5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los libros que quiera</w:t>
                                  </w:r>
                                  <w:r w:rsidR="00466A5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leer.</w:t>
                                  </w:r>
                                </w:p>
                                <w:p w14:paraId="0AE9707A" w14:textId="1066EDF2" w:rsidR="000A238E" w:rsidRDefault="000A238E" w:rsidP="000A238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- Dejar que haga</w:t>
                                  </w:r>
                                  <w:r w:rsidR="00466A5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su propia lectura y su recorrido a su manera.</w:t>
                                  </w:r>
                                </w:p>
                                <w:p w14:paraId="388CB1A4" w14:textId="77777777" w:rsidR="000A238E" w:rsidRDefault="000A238E" w:rsidP="000A238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6FF6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9" o:spid="_x0000_s1026" type="#_x0000_t202" style="position:absolute;margin-left:85.65pt;margin-top:67.85pt;width:155.9pt;height:106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" fillcolor="#fcf" stroked="f" strokeweight=".5pt">
                      <v:textbox>
                        <w:txbxContent>
                          <w:p w14:paraId="162B019C" w14:textId="57C31A5B" w:rsidR="000A238E" w:rsidRDefault="000A238E" w:rsidP="000A238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 Permitir que escoja</w:t>
                            </w:r>
                            <w:r w:rsidR="00466A5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los libros que quiera</w:t>
                            </w:r>
                            <w:r w:rsidR="00466A5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leer.</w:t>
                            </w:r>
                          </w:p>
                          <w:p w14:paraId="0AE9707A" w14:textId="1066EDF2" w:rsidR="000A238E" w:rsidRDefault="000A238E" w:rsidP="000A238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 Dejar que haga</w:t>
                            </w:r>
                            <w:r w:rsidR="00466A5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su propia lectura y su recorrido a su manera.</w:t>
                            </w:r>
                          </w:p>
                          <w:p w14:paraId="388CB1A4" w14:textId="77777777" w:rsidR="000A238E" w:rsidRDefault="000A238E" w:rsidP="000A238E"/>
                        </w:txbxContent>
                      </v:textbox>
                    </v:shape>
                  </w:pict>
                </mc:Fallback>
              </mc:AlternateContent>
            </w:r>
            <w:r w:rsidR="00196520">
              <w:rPr>
                <w:noProof/>
                <w:lang w:val="es-MX" w:eastAsia="es-MX"/>
              </w:rPr>
              <w:drawing>
                <wp:anchor distT="0" distB="0" distL="114300" distR="114300" simplePos="0" relativeHeight="251724800" behindDoc="1" locked="0" layoutInCell="1" allowOverlap="1" wp14:anchorId="46F3D9E6" wp14:editId="58C29A68">
                  <wp:simplePos x="0" y="0"/>
                  <wp:positionH relativeFrom="column">
                    <wp:posOffset>453307</wp:posOffset>
                  </wp:positionH>
                  <wp:positionV relativeFrom="paragraph">
                    <wp:posOffset>2793977</wp:posOffset>
                  </wp:positionV>
                  <wp:extent cx="1818861" cy="1014475"/>
                  <wp:effectExtent l="76200" t="57150" r="86360" b="109855"/>
                  <wp:wrapTight wrapText="bothSides">
                    <wp:wrapPolygon edited="0">
                      <wp:start x="-679" y="-1217"/>
                      <wp:lineTo x="-905" y="23534"/>
                      <wp:lineTo x="22173" y="23534"/>
                      <wp:lineTo x="22399" y="6086"/>
                      <wp:lineTo x="21721" y="0"/>
                      <wp:lineTo x="21721" y="-1217"/>
                      <wp:lineTo x="-679" y="-1217"/>
                    </wp:wrapPolygon>
                  </wp:wrapTight>
                  <wp:docPr id="81" name="Imagen 81" descr="Beneficios de leer cuentos a los niños antes de dormir - Babytuto Blo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Beneficios de leer cuentos a los niños antes de dormir - Babytuto Blo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61" cy="10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048" w:rsidRPr="00DA2048">
              <w:rPr>
                <w:rFonts w:ascii="Times New Roman" w:eastAsia="Calibri" w:hAnsi="Times New Roman"/>
                <w:noProof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43CE294" wp14:editId="43A3D473">
                      <wp:simplePos x="0" y="0"/>
                      <wp:positionH relativeFrom="column">
                        <wp:posOffset>1596445</wp:posOffset>
                      </wp:positionH>
                      <wp:positionV relativeFrom="paragraph">
                        <wp:posOffset>5605228</wp:posOffset>
                      </wp:positionV>
                      <wp:extent cx="1276985" cy="904461"/>
                      <wp:effectExtent l="0" t="0" r="0" b="0"/>
                      <wp:wrapNone/>
                      <wp:docPr id="78" name="Cuadro de texto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985" cy="9044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E8A783" w14:textId="77777777" w:rsidR="00DA2048" w:rsidRPr="00DA2048" w:rsidRDefault="00DA2048" w:rsidP="00DA2048">
                                  <w:pPr>
                                    <w:shd w:val="clear" w:color="auto" w:fill="F2F2F2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DA2048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- Respetar el ritmo individual de cada niño</w:t>
                                  </w:r>
                                </w:p>
                                <w:p w14:paraId="0E6EFC66" w14:textId="77777777" w:rsidR="00DA2048" w:rsidRDefault="00DA2048" w:rsidP="00DA20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CE294" id="Cuadro de texto 78" o:spid="_x0000_s1027" type="#_x0000_t202" style="position:absolute;margin-left:125.7pt;margin-top:441.35pt;width:100.55pt;height:71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" fillcolor="#fcf" stroked="f" strokeweight=".5pt">
                      <v:textbox>
                        <w:txbxContent>
                          <w:p w14:paraId="0EE8A783" w14:textId="77777777" w:rsidR="00DA2048" w:rsidRPr="00DA2048" w:rsidRDefault="00DA2048" w:rsidP="00DA2048">
                            <w:pPr>
                              <w:shd w:val="clear" w:color="auto" w:fill="F2F2F2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A2048">
                              <w:rPr>
                                <w:color w:val="000000"/>
                                <w:sz w:val="24"/>
                                <w:szCs w:val="24"/>
                              </w:rPr>
                              <w:t>- Respetar el ritmo individual de cada niño</w:t>
                            </w:r>
                          </w:p>
                          <w:p w14:paraId="0E6EFC66" w14:textId="77777777" w:rsidR="00DA2048" w:rsidRDefault="00DA2048" w:rsidP="00DA2048"/>
                        </w:txbxContent>
                      </v:textbox>
                    </v:shape>
                  </w:pict>
                </mc:Fallback>
              </mc:AlternateContent>
            </w:r>
            <w:r w:rsidR="00DA2048" w:rsidRPr="0042586F">
              <w:rPr>
                <w:rFonts w:ascii="Times New Roman" w:eastAsia="Calibri" w:hAnsi="Times New Roman"/>
                <w:noProof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43BEF10" wp14:editId="3A5ADD78">
                      <wp:simplePos x="0" y="0"/>
                      <wp:positionH relativeFrom="column">
                        <wp:posOffset>1524662</wp:posOffset>
                      </wp:positionH>
                      <wp:positionV relativeFrom="paragraph">
                        <wp:posOffset>4526777</wp:posOffset>
                      </wp:positionV>
                      <wp:extent cx="1504950" cy="854710"/>
                      <wp:effectExtent l="0" t="0" r="0" b="2540"/>
                      <wp:wrapNone/>
                      <wp:docPr id="77" name="Cuadro de texto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854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F75553" w14:textId="77777777" w:rsidR="0042586F" w:rsidRPr="0042586F" w:rsidRDefault="0042586F" w:rsidP="0042586F">
                                  <w:pPr>
                                    <w:shd w:val="clear" w:color="auto" w:fill="D9E2F3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2586F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- Leer diversos tipos de texto y contar historias en voz alta.</w:t>
                                  </w:r>
                                </w:p>
                                <w:p w14:paraId="409117F6" w14:textId="77777777" w:rsidR="0042586F" w:rsidRDefault="0042586F" w:rsidP="004258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BEF10" id="Cuadro de texto 77" o:spid="_x0000_s1028" type="#_x0000_t202" style="position:absolute;margin-left:120.05pt;margin-top:356.45pt;width:118.5pt;height:67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" fillcolor="#fcf" stroked="f" strokeweight=".5pt">
                      <v:textbox>
                        <w:txbxContent>
                          <w:p w14:paraId="19F75553" w14:textId="77777777" w:rsidR="0042586F" w:rsidRPr="0042586F" w:rsidRDefault="0042586F" w:rsidP="0042586F">
                            <w:pPr>
                              <w:shd w:val="clear" w:color="auto" w:fill="D9E2F3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2586F">
                              <w:rPr>
                                <w:color w:val="000000"/>
                                <w:sz w:val="24"/>
                                <w:szCs w:val="24"/>
                              </w:rPr>
                              <w:t>- Leer diversos tipos de texto y contar historias en voz alta.</w:t>
                            </w:r>
                          </w:p>
                          <w:p w14:paraId="409117F6" w14:textId="77777777" w:rsidR="0042586F" w:rsidRDefault="0042586F" w:rsidP="0042586F"/>
                        </w:txbxContent>
                      </v:textbox>
                    </v:shape>
                  </w:pict>
                </mc:Fallback>
              </mc:AlternateContent>
            </w:r>
            <w:r w:rsidR="00DA2048" w:rsidRPr="0042586F">
              <w:rPr>
                <w:rFonts w:ascii="Times New Roman" w:eastAsia="Calibri" w:hAnsi="Times New Roman"/>
                <w:noProof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B7B8C05" wp14:editId="2BA2A474">
                      <wp:simplePos x="0" y="0"/>
                      <wp:positionH relativeFrom="column">
                        <wp:posOffset>-351321</wp:posOffset>
                      </wp:positionH>
                      <wp:positionV relativeFrom="paragraph">
                        <wp:posOffset>4462671</wp:posOffset>
                      </wp:positionV>
                      <wp:extent cx="1580322" cy="914400"/>
                      <wp:effectExtent l="0" t="0" r="1270" b="0"/>
                      <wp:wrapNone/>
                      <wp:docPr id="64" name="Cuadro de text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0322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05A06A" w14:textId="77777777" w:rsidR="0042586F" w:rsidRPr="0042586F" w:rsidRDefault="0042586F" w:rsidP="0042586F">
                                  <w:pPr>
                                    <w:shd w:val="clear" w:color="auto" w:fill="FFF2CC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2586F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- Hacer sentir a los niños en confianza y atender sus necesidades.</w:t>
                                  </w:r>
                                </w:p>
                                <w:p w14:paraId="66E7B887" w14:textId="77777777" w:rsidR="0042586F" w:rsidRDefault="0042586F" w:rsidP="0042586F">
                                  <w:pPr>
                                    <w:shd w:val="clear" w:color="auto" w:fill="FFF2CC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B8C05" id="Cuadro de texto 64" o:spid="_x0000_s1029" type="#_x0000_t202" style="position:absolute;margin-left:-27.65pt;margin-top:351.4pt;width:124.45pt;height:1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" fillcolor="#fcf" stroked="f" strokeweight=".5pt">
                      <v:textbox>
                        <w:txbxContent>
                          <w:p w14:paraId="0405A06A" w14:textId="77777777" w:rsidR="0042586F" w:rsidRPr="0042586F" w:rsidRDefault="0042586F" w:rsidP="0042586F">
                            <w:pPr>
                              <w:shd w:val="clear" w:color="auto" w:fill="FFF2CC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2586F">
                              <w:rPr>
                                <w:color w:val="000000"/>
                                <w:sz w:val="24"/>
                                <w:szCs w:val="24"/>
                              </w:rPr>
                              <w:t>- Hacer sentir a los niños en confianza y atender sus necesidades.</w:t>
                            </w:r>
                          </w:p>
                          <w:p w14:paraId="66E7B887" w14:textId="77777777" w:rsidR="0042586F" w:rsidRDefault="0042586F" w:rsidP="0042586F">
                            <w:pPr>
                              <w:shd w:val="clear" w:color="auto" w:fill="FFF2CC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048" w:rsidRPr="0042586F">
              <w:rPr>
                <w:rFonts w:ascii="Times New Roman" w:eastAsia="Calibri" w:hAnsi="Times New Roman"/>
                <w:noProof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E22E405" wp14:editId="2CBB6D45">
                      <wp:simplePos x="0" y="0"/>
                      <wp:positionH relativeFrom="column">
                        <wp:posOffset>-282051</wp:posOffset>
                      </wp:positionH>
                      <wp:positionV relativeFrom="paragraph">
                        <wp:posOffset>5683444</wp:posOffset>
                      </wp:positionV>
                      <wp:extent cx="1600200" cy="676275"/>
                      <wp:effectExtent l="0" t="0" r="0" b="9525"/>
                      <wp:wrapNone/>
                      <wp:docPr id="76" name="Cuadro de text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EA7CE0" w14:textId="77777777" w:rsidR="0042586F" w:rsidRPr="0042586F" w:rsidRDefault="0042586F" w:rsidP="0042586F">
                                  <w:pPr>
                                    <w:shd w:val="clear" w:color="auto" w:fill="E2EFD9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2586F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- Valorar los intereses del grupo para las lecturas.</w:t>
                                  </w:r>
                                </w:p>
                                <w:p w14:paraId="74C575DD" w14:textId="77777777" w:rsidR="0042586F" w:rsidRDefault="0042586F" w:rsidP="004258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2E405" id="Cuadro de texto 76" o:spid="_x0000_s1030" type="#_x0000_t202" style="position:absolute;margin-left:-22.2pt;margin-top:447.5pt;width:126pt;height:5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" fillcolor="#fcf" stroked="f" strokeweight=".5pt">
                      <v:textbox>
                        <w:txbxContent>
                          <w:p w14:paraId="2EEA7CE0" w14:textId="77777777" w:rsidR="0042586F" w:rsidRPr="0042586F" w:rsidRDefault="0042586F" w:rsidP="0042586F">
                            <w:pPr>
                              <w:shd w:val="clear" w:color="auto" w:fill="E2EFD9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2586F">
                              <w:rPr>
                                <w:color w:val="000000"/>
                                <w:sz w:val="24"/>
                                <w:szCs w:val="24"/>
                              </w:rPr>
                              <w:t>- Valorar los intereses del grupo para las lecturas.</w:t>
                            </w:r>
                          </w:p>
                          <w:p w14:paraId="74C575DD" w14:textId="77777777" w:rsidR="0042586F" w:rsidRDefault="0042586F" w:rsidP="0042586F"/>
                        </w:txbxContent>
                      </v:textbox>
                    </v:shape>
                  </w:pict>
                </mc:Fallback>
              </mc:AlternateContent>
            </w:r>
            <w:r w:rsidR="00DA2048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EE5566D" wp14:editId="7CC586D2">
                      <wp:simplePos x="0" y="0"/>
                      <wp:positionH relativeFrom="column">
                        <wp:posOffset>-431800</wp:posOffset>
                      </wp:positionH>
                      <wp:positionV relativeFrom="paragraph">
                        <wp:posOffset>3995503</wp:posOffset>
                      </wp:positionV>
                      <wp:extent cx="3529965" cy="579120"/>
                      <wp:effectExtent l="0" t="0" r="0" b="0"/>
                      <wp:wrapNone/>
                      <wp:docPr id="72" name="Cuadro de texto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9965" cy="579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B2F50A" w14:textId="5E73B428" w:rsidR="0042586F" w:rsidRPr="005B551C" w:rsidRDefault="0042586F" w:rsidP="004258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>En la escuela el docente puede:</w:t>
                                  </w:r>
                                </w:p>
                                <w:p w14:paraId="286F7FA3" w14:textId="77777777" w:rsidR="0042586F" w:rsidRDefault="0042586F" w:rsidP="004258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5566D" id="Cuadro de texto 72" o:spid="_x0000_s1031" type="#_x0000_t202" style="position:absolute;margin-left:-34pt;margin-top:314.6pt;width:277.95pt;height:4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" filled="f" stroked="f" strokeweight=".5pt">
                      <v:textbox>
                        <w:txbxContent>
                          <w:p w14:paraId="6CB2F50A" w14:textId="5E73B428" w:rsidR="0042586F" w:rsidRPr="005B551C" w:rsidRDefault="0042586F" w:rsidP="0042586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En la escuela el docente puede:</w:t>
                            </w:r>
                          </w:p>
                          <w:p w14:paraId="286F7FA3" w14:textId="77777777" w:rsidR="0042586F" w:rsidRDefault="0042586F" w:rsidP="0042586F"/>
                        </w:txbxContent>
                      </v:textbox>
                    </v:shape>
                  </w:pict>
                </mc:Fallback>
              </mc:AlternateContent>
            </w:r>
            <w:r w:rsidR="003A02A7">
              <w:rPr>
                <w:rFonts w:ascii="Times New Roman" w:hAnsi="Times New Roman" w:cs="Times New Roman"/>
                <w:noProof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75C9B4D" wp14:editId="258F208D">
                      <wp:simplePos x="0" y="0"/>
                      <wp:positionH relativeFrom="column">
                        <wp:posOffset>-280670</wp:posOffset>
                      </wp:positionH>
                      <wp:positionV relativeFrom="paragraph">
                        <wp:posOffset>744566</wp:posOffset>
                      </wp:positionV>
                      <wp:extent cx="1199515" cy="1801091"/>
                      <wp:effectExtent l="0" t="0" r="635" b="8890"/>
                      <wp:wrapNone/>
                      <wp:docPr id="68" name="Cuadro de text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9515" cy="18010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87B8B3" w14:textId="77777777" w:rsidR="000A238E" w:rsidRDefault="000A238E" w:rsidP="000A238E">
                                  <w:pPr>
                                    <w:jc w:val="center"/>
                                    <w:rPr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24"/>
                                      <w:szCs w:val="24"/>
                                    </w:rPr>
                                    <w:t>- La mejor forma que los padres pueden ayudar a sus hijos a aprender a leer es leerles en voz alta.</w:t>
                                  </w:r>
                                </w:p>
                                <w:p w14:paraId="59C54F84" w14:textId="77777777" w:rsidR="000A238E" w:rsidRDefault="000A238E" w:rsidP="000A238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C9B4D" id="Cuadro de texto 68" o:spid="_x0000_s1032" type="#_x0000_t202" style="position:absolute;margin-left:-22.1pt;margin-top:58.65pt;width:94.45pt;height:141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" fillcolor="#fcf" stroked="f" strokeweight=".5pt">
                      <v:textbox>
                        <w:txbxContent>
                          <w:p w14:paraId="0887B8B3" w14:textId="77777777" w:rsidR="000A238E" w:rsidRDefault="000A238E" w:rsidP="000A238E">
                            <w:pPr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66"/>
                                <w:sz w:val="24"/>
                                <w:szCs w:val="24"/>
                              </w:rPr>
                              <w:t>- La mejor forma que los padres pueden ayudar a sus hijos a aprender a leer es leerles en voz alta.</w:t>
                            </w:r>
                          </w:p>
                          <w:p w14:paraId="59C54F84" w14:textId="77777777" w:rsidR="000A238E" w:rsidRDefault="000A238E" w:rsidP="000A238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6" w:type="dxa"/>
            <w:tcBorders>
              <w:bottom w:val="nil"/>
            </w:tcBorders>
          </w:tcPr>
          <w:p w14:paraId="4309EFFD" w14:textId="0158CFAA" w:rsidR="00CC0A8F" w:rsidRPr="00710508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  <w:tcBorders>
              <w:bottom w:val="nil"/>
            </w:tcBorders>
          </w:tcPr>
          <w:p w14:paraId="50BA7F2D" w14:textId="76A02CEB" w:rsidR="00CC0A8F" w:rsidRPr="00710508" w:rsidRDefault="000A5706" w:rsidP="00990E76">
            <w:pPr>
              <w:pStyle w:val="Fondooscurocontextonormal"/>
              <w:rPr>
                <w:noProof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535EC5" wp14:editId="0C4EFCDC">
                      <wp:simplePos x="0" y="0"/>
                      <wp:positionH relativeFrom="column">
                        <wp:posOffset>-119513</wp:posOffset>
                      </wp:positionH>
                      <wp:positionV relativeFrom="paragraph">
                        <wp:posOffset>239483</wp:posOffset>
                      </wp:positionV>
                      <wp:extent cx="3238500" cy="1905000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0" cy="19050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prstDash val="dash"/>
                              </a:ln>
                            </wps:spPr>
                            <wps:txbx>
                              <w:txbxContent>
                                <w:p w14:paraId="309DEB40" w14:textId="6E688352" w:rsidR="00A55414" w:rsidRPr="00A55414" w:rsidRDefault="00A55414" w:rsidP="00A5541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A55414">
                                    <w:rPr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</w:rPr>
                                    <w:t>Los tipos de texto recomendados para niños:</w:t>
                                  </w:r>
                                </w:p>
                                <w:p w14:paraId="3556C4B3" w14:textId="630D999E" w:rsidR="00A55414" w:rsidRPr="00A55414" w:rsidRDefault="00A55414" w:rsidP="00C0052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55414">
                                    <w:rPr>
                                      <w:sz w:val="24"/>
                                      <w:szCs w:val="24"/>
                                    </w:rPr>
                                    <w:t>• Cuentos de hadas o tradicional.</w:t>
                                  </w:r>
                                </w:p>
                                <w:p w14:paraId="5CC4E7AF" w14:textId="5CEFA056" w:rsidR="00A55414" w:rsidRPr="00A55414" w:rsidRDefault="00A55414" w:rsidP="00C0052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55414">
                                    <w:rPr>
                                      <w:sz w:val="24"/>
                                      <w:szCs w:val="24"/>
                                    </w:rPr>
                                    <w:t>• Cuento disparatado o absurdo.</w:t>
                                  </w:r>
                                </w:p>
                                <w:p w14:paraId="08F90A8E" w14:textId="07B09550" w:rsidR="00A55414" w:rsidRPr="00A55414" w:rsidRDefault="00A55414" w:rsidP="00C0052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55414">
                                    <w:rPr>
                                      <w:sz w:val="24"/>
                                      <w:szCs w:val="24"/>
                                    </w:rPr>
                                    <w:t>• Cuento popular.</w:t>
                                  </w:r>
                                </w:p>
                                <w:p w14:paraId="2544A3F3" w14:textId="2F10761E" w:rsidR="00CC6C56" w:rsidRPr="00A55414" w:rsidRDefault="00A55414" w:rsidP="00C0052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55414">
                                    <w:rPr>
                                      <w:sz w:val="24"/>
                                      <w:szCs w:val="24"/>
                                    </w:rPr>
                                    <w:t>• Fabulas.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35EC5" id="Cuadro de texto 14" o:spid="_x0000_s1033" type="#_x0000_t202" style="position:absolute;margin-left:-9.4pt;margin-top:18.85pt;width:255pt;height:15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" filled="f" stroked="f" strokeweight="2.25pt">
                      <v:stroke dashstyle="dash"/>
                      <v:textbox>
                        <w:txbxContent>
                          <w:p w14:paraId="309DEB40" w14:textId="6E688352" w:rsidR="00A55414" w:rsidRPr="00A55414" w:rsidRDefault="00A55414" w:rsidP="00A55414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A55414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Los tipos de texto recomendados para niños:</w:t>
                            </w:r>
                          </w:p>
                          <w:p w14:paraId="3556C4B3" w14:textId="630D999E" w:rsidR="00A55414" w:rsidRPr="00A55414" w:rsidRDefault="00A55414" w:rsidP="00C005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55414">
                              <w:rPr>
                                <w:sz w:val="24"/>
                                <w:szCs w:val="24"/>
                              </w:rPr>
                              <w:t>• Cuentos de hadas o tradicional.</w:t>
                            </w:r>
                          </w:p>
                          <w:p w14:paraId="5CC4E7AF" w14:textId="5CEFA056" w:rsidR="00A55414" w:rsidRPr="00A55414" w:rsidRDefault="00A55414" w:rsidP="00C005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55414">
                              <w:rPr>
                                <w:sz w:val="24"/>
                                <w:szCs w:val="24"/>
                              </w:rPr>
                              <w:t>• Cuento disparatado o absurdo.</w:t>
                            </w:r>
                          </w:p>
                          <w:p w14:paraId="08F90A8E" w14:textId="07B09550" w:rsidR="00A55414" w:rsidRPr="00A55414" w:rsidRDefault="00A55414" w:rsidP="00C005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55414">
                              <w:rPr>
                                <w:sz w:val="24"/>
                                <w:szCs w:val="24"/>
                              </w:rPr>
                              <w:t>• Cuento popular.</w:t>
                            </w:r>
                          </w:p>
                          <w:p w14:paraId="2544A3F3" w14:textId="2F10761E" w:rsidR="00CC6C56" w:rsidRPr="00A55414" w:rsidRDefault="00A55414" w:rsidP="00C005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55414">
                              <w:rPr>
                                <w:sz w:val="24"/>
                                <w:szCs w:val="24"/>
                              </w:rPr>
                              <w:t>• Fabulas.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3" w:type="dxa"/>
            <w:tcBorders>
              <w:bottom w:val="nil"/>
            </w:tcBorders>
          </w:tcPr>
          <w:p w14:paraId="1DADCEF8" w14:textId="77777777" w:rsidR="00CC0A8F" w:rsidRPr="00710508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14:paraId="2FE9CFF8" w14:textId="20CF69B4" w:rsidR="00CC0A8F" w:rsidRPr="00710508" w:rsidRDefault="00FA7BB2" w:rsidP="005F0F31">
            <w:pPr>
              <w:rPr>
                <w:noProof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79B574" wp14:editId="0410D830">
                      <wp:simplePos x="0" y="0"/>
                      <wp:positionH relativeFrom="column">
                        <wp:posOffset>-57983</wp:posOffset>
                      </wp:positionH>
                      <wp:positionV relativeFrom="paragraph">
                        <wp:posOffset>4972756</wp:posOffset>
                      </wp:positionV>
                      <wp:extent cx="3483526" cy="1918262"/>
                      <wp:effectExtent l="0" t="0" r="3175" b="635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3526" cy="19182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D62E87" w14:textId="1EB15873" w:rsidR="00265454" w:rsidRPr="00FA7BB2" w:rsidRDefault="00265454" w:rsidP="00265454">
                                  <w:pPr>
                                    <w:pStyle w:val="Puesto"/>
                                    <w:rPr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FA7BB2">
                                    <w:rPr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Escuela Normal de Educación Preescolar del Estado de Coahuila.</w:t>
                                  </w:r>
                                </w:p>
                                <w:p w14:paraId="455A8FF2" w14:textId="3D89C4F2" w:rsidR="00FA7BB2" w:rsidRPr="00FA7BB2" w:rsidRDefault="00FA7BB2" w:rsidP="00FA7BB2"/>
                                <w:p w14:paraId="6AC3A903" w14:textId="77777777" w:rsidR="00265454" w:rsidRPr="00265454" w:rsidRDefault="00265454" w:rsidP="0026545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65454">
                                    <w:rPr>
                                      <w:b/>
                                      <w:bCs/>
                                    </w:rPr>
                                    <w:t>Evidencia de la Unidad 1.</w:t>
                                  </w:r>
                                </w:p>
                                <w:p w14:paraId="6F37CC3A" w14:textId="77777777" w:rsidR="00265454" w:rsidRDefault="00265454" w:rsidP="00265454">
                                  <w:pPr>
                                    <w:jc w:val="center"/>
                                  </w:pPr>
                                  <w:r w:rsidRPr="00265454">
                                    <w:rPr>
                                      <w:b/>
                                      <w:bCs/>
                                    </w:rPr>
                                    <w:t>Nombre:</w:t>
                                  </w:r>
                                  <w:r>
                                    <w:t xml:space="preserve"> Karen Lucero Muñiz Torres. #15</w:t>
                                  </w:r>
                                </w:p>
                                <w:p w14:paraId="3E84042C" w14:textId="0D5E1DC3" w:rsidR="00265454" w:rsidRPr="00265454" w:rsidRDefault="00265454" w:rsidP="0026545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65454">
                                    <w:rPr>
                                      <w:b/>
                                      <w:bCs/>
                                    </w:rPr>
                                    <w:t>Cuarto semestre. 2º C</w:t>
                                  </w:r>
                                </w:p>
                                <w:p w14:paraId="6EA870BE" w14:textId="68014ECB" w:rsidR="00265454" w:rsidRPr="00265454" w:rsidRDefault="00265454" w:rsidP="0026545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65454">
                                    <w:rPr>
                                      <w:sz w:val="16"/>
                                      <w:szCs w:val="16"/>
                                    </w:rPr>
                                    <w:t>26 de abril del 2021, Saltillo Coahuila.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9B574" id="Cuadro de texto 1" o:spid="_x0000_s1034" type="#_x0000_t202" style="position:absolute;margin-left:-4.55pt;margin-top:391.55pt;width:274.3pt;height:1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" fillcolor="#fff2cc [663]" stroked="f" strokeweight=".5pt">
                      <v:textbox>
                        <w:txbxContent>
                          <w:p w14:paraId="23D62E87" w14:textId="1EB15873" w:rsidR="00265454" w:rsidRPr="00FA7BB2" w:rsidRDefault="00265454" w:rsidP="00265454">
                            <w:pPr>
                              <w:pStyle w:val="Puesto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A7BB2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Escuela Normal de Educación Preescolar del Estado de Coahuila.</w:t>
                            </w:r>
                          </w:p>
                          <w:p w14:paraId="455A8FF2" w14:textId="3D89C4F2" w:rsidR="00FA7BB2" w:rsidRPr="00FA7BB2" w:rsidRDefault="00FA7BB2" w:rsidP="00FA7BB2"/>
                          <w:p w14:paraId="6AC3A903" w14:textId="77777777" w:rsidR="00265454" w:rsidRPr="00265454" w:rsidRDefault="00265454" w:rsidP="0026545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65454">
                              <w:rPr>
                                <w:b/>
                                <w:bCs/>
                              </w:rPr>
                              <w:t>Evidencia de la Unidad 1.</w:t>
                            </w:r>
                          </w:p>
                          <w:p w14:paraId="6F37CC3A" w14:textId="77777777" w:rsidR="00265454" w:rsidRDefault="00265454" w:rsidP="00265454">
                            <w:pPr>
                              <w:jc w:val="center"/>
                            </w:pPr>
                            <w:r w:rsidRPr="00265454">
                              <w:rPr>
                                <w:b/>
                                <w:bCs/>
                              </w:rPr>
                              <w:t>Nombre:</w:t>
                            </w:r>
                            <w:r>
                              <w:t xml:space="preserve"> Karen Lucero Muñiz Torres. #15</w:t>
                            </w:r>
                          </w:p>
                          <w:p w14:paraId="3E84042C" w14:textId="0D5E1DC3" w:rsidR="00265454" w:rsidRPr="00265454" w:rsidRDefault="00265454" w:rsidP="0026545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65454">
                              <w:rPr>
                                <w:b/>
                                <w:bCs/>
                              </w:rPr>
                              <w:t>Cuarto semestre. 2º C</w:t>
                            </w:r>
                          </w:p>
                          <w:p w14:paraId="6EA870BE" w14:textId="68014ECB" w:rsidR="00265454" w:rsidRPr="00265454" w:rsidRDefault="00265454" w:rsidP="0026545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65454">
                              <w:rPr>
                                <w:sz w:val="16"/>
                                <w:szCs w:val="16"/>
                              </w:rPr>
                              <w:t>26 de abril del 2021, Saltillo Coahuila.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5454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47370B" wp14:editId="58072DE7">
                      <wp:simplePos x="0" y="0"/>
                      <wp:positionH relativeFrom="column">
                        <wp:posOffset>343163</wp:posOffset>
                      </wp:positionH>
                      <wp:positionV relativeFrom="paragraph">
                        <wp:posOffset>1041502</wp:posOffset>
                      </wp:positionV>
                      <wp:extent cx="2747811" cy="2737473"/>
                      <wp:effectExtent l="0" t="38100" r="14605" b="6350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7811" cy="2737473"/>
                              </a:xfrm>
                              <a:custGeom>
                                <a:avLst/>
                                <a:gdLst>
                                  <a:gd name="connsiteX0" fmla="*/ 0 w 2747811"/>
                                  <a:gd name="connsiteY0" fmla="*/ 0 h 2737473"/>
                                  <a:gd name="connsiteX1" fmla="*/ 2747811 w 2747811"/>
                                  <a:gd name="connsiteY1" fmla="*/ 0 h 2737473"/>
                                  <a:gd name="connsiteX2" fmla="*/ 2747811 w 2747811"/>
                                  <a:gd name="connsiteY2" fmla="*/ 2737473 h 2737473"/>
                                  <a:gd name="connsiteX3" fmla="*/ 0 w 2747811"/>
                                  <a:gd name="connsiteY3" fmla="*/ 2737473 h 2737473"/>
                                  <a:gd name="connsiteX4" fmla="*/ 0 w 2747811"/>
                                  <a:gd name="connsiteY4" fmla="*/ 0 h 27374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747811" h="2737473" extrusionOk="0">
                                    <a:moveTo>
                                      <a:pt x="0" y="0"/>
                                    </a:moveTo>
                                    <a:cubicBezTo>
                                      <a:pt x="390589" y="140028"/>
                                      <a:pt x="1441413" y="-110991"/>
                                      <a:pt x="2747811" y="0"/>
                                    </a:cubicBezTo>
                                    <a:cubicBezTo>
                                      <a:pt x="2608588" y="1110092"/>
                                      <a:pt x="2663946" y="1662310"/>
                                      <a:pt x="2747811" y="2737473"/>
                                    </a:cubicBezTo>
                                    <a:cubicBezTo>
                                      <a:pt x="1522627" y="2573708"/>
                                      <a:pt x="977385" y="2877368"/>
                                      <a:pt x="0" y="2737473"/>
                                    </a:cubicBezTo>
                                    <a:cubicBezTo>
                                      <a:pt x="123845" y="1682552"/>
                                      <a:pt x="152162" y="129395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892749126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4DF4C8B3" w14:textId="5DBF35BA" w:rsidR="00265454" w:rsidRPr="00FA7BB2" w:rsidRDefault="00265454" w:rsidP="0026545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A7BB2">
                                    <w:rPr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IMPORTANCIA QUE TIENE LEERLE A LOS NIÑOS A TEMPRANA EDAD.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7370B" id="Cuadro de texto 2" o:spid="_x0000_s1035" style="position:absolute;margin-left:27pt;margin-top:82pt;width:216.35pt;height:21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747811,27374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" adj="-11796480,,5400" path="m,c390589,140028,1441413,-110991,2747811,v-139223,1110092,-83865,1662310,,2737473c1522627,2573708,977385,2877368,,2737473,123845,1682552,152162,1293955,,xe" fillcolor="#d9e2f3 [660]" strokeweight=".5pt">
                      <v:stroke joinstyle="miter"/>
                      <v:formulas/>
                      <v:path arrowok="t" o:extrusionok="f" o:connecttype="custom" o:connectlocs="0,0;2747811,0;2747811,2737473;0,2737473;0,0" o:connectangles="0,0,0,0,0" textboxrect="0,0,2747811,2737473"/>
                      <v:textbox>
                        <w:txbxContent>
                          <w:p w14:paraId="4DF4C8B3" w14:textId="5DBF35BA" w:rsidR="00265454" w:rsidRPr="00FA7BB2" w:rsidRDefault="00265454" w:rsidP="00265454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BB2"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IMPORTANCIA QUE TIENE LEERLE A LOS NIÑOS A TEMPRANA EDAD.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C0A8F" w:rsidRPr="00710508" w14:paraId="31BB03BE" w14:textId="77777777" w:rsidTr="004642F0">
        <w:trPr>
          <w:trHeight w:val="450"/>
          <w:jc w:val="center"/>
        </w:trPr>
        <w:tc>
          <w:tcPr>
            <w:tcW w:w="4534" w:type="dxa"/>
            <w:vMerge/>
          </w:tcPr>
          <w:p w14:paraId="14121912" w14:textId="77777777" w:rsidR="00CC0A8F" w:rsidRPr="00710508" w:rsidRDefault="00CC0A8F" w:rsidP="005F0F31">
            <w:pPr>
              <w:rPr>
                <w:noProof/>
              </w:rPr>
            </w:pPr>
          </w:p>
        </w:tc>
        <w:tc>
          <w:tcPr>
            <w:tcW w:w="416" w:type="dxa"/>
          </w:tcPr>
          <w:p w14:paraId="15588A4E" w14:textId="77777777" w:rsidR="00CC0A8F" w:rsidRPr="00710508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</w:tcPr>
          <w:p w14:paraId="00BE7FBF" w14:textId="04C80F8A" w:rsidR="00CC0A8F" w:rsidRPr="00710508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73" w:type="dxa"/>
          </w:tcPr>
          <w:p w14:paraId="273778B6" w14:textId="77777777" w:rsidR="00CC0A8F" w:rsidRPr="00710508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161EAC0C" w14:textId="77777777" w:rsidR="00CC0A8F" w:rsidRPr="00710508" w:rsidRDefault="00CC0A8F" w:rsidP="005F0F31">
            <w:pPr>
              <w:rPr>
                <w:noProof/>
                <w:sz w:val="21"/>
              </w:rPr>
            </w:pPr>
          </w:p>
        </w:tc>
      </w:tr>
      <w:tr w:rsidR="00CC0A8F" w:rsidRPr="00710508" w14:paraId="265C13B8" w14:textId="77777777" w:rsidTr="001C55B6">
        <w:trPr>
          <w:trHeight w:val="3312"/>
          <w:jc w:val="center"/>
        </w:trPr>
        <w:tc>
          <w:tcPr>
            <w:tcW w:w="4534" w:type="dxa"/>
            <w:vMerge/>
          </w:tcPr>
          <w:p w14:paraId="6E8B54C5" w14:textId="77777777" w:rsidR="00CC0A8F" w:rsidRPr="00710508" w:rsidRDefault="00CC0A8F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3FE95C" w14:textId="087DD80B" w:rsidR="00CC0A8F" w:rsidRPr="00710508" w:rsidRDefault="0042586F" w:rsidP="004642F0">
            <w:pPr>
              <w:pStyle w:val="Sinespaciado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20DAA2D" wp14:editId="0D65261C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7315200</wp:posOffset>
                      </wp:positionV>
                      <wp:extent cx="1395095" cy="676275"/>
                      <wp:effectExtent l="0" t="0" r="0" b="9525"/>
                      <wp:wrapNone/>
                      <wp:docPr id="75" name="Cuadro de texto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5095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463B05" w14:textId="77777777" w:rsidR="0042586F" w:rsidRDefault="0042586F" w:rsidP="0042586F">
                                  <w:pPr>
                                    <w:shd w:val="clear" w:color="auto" w:fill="E2EFD9" w:themeFill="accent6" w:themeFillTint="33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bookmarkStart w:id="0" w:name="_Hlk70339547"/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- Valorar los intereses del grupo para las lecturas.</w:t>
                                  </w:r>
                                </w:p>
                                <w:bookmarkEnd w:id="0"/>
                                <w:p w14:paraId="7E52EAE8" w14:textId="77777777" w:rsidR="0042586F" w:rsidRDefault="0042586F" w:rsidP="004258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DAA2D" id="Cuadro de texto 75" o:spid="_x0000_s1036" type="#_x0000_t202" style="position:absolute;margin-left:225pt;margin-top:8in;width:109.85pt;height:5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" fillcolor="#fcf" stroked="f" strokeweight=".5pt">
                      <v:textbox>
                        <w:txbxContent>
                          <w:p w14:paraId="01463B05" w14:textId="77777777" w:rsidR="0042586F" w:rsidRDefault="0042586F" w:rsidP="0042586F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" w:name="_Hlk70339547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 Valorar los intereses del grupo para las lecturas.</w:t>
                            </w:r>
                          </w:p>
                          <w:bookmarkEnd w:id="1"/>
                          <w:p w14:paraId="7E52EAE8" w14:textId="77777777" w:rsidR="0042586F" w:rsidRDefault="0042586F" w:rsidP="0042586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62F6528" wp14:editId="1FD0CF21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7315200</wp:posOffset>
                      </wp:positionV>
                      <wp:extent cx="1885950" cy="723900"/>
                      <wp:effectExtent l="0" t="0" r="0" b="0"/>
                      <wp:wrapNone/>
                      <wp:docPr id="73" name="Cuadro de text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48791D" w14:textId="77777777" w:rsidR="0042586F" w:rsidRDefault="0042586F" w:rsidP="0042586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- Hacer sentir a los niños en confianza y atender sus necesidades.</w:t>
                                  </w:r>
                                </w:p>
                                <w:p w14:paraId="0E5B0F40" w14:textId="77777777" w:rsidR="0042586F" w:rsidRDefault="0042586F" w:rsidP="0042586F">
                                  <w:pPr>
                                    <w:shd w:val="clear" w:color="auto" w:fill="FFF2CC" w:themeFill="accent4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F6528" id="Cuadro de texto 73" o:spid="_x0000_s1037" type="#_x0000_t202" style="position:absolute;margin-left:69.75pt;margin-top:8in;width:148.5pt;height:5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" fillcolor="#fcf" stroked="f" strokeweight=".5pt">
                      <v:textbox>
                        <w:txbxContent>
                          <w:p w14:paraId="0348791D" w14:textId="77777777" w:rsidR="0042586F" w:rsidRDefault="0042586F" w:rsidP="0042586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 Hacer sentir a los niños en confianza y atender sus necesidades.</w:t>
                            </w:r>
                          </w:p>
                          <w:p w14:paraId="0E5B0F40" w14:textId="77777777" w:rsidR="0042586F" w:rsidRDefault="0042586F" w:rsidP="0042586F">
                            <w:pPr>
                              <w:shd w:val="clear" w:color="auto" w:fill="FFF2CC" w:themeFill="accent4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5706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12BE2A" wp14:editId="209FB914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817096</wp:posOffset>
                      </wp:positionV>
                      <wp:extent cx="3036359" cy="2573866"/>
                      <wp:effectExtent l="0" t="0" r="12065" b="17145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6359" cy="257386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14:paraId="35A21B12" w14:textId="53FCFE5B" w:rsidR="000A5706" w:rsidRPr="00466A5D" w:rsidRDefault="000A5706" w:rsidP="000A5706">
                                  <w:pPr>
                                    <w:jc w:val="center"/>
                                    <w:rPr>
                                      <w:i/>
                                      <w:color w:val="1F3864" w:themeColor="accent1" w:themeShade="80"/>
                                      <w:sz w:val="3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466A5D">
                                    <w:rPr>
                                      <w:i/>
                                      <w:color w:val="1F3864" w:themeColor="accent1" w:themeShade="80"/>
                                      <w:sz w:val="3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 xml:space="preserve">En la infancia se constituye el lenguaje, y los niños pueden ser un público maravilloso al que es indispensable </w:t>
                                  </w:r>
                                  <w:r w:rsidRPr="00466A5D">
                                    <w:rPr>
                                      <w:i/>
                                      <w:color w:val="C00000"/>
                                      <w:sz w:val="3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presentar la lectura como fuente de placer</w:t>
                                  </w:r>
                                  <w:r w:rsidRPr="00466A5D">
                                    <w:rPr>
                                      <w:i/>
                                      <w:color w:val="1F3864" w:themeColor="accent1" w:themeShade="80"/>
                                      <w:sz w:val="3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2BE2A" id="Cuadro de texto 6" o:spid="_x0000_s1038" type="#_x0000_t202" style="position:absolute;margin-left:22.4pt;margin-top:64.35pt;width:239.1pt;height:20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" filled="f" strokecolor="#7030a0" strokeweight="1.5pt">
                      <v:stroke dashstyle="longDash"/>
                      <v:textbox>
                        <w:txbxContent>
                          <w:p w14:paraId="35A21B12" w14:textId="53FCFE5B" w:rsidR="000A5706" w:rsidRPr="00466A5D" w:rsidRDefault="000A5706" w:rsidP="000A5706">
                            <w:pPr>
                              <w:jc w:val="center"/>
                              <w:rPr>
                                <w:i/>
                                <w:color w:val="1F3864" w:themeColor="accent1" w:themeShade="80"/>
                                <w:sz w:val="3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66A5D">
                              <w:rPr>
                                <w:i/>
                                <w:color w:val="1F3864" w:themeColor="accent1" w:themeShade="80"/>
                                <w:sz w:val="3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En la infancia se constituye el lenguaje, y los niños pueden ser un público maravilloso al que es indispensable </w:t>
                            </w:r>
                            <w:r w:rsidRPr="00466A5D">
                              <w:rPr>
                                <w:i/>
                                <w:color w:val="C00000"/>
                                <w:sz w:val="3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presentar la lectura como fuente de placer</w:t>
                            </w:r>
                            <w:r w:rsidRPr="00466A5D">
                              <w:rPr>
                                <w:i/>
                                <w:color w:val="1F3864" w:themeColor="accent1" w:themeShade="80"/>
                                <w:sz w:val="3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90" w:type="dxa"/>
            <w:vMerge/>
            <w:tcBorders>
              <w:bottom w:val="nil"/>
            </w:tcBorders>
          </w:tcPr>
          <w:p w14:paraId="18E86449" w14:textId="77777777" w:rsidR="00CC0A8F" w:rsidRPr="00710508" w:rsidRDefault="00CC0A8F" w:rsidP="005F0F31">
            <w:pPr>
              <w:rPr>
                <w:noProof/>
                <w:sz w:val="21"/>
              </w:rPr>
            </w:pPr>
          </w:p>
        </w:tc>
        <w:bookmarkStart w:id="2" w:name="_GoBack"/>
        <w:bookmarkEnd w:id="2"/>
      </w:tr>
      <w:tr w:rsidR="004642F0" w:rsidRPr="00710508" w14:paraId="6E08A568" w14:textId="77777777" w:rsidTr="00C46111">
        <w:trPr>
          <w:trHeight w:val="2304"/>
          <w:jc w:val="center"/>
        </w:trPr>
        <w:tc>
          <w:tcPr>
            <w:tcW w:w="4534" w:type="dxa"/>
            <w:vMerge/>
          </w:tcPr>
          <w:p w14:paraId="356D5375" w14:textId="77777777" w:rsidR="004642F0" w:rsidRPr="00710508" w:rsidRDefault="004642F0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14:paraId="3E2792A2" w14:textId="77777777" w:rsidR="004642F0" w:rsidRPr="00710508" w:rsidRDefault="004642F0" w:rsidP="005F0F31">
            <w:pPr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14:paraId="0F31369C" w14:textId="3BBD0349" w:rsidR="00265454" w:rsidRPr="00822DCA" w:rsidRDefault="00882005" w:rsidP="00822DCA"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2336" behindDoc="0" locked="0" layoutInCell="1" allowOverlap="1" wp14:anchorId="33229818" wp14:editId="6333391F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-509270</wp:posOffset>
                  </wp:positionV>
                  <wp:extent cx="668655" cy="360680"/>
                  <wp:effectExtent l="0" t="0" r="0" b="1270"/>
                  <wp:wrapNone/>
                  <wp:docPr id="5" name="Imagen 5" descr="Resultado de imagen de logo ene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Resultado de imagen de logo ene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36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CBE8376" w14:textId="65B245F1" w:rsidR="00CC0A8F" w:rsidRPr="00710508" w:rsidRDefault="00A55414" w:rsidP="00C46111">
      <w:pPr>
        <w:rPr>
          <w:noProof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0A2300" wp14:editId="2D95F316">
                <wp:simplePos x="0" y="0"/>
                <wp:positionH relativeFrom="column">
                  <wp:posOffset>-361950</wp:posOffset>
                </wp:positionH>
                <wp:positionV relativeFrom="paragraph">
                  <wp:posOffset>-6876415</wp:posOffset>
                </wp:positionV>
                <wp:extent cx="3457209" cy="729107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209" cy="72910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1F7A3451" w14:textId="77777777" w:rsidR="00A55414" w:rsidRPr="005B551C" w:rsidRDefault="00A55414" w:rsidP="00A5541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5B551C">
                              <w:rPr>
                                <w:b/>
                                <w:bCs/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Pero... ¿Cómo puede la </w:t>
                            </w:r>
                            <w:r w:rsidRPr="00427620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familia </w:t>
                            </w:r>
                            <w:r w:rsidRPr="005B551C">
                              <w:rPr>
                                <w:b/>
                                <w:bCs/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facilitar el aprendizaje de la lectura en el niño?</w:t>
                            </w:r>
                          </w:p>
                          <w:p w14:paraId="58182C3E" w14:textId="40D8E85C" w:rsidR="008F6CA4" w:rsidRPr="00A55414" w:rsidRDefault="008F6CA4" w:rsidP="008F6CA4">
                            <w:pPr>
                              <w:pStyle w:val="Prrafodelista"/>
                            </w:pPr>
                          </w:p>
                          <w:p w14:paraId="525D40E0" w14:textId="5E8EB87A" w:rsidR="00A55414" w:rsidRDefault="00A55414" w:rsidP="00A554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D1FF91" w14:textId="30EA149B" w:rsidR="00A55414" w:rsidRDefault="00A55414" w:rsidP="00A554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253F59" w14:textId="72FC0648" w:rsidR="006A7C6A" w:rsidRDefault="006A7C6A" w:rsidP="00A554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989E6E6" w14:textId="4A6BF160" w:rsidR="006A7C6A" w:rsidRDefault="006A7C6A" w:rsidP="00A554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A17D854" w14:textId="6FD2C9EE" w:rsidR="006A7C6A" w:rsidRDefault="006A7C6A" w:rsidP="00A554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99B13E" w14:textId="17313BB7" w:rsidR="006A7C6A" w:rsidRDefault="006A7C6A" w:rsidP="00A554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6CCAB0E" w14:textId="04CB0E2F" w:rsidR="006A7C6A" w:rsidRDefault="006A7C6A" w:rsidP="00A554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CEBC93B" w14:textId="7C93EA6B" w:rsidR="006A7C6A" w:rsidRDefault="006A7C6A" w:rsidP="00A554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95132A" w14:textId="5F0D1BAE" w:rsidR="006A7C6A" w:rsidRDefault="006A7C6A" w:rsidP="00A554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EBD1DB" w14:textId="72D4E0D1" w:rsidR="006A7C6A" w:rsidRDefault="006A7C6A" w:rsidP="00A554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57E2A44" w14:textId="77777777" w:rsidR="006A7C6A" w:rsidRPr="00A55414" w:rsidRDefault="006A7C6A" w:rsidP="00A554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9560A6B" w14:textId="77777777" w:rsidR="000B70B3" w:rsidRDefault="000B70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2300" id="Cuadro de texto 15" o:spid="_x0000_s1039" type="#_x0000_t202" style="position:absolute;margin-left:-28.5pt;margin-top:-541.45pt;width:272.2pt;height:574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" filled="f" stroked="f" strokeweight="2.25pt">
                <v:textbox>
                  <w:txbxContent>
                    <w:p w14:paraId="1F7A3451" w14:textId="77777777" w:rsidR="00A55414" w:rsidRPr="005B551C" w:rsidRDefault="00A55414" w:rsidP="00A5541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5B551C">
                        <w:rPr>
                          <w:b/>
                          <w:bCs/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  <w:t xml:space="preserve">Pero... ¿Cómo puede la </w:t>
                      </w:r>
                      <w:r w:rsidRPr="00427620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28"/>
                        </w:rPr>
                        <w:t xml:space="preserve">familia </w:t>
                      </w:r>
                      <w:r w:rsidRPr="005B551C">
                        <w:rPr>
                          <w:b/>
                          <w:bCs/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  <w:t>facilitar el aprendizaje de la lectura en el niño?</w:t>
                      </w:r>
                    </w:p>
                    <w:p w14:paraId="58182C3E" w14:textId="40D8E85C" w:rsidR="008F6CA4" w:rsidRPr="00A55414" w:rsidRDefault="008F6CA4" w:rsidP="008F6CA4">
                      <w:pPr>
                        <w:pStyle w:val="Prrafodelista"/>
                      </w:pPr>
                    </w:p>
                    <w:p w14:paraId="525D40E0" w14:textId="5E8EB87A" w:rsidR="00A55414" w:rsidRDefault="00A55414" w:rsidP="00A5541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ED1FF91" w14:textId="30EA149B" w:rsidR="00A55414" w:rsidRDefault="00A55414" w:rsidP="00A5541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F253F59" w14:textId="72FC0648" w:rsidR="006A7C6A" w:rsidRDefault="006A7C6A" w:rsidP="00A5541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989E6E6" w14:textId="4A6BF160" w:rsidR="006A7C6A" w:rsidRDefault="006A7C6A" w:rsidP="00A5541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A17D854" w14:textId="6FD2C9EE" w:rsidR="006A7C6A" w:rsidRDefault="006A7C6A" w:rsidP="00A5541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499B13E" w14:textId="17313BB7" w:rsidR="006A7C6A" w:rsidRDefault="006A7C6A" w:rsidP="00A5541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6CCAB0E" w14:textId="04CB0E2F" w:rsidR="006A7C6A" w:rsidRDefault="006A7C6A" w:rsidP="00A5541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CEBC93B" w14:textId="7C93EA6B" w:rsidR="006A7C6A" w:rsidRDefault="006A7C6A" w:rsidP="00A5541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195132A" w14:textId="5F0D1BAE" w:rsidR="006A7C6A" w:rsidRDefault="006A7C6A" w:rsidP="00A5541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4EBD1DB" w14:textId="72D4E0D1" w:rsidR="006A7C6A" w:rsidRDefault="006A7C6A" w:rsidP="00A5541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57E2A44" w14:textId="77777777" w:rsidR="006A7C6A" w:rsidRPr="00A55414" w:rsidRDefault="006A7C6A" w:rsidP="00A5541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9560A6B" w14:textId="77777777" w:rsidR="000B70B3" w:rsidRDefault="000B70B3"/>
                  </w:txbxContent>
                </v:textbox>
              </v:shape>
            </w:pict>
          </mc:Fallback>
        </mc:AlternateContent>
      </w:r>
      <w:r w:rsidR="00CC0A8F" w:rsidRPr="00710508">
        <w:rPr>
          <w:noProof/>
          <w:lang w:bidi="es-ES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4848"/>
        <w:gridCol w:w="445"/>
        <w:gridCol w:w="4812"/>
        <w:gridCol w:w="385"/>
        <w:gridCol w:w="4908"/>
      </w:tblGrid>
      <w:tr w:rsidR="00346FFA" w:rsidRPr="00710508" w14:paraId="581C84FB" w14:textId="77777777" w:rsidTr="004642F0">
        <w:trPr>
          <w:trHeight w:val="3330"/>
          <w:jc w:val="center"/>
        </w:trPr>
        <w:tc>
          <w:tcPr>
            <w:tcW w:w="4534" w:type="dxa"/>
            <w:tcBorders>
              <w:bottom w:val="nil"/>
            </w:tcBorders>
          </w:tcPr>
          <w:p w14:paraId="13C6294D" w14:textId="406E6C7F" w:rsidR="00346FFA" w:rsidRPr="00710508" w:rsidRDefault="00FB1A3A" w:rsidP="00B67824">
            <w:pPr>
              <w:rPr>
                <w:noProof/>
              </w:rPr>
            </w:pPr>
            <w:r>
              <w:rPr>
                <w:noProof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59B295" wp14:editId="1B0F4589">
                      <wp:simplePos x="0" y="0"/>
                      <wp:positionH relativeFrom="column">
                        <wp:posOffset>-78669</wp:posOffset>
                      </wp:positionH>
                      <wp:positionV relativeFrom="paragraph">
                        <wp:posOffset>174978</wp:posOffset>
                      </wp:positionV>
                      <wp:extent cx="3032125" cy="1779605"/>
                      <wp:effectExtent l="0" t="0" r="0" b="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2125" cy="17796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prstDash val="lgDash"/>
                              </a:ln>
                            </wps:spPr>
                            <wps:txbx>
                              <w:txbxContent>
                                <w:p w14:paraId="5E1D0682" w14:textId="077F32BB" w:rsidR="00D342F4" w:rsidRPr="00CF3326" w:rsidRDefault="00D342F4" w:rsidP="00D342F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F332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“Leer significa más que descifrar letras, también implica comprender lo que se lee, usar la información y disfrutar de la lectura”.</w:t>
                                  </w:r>
                                </w:p>
                                <w:p w14:paraId="7E5B1BEB" w14:textId="77777777" w:rsidR="00D342F4" w:rsidRPr="00D342F4" w:rsidRDefault="00D342F4" w:rsidP="00D342F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01B8AB06" w14:textId="77777777" w:rsidR="00225AE3" w:rsidRDefault="00225AE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9B295" id="Cuadro de texto 7" o:spid="_x0000_s1040" type="#_x0000_t202" style="position:absolute;margin-left:-6.2pt;margin-top:13.8pt;width:238.75pt;height:14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" filled="f" stroked="f" strokeweight="2.25pt">
                      <v:stroke dashstyle="longDash"/>
                      <v:textbox>
                        <w:txbxContent>
                          <w:p w14:paraId="5E1D0682" w14:textId="077F32BB" w:rsidR="00D342F4" w:rsidRPr="00CF3326" w:rsidRDefault="00D342F4" w:rsidP="00D342F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F3326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“Leer significa más que descifrar letras, también implica comprender lo que se lee, usar la información y disfrutar de la lectura”.</w:t>
                            </w:r>
                          </w:p>
                          <w:p w14:paraId="7E5B1BEB" w14:textId="77777777" w:rsidR="00D342F4" w:rsidRPr="00D342F4" w:rsidRDefault="00D342F4" w:rsidP="00D342F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1B8AB06" w14:textId="77777777" w:rsidR="00225AE3" w:rsidRDefault="00225AE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6" w:type="dxa"/>
            <w:vMerge w:val="restart"/>
          </w:tcPr>
          <w:p w14:paraId="342B23E0" w14:textId="577D10FC" w:rsidR="00346FFA" w:rsidRPr="00710508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 w:val="restart"/>
          </w:tcPr>
          <w:p w14:paraId="535844B1" w14:textId="320E7110" w:rsidR="00346FFA" w:rsidRPr="00710508" w:rsidRDefault="004875B3" w:rsidP="00990E76">
            <w:pPr>
              <w:rPr>
                <w:noProof/>
              </w:rPr>
            </w:pPr>
            <w:r w:rsidRPr="009512B1">
              <w:rPr>
                <w:noProof/>
                <w:lang w:val="es-MX" w:eastAsia="es-MX"/>
              </w:rPr>
              <w:drawing>
                <wp:anchor distT="0" distB="0" distL="114300" distR="114300" simplePos="0" relativeHeight="251669504" behindDoc="1" locked="0" layoutInCell="1" allowOverlap="1" wp14:anchorId="09027F68" wp14:editId="710154C6">
                  <wp:simplePos x="0" y="0"/>
                  <wp:positionH relativeFrom="column">
                    <wp:posOffset>656904</wp:posOffset>
                  </wp:positionH>
                  <wp:positionV relativeFrom="paragraph">
                    <wp:posOffset>1518574</wp:posOffset>
                  </wp:positionV>
                  <wp:extent cx="1648691" cy="889525"/>
                  <wp:effectExtent l="76200" t="57150" r="85090" b="12065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691" cy="88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94B">
              <w:rPr>
                <w:rFonts w:ascii="Times New Roman" w:hAnsi="Times New Roman" w:cs="Times New Roman"/>
                <w:noProof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C1E0AE4" wp14:editId="536938FA">
                      <wp:simplePos x="0" y="0"/>
                      <wp:positionH relativeFrom="column">
                        <wp:posOffset>347233</wp:posOffset>
                      </wp:positionH>
                      <wp:positionV relativeFrom="paragraph">
                        <wp:posOffset>2651760</wp:posOffset>
                      </wp:positionV>
                      <wp:extent cx="2269677" cy="895350"/>
                      <wp:effectExtent l="0" t="0" r="0" b="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9677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9493B7" w14:textId="6B6C16BE" w:rsidR="0080394B" w:rsidRDefault="0080394B" w:rsidP="0080394B">
                                  <w:pPr>
                                    <w:jc w:val="center"/>
                                  </w:pPr>
                                  <w:r>
                                    <w:t>La lectura desarrolla el pensamiento del niño, lo e</w:t>
                                  </w:r>
                                  <w:r w:rsidR="0025456E">
                                    <w:t>jercita, al igual que trabaja</w:t>
                                  </w:r>
                                  <w:r>
                                    <w:t xml:space="preserve"> su capacidad para aprender.</w:t>
                                  </w:r>
                                </w:p>
                                <w:p w14:paraId="39F38083" w14:textId="77777777" w:rsidR="0080394B" w:rsidRDefault="0080394B" w:rsidP="008039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E0AE4" id="Cuadro de texto 13" o:spid="_x0000_s1041" type="#_x0000_t202" style="position:absolute;margin-left:27.35pt;margin-top:208.8pt;width:178.7pt;height:7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" fillcolor="#fcf" stroked="f" strokeweight=".5pt">
                      <v:textbox>
                        <w:txbxContent>
                          <w:p w14:paraId="179493B7" w14:textId="6B6C16BE" w:rsidR="0080394B" w:rsidRDefault="0080394B" w:rsidP="0080394B">
                            <w:pPr>
                              <w:jc w:val="center"/>
                            </w:pPr>
                            <w:r>
                              <w:t>La lectura desarrolla el pensamiento del niño, lo e</w:t>
                            </w:r>
                            <w:r w:rsidR="0025456E">
                              <w:t>jercita, al igual que trabaja</w:t>
                            </w:r>
                            <w:r>
                              <w:t xml:space="preserve"> su capacidad para aprender.</w:t>
                            </w:r>
                          </w:p>
                          <w:p w14:paraId="39F38083" w14:textId="77777777" w:rsidR="0080394B" w:rsidRDefault="0080394B" w:rsidP="0080394B"/>
                        </w:txbxContent>
                      </v:textbox>
                    </v:shape>
                  </w:pict>
                </mc:Fallback>
              </mc:AlternateContent>
            </w:r>
            <w:r w:rsidR="0080394B">
              <w:rPr>
                <w:rFonts w:ascii="Times New Roman" w:hAnsi="Times New Roman" w:cs="Times New Roman"/>
                <w:noProof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7667CBD" wp14:editId="6F1434A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-12439</wp:posOffset>
                      </wp:positionV>
                      <wp:extent cx="2323651" cy="1190625"/>
                      <wp:effectExtent l="0" t="0" r="635" b="9525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3651" cy="1190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CC4E4D" w14:textId="77777777" w:rsidR="0080394B" w:rsidRDefault="0080394B" w:rsidP="0080394B">
                                  <w:pPr>
                                    <w:jc w:val="center"/>
                                  </w:pPr>
                                  <w:r>
                                    <w:t>Es importante comenzar la relación con los libros desde que son bebés porque los primeros juegos lingüísticos y los primeros relatos tienen un puente entre placer y realidad.</w:t>
                                  </w:r>
                                </w:p>
                                <w:p w14:paraId="75E4D289" w14:textId="77777777" w:rsidR="0080394B" w:rsidRDefault="0080394B" w:rsidP="008039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67CBD" id="Cuadro de texto 10" o:spid="_x0000_s1042" type="#_x0000_t202" style="position:absolute;margin-left:23.1pt;margin-top:-1pt;width:182.95pt;height:9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" fillcolor="#fcf" stroked="f" strokeweight=".5pt">
                      <v:textbox>
                        <w:txbxContent>
                          <w:p w14:paraId="61CC4E4D" w14:textId="77777777" w:rsidR="0080394B" w:rsidRDefault="0080394B" w:rsidP="0080394B">
                            <w:pPr>
                              <w:jc w:val="center"/>
                            </w:pPr>
                            <w:r>
                              <w:t>Es importante comenzar la relación con los libros desde que son bebés porque los primeros juegos lingüísticos y los primeros relatos tienen un puente entre placer y realidad.</w:t>
                            </w:r>
                          </w:p>
                          <w:p w14:paraId="75E4D289" w14:textId="77777777" w:rsidR="0080394B" w:rsidRDefault="0080394B" w:rsidP="0080394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  <w:vMerge w:val="restart"/>
          </w:tcPr>
          <w:p w14:paraId="7C501868" w14:textId="073EB0F1" w:rsidR="00346FFA" w:rsidRPr="00710508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tcBorders>
              <w:bottom w:val="nil"/>
            </w:tcBorders>
            <w:vAlign w:val="center"/>
          </w:tcPr>
          <w:p w14:paraId="27C55361" w14:textId="4DC6A22E" w:rsidR="00346FFA" w:rsidRPr="00710508" w:rsidRDefault="00CA12DC" w:rsidP="00F37523">
            <w:pPr>
              <w:pStyle w:val="Cita"/>
            </w:pPr>
            <w:r>
              <w:rPr>
                <w:rFonts w:ascii="Times New Roman" w:hAnsi="Times New Roman" w:cs="Times New Roman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E8843EE" wp14:editId="610C9BD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-816610</wp:posOffset>
                      </wp:positionV>
                      <wp:extent cx="3063240" cy="619125"/>
                      <wp:effectExtent l="0" t="0" r="3810" b="9525"/>
                      <wp:wrapNone/>
                      <wp:docPr id="58" name="Cuadro de tex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3831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A30E67" w14:textId="77777777" w:rsidR="00CA12DC" w:rsidRDefault="00CA12DC" w:rsidP="00CA12DC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Acercar a los niños a la lectura garantiza:</w:t>
                                  </w:r>
                                </w:p>
                                <w:p w14:paraId="266C5285" w14:textId="77777777" w:rsidR="00CA12DC" w:rsidRDefault="00CA12DC" w:rsidP="00CA12DC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4A68EA3" w14:textId="77777777" w:rsidR="00CA12DC" w:rsidRDefault="00CA12DC" w:rsidP="00CA12DC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Acercar a los niños a la lectura, garantiza a que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aprednan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a escribir.</w:t>
                                  </w:r>
                                </w:p>
                                <w:p w14:paraId="24BAC049" w14:textId="77777777" w:rsidR="00CA12DC" w:rsidRDefault="00CA12DC" w:rsidP="00CA12D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843EE" id="Cuadro de texto 58" o:spid="_x0000_s1043" type="#_x0000_t202" style="position:absolute;left:0;text-align:left;margin-left:-1.55pt;margin-top:-64.3pt;width:241.2pt;height:4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" fillcolor="#d5dce4 [671]" stroked="f" strokeweight=".5pt">
                      <v:textbox>
                        <w:txbxContent>
                          <w:p w14:paraId="4CA30E67" w14:textId="77777777" w:rsidR="00CA12DC" w:rsidRDefault="00CA12DC" w:rsidP="00CA12D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Acercar a los niños a la lectura garantiza:</w:t>
                            </w:r>
                          </w:p>
                          <w:p w14:paraId="266C5285" w14:textId="77777777" w:rsidR="00CA12DC" w:rsidRDefault="00CA12DC" w:rsidP="00CA12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A68EA3" w14:textId="77777777" w:rsidR="00CA12DC" w:rsidRDefault="00CA12DC" w:rsidP="00CA12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Acercar a los niños a la lectura, garantiza a que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aprednan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 escribir.</w:t>
                            </w:r>
                          </w:p>
                          <w:p w14:paraId="24BAC049" w14:textId="77777777" w:rsidR="00CA12DC" w:rsidRDefault="00CA12DC" w:rsidP="00CA12D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46FFA" w:rsidRPr="00710508" w14:paraId="71ADB9D8" w14:textId="77777777" w:rsidTr="004642F0">
        <w:trPr>
          <w:trHeight w:val="369"/>
          <w:jc w:val="center"/>
        </w:trPr>
        <w:tc>
          <w:tcPr>
            <w:tcW w:w="4534" w:type="dxa"/>
          </w:tcPr>
          <w:p w14:paraId="59267BBB" w14:textId="3F1F85FF" w:rsidR="00346FFA" w:rsidRPr="00710508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34659A03" w14:textId="77777777" w:rsidR="00346FFA" w:rsidRPr="00710508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/>
          </w:tcPr>
          <w:p w14:paraId="38D24034" w14:textId="77777777" w:rsidR="00346FFA" w:rsidRPr="00710508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74F5DFEE" w14:textId="77777777" w:rsidR="00346FFA" w:rsidRPr="00710508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</w:tcPr>
          <w:p w14:paraId="179CB3E3" w14:textId="6510B7D1" w:rsidR="00346FFA" w:rsidRPr="00710508" w:rsidRDefault="00CA12DC" w:rsidP="00616927">
            <w:pPr>
              <w:pStyle w:val="Sinespaciado"/>
              <w:tabs>
                <w:tab w:val="left" w:pos="1583"/>
              </w:tabs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43018AF" wp14:editId="37042ADF">
                      <wp:simplePos x="0" y="0"/>
                      <wp:positionH relativeFrom="column">
                        <wp:posOffset>269307</wp:posOffset>
                      </wp:positionH>
                      <wp:positionV relativeFrom="paragraph">
                        <wp:posOffset>-1097280</wp:posOffset>
                      </wp:positionV>
                      <wp:extent cx="2575034" cy="1400175"/>
                      <wp:effectExtent l="0" t="0" r="0" b="9525"/>
                      <wp:wrapNone/>
                      <wp:docPr id="67" name="Cuadro de tex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5034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2FDAD8" w14:textId="65AF2A9F" w:rsidR="00CA12DC" w:rsidRPr="00CA12DC" w:rsidRDefault="00CA12DC" w:rsidP="00CA12D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CA12DC">
                                    <w:rPr>
                                      <w:sz w:val="24"/>
                                    </w:rPr>
                                    <w:t xml:space="preserve">- </w:t>
                                  </w:r>
                                  <w:r w:rsidRPr="00CA12DC">
                                    <w:rPr>
                                      <w:sz w:val="24"/>
                                    </w:rPr>
                                    <w:t>Us</w:t>
                                  </w:r>
                                  <w:r w:rsidR="00466A5D">
                                    <w:rPr>
                                      <w:sz w:val="24"/>
                                    </w:rPr>
                                    <w:t>e</w:t>
                                  </w:r>
                                  <w:r w:rsidRPr="00CA12DC">
                                    <w:rPr>
                                      <w:sz w:val="24"/>
                                    </w:rPr>
                                    <w:t>n sus conocimientos en sus propias lecturas.</w:t>
                                  </w:r>
                                </w:p>
                                <w:p w14:paraId="6AEB989C" w14:textId="4A652A7F" w:rsidR="00CA12DC" w:rsidRPr="00CA12DC" w:rsidRDefault="00CA12DC" w:rsidP="00CA12D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CA12DC">
                                    <w:rPr>
                                      <w:sz w:val="24"/>
                                    </w:rPr>
                                    <w:t xml:space="preserve">- </w:t>
                                  </w:r>
                                  <w:r w:rsidRPr="00CA12DC">
                                    <w:rPr>
                                      <w:sz w:val="24"/>
                                    </w:rPr>
                                    <w:t>Aprenden a escribir.</w:t>
                                  </w:r>
                                </w:p>
                                <w:p w14:paraId="6B4A9A85" w14:textId="261C294C" w:rsidR="00CA12DC" w:rsidRPr="00CA12DC" w:rsidRDefault="00CA12DC" w:rsidP="00CA12D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CA12DC">
                                    <w:rPr>
                                      <w:sz w:val="24"/>
                                    </w:rPr>
                                    <w:t xml:space="preserve">- </w:t>
                                  </w:r>
                                  <w:r w:rsidRPr="00CA12DC">
                                    <w:rPr>
                                      <w:sz w:val="24"/>
                                    </w:rPr>
                                    <w:t xml:space="preserve">Conocen que las historias tienen un inicio, nudo y desenlace. </w:t>
                                  </w:r>
                                </w:p>
                                <w:p w14:paraId="2816D847" w14:textId="77777777" w:rsidR="00CA12DC" w:rsidRDefault="00CA12DC" w:rsidP="00CA12DC">
                                  <w:pPr>
                                    <w:jc w:val="center"/>
                                  </w:pPr>
                                </w:p>
                                <w:p w14:paraId="0F73EE4B" w14:textId="77777777" w:rsidR="00CA12DC" w:rsidRDefault="00CA12DC" w:rsidP="00CA12D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018AF" id="Cuadro de texto 67" o:spid="_x0000_s1044" type="#_x0000_t202" style="position:absolute;margin-left:21.2pt;margin-top:-86.4pt;width:202.75pt;height:11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" fillcolor="#fcf" stroked="f" strokeweight=".5pt">
                      <v:textbox>
                        <w:txbxContent>
                          <w:p w14:paraId="742FDAD8" w14:textId="65AF2A9F" w:rsidR="00CA12DC" w:rsidRPr="00CA12DC" w:rsidRDefault="00CA12DC" w:rsidP="00CA12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A12DC">
                              <w:rPr>
                                <w:sz w:val="24"/>
                              </w:rPr>
                              <w:t xml:space="preserve">- </w:t>
                            </w:r>
                            <w:r w:rsidRPr="00CA12DC">
                              <w:rPr>
                                <w:sz w:val="24"/>
                              </w:rPr>
                              <w:t>Us</w:t>
                            </w:r>
                            <w:r w:rsidR="00466A5D">
                              <w:rPr>
                                <w:sz w:val="24"/>
                              </w:rPr>
                              <w:t>e</w:t>
                            </w:r>
                            <w:r w:rsidRPr="00CA12DC">
                              <w:rPr>
                                <w:sz w:val="24"/>
                              </w:rPr>
                              <w:t>n sus conocimientos en sus propias lecturas.</w:t>
                            </w:r>
                          </w:p>
                          <w:p w14:paraId="6AEB989C" w14:textId="4A652A7F" w:rsidR="00CA12DC" w:rsidRPr="00CA12DC" w:rsidRDefault="00CA12DC" w:rsidP="00CA12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A12DC">
                              <w:rPr>
                                <w:sz w:val="24"/>
                              </w:rPr>
                              <w:t xml:space="preserve">- </w:t>
                            </w:r>
                            <w:r w:rsidRPr="00CA12DC">
                              <w:rPr>
                                <w:sz w:val="24"/>
                              </w:rPr>
                              <w:t>Aprenden a escribir.</w:t>
                            </w:r>
                          </w:p>
                          <w:p w14:paraId="6B4A9A85" w14:textId="261C294C" w:rsidR="00CA12DC" w:rsidRPr="00CA12DC" w:rsidRDefault="00CA12DC" w:rsidP="00CA12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A12DC">
                              <w:rPr>
                                <w:sz w:val="24"/>
                              </w:rPr>
                              <w:t xml:space="preserve">- </w:t>
                            </w:r>
                            <w:r w:rsidRPr="00CA12DC">
                              <w:rPr>
                                <w:sz w:val="24"/>
                              </w:rPr>
                              <w:t xml:space="preserve">Conocen que las historias tienen un inicio, nudo y desenlace. </w:t>
                            </w:r>
                          </w:p>
                          <w:p w14:paraId="2816D847" w14:textId="77777777" w:rsidR="00CA12DC" w:rsidRDefault="00CA12DC" w:rsidP="00CA12DC">
                            <w:pPr>
                              <w:jc w:val="center"/>
                            </w:pPr>
                          </w:p>
                          <w:p w14:paraId="0F73EE4B" w14:textId="77777777" w:rsidR="00CA12DC" w:rsidRDefault="00CA12DC" w:rsidP="00CA12DC"/>
                        </w:txbxContent>
                      </v:textbox>
                    </v:shape>
                  </w:pict>
                </mc:Fallback>
              </mc:AlternateContent>
            </w:r>
            <w:r w:rsidR="00616927">
              <w:rPr>
                <w:noProof/>
              </w:rPr>
              <w:tab/>
            </w:r>
          </w:p>
        </w:tc>
      </w:tr>
      <w:tr w:rsidR="004642F0" w:rsidRPr="00710508" w14:paraId="46C2B7D8" w14:textId="77777777" w:rsidTr="001C55B6">
        <w:trPr>
          <w:trHeight w:val="1872"/>
          <w:jc w:val="center"/>
        </w:trPr>
        <w:tc>
          <w:tcPr>
            <w:tcW w:w="4534" w:type="dxa"/>
            <w:vMerge w:val="restart"/>
          </w:tcPr>
          <w:p w14:paraId="1821B043" w14:textId="183F2B19" w:rsidR="004642F0" w:rsidRPr="00710508" w:rsidRDefault="00FB1A3A" w:rsidP="00990E76">
            <w:pPr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6432" behindDoc="1" locked="0" layoutInCell="1" allowOverlap="1" wp14:anchorId="7AF9B4E4" wp14:editId="5B9B9990">
                  <wp:simplePos x="0" y="0"/>
                  <wp:positionH relativeFrom="column">
                    <wp:posOffset>420340</wp:posOffset>
                  </wp:positionH>
                  <wp:positionV relativeFrom="paragraph">
                    <wp:posOffset>323619</wp:posOffset>
                  </wp:positionV>
                  <wp:extent cx="1855611" cy="937637"/>
                  <wp:effectExtent l="76200" t="57150" r="68580" b="91440"/>
                  <wp:wrapNone/>
                  <wp:docPr id="9" name="Imagen 9" descr="Estrategias sencillas para mejorar el proceso lector en niños con TD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trategias sencillas para mejorar el proceso lector en niños con TD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11" cy="93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197DA6D" wp14:editId="123ED999">
                      <wp:simplePos x="0" y="0"/>
                      <wp:positionH relativeFrom="column">
                        <wp:posOffset>-282575</wp:posOffset>
                      </wp:positionH>
                      <wp:positionV relativeFrom="paragraph">
                        <wp:posOffset>1482987</wp:posOffset>
                      </wp:positionV>
                      <wp:extent cx="3235466" cy="2897758"/>
                      <wp:effectExtent l="0" t="0" r="3175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5466" cy="28977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noFill/>
                                <a:prstDash val="dash"/>
                              </a:ln>
                            </wps:spPr>
                            <wps:txbx>
                              <w:txbxContent>
                                <w:p w14:paraId="20DEA8E8" w14:textId="77777777" w:rsidR="00681E58" w:rsidRPr="00E42001" w:rsidRDefault="00681E58" w:rsidP="00681E58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42001">
                                    <w:rPr>
                                      <w:sz w:val="24"/>
                                      <w:szCs w:val="24"/>
                                    </w:rPr>
                                    <w:t xml:space="preserve">La lectura es una rama de enseñanza y aprendizaje, por lo que </w:t>
                                  </w:r>
                                  <w:r w:rsidRPr="00E42001">
                                    <w:rPr>
                                      <w:i/>
                                      <w:iCs/>
                                      <w:color w:val="7030A0"/>
                                      <w:sz w:val="24"/>
                                      <w:szCs w:val="24"/>
                                    </w:rPr>
                                    <w:t xml:space="preserve">leerles a los niños desde temprana edad </w:t>
                                  </w:r>
                                  <w:r w:rsidRPr="00E42001">
                                    <w:rPr>
                                      <w:sz w:val="24"/>
                                      <w:szCs w:val="24"/>
                                    </w:rPr>
                                    <w:t>hace que:</w:t>
                                  </w:r>
                                </w:p>
                                <w:p w14:paraId="2FB49F66" w14:textId="550FA216" w:rsidR="00E96241" w:rsidRPr="00E96241" w:rsidRDefault="00782EC6" w:rsidP="00E96241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42001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Adquieran</w:t>
                                  </w:r>
                                  <w:r w:rsidR="00681E58" w:rsidRPr="00E42001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vocabulario.</w:t>
                                  </w:r>
                                </w:p>
                                <w:p w14:paraId="7980F22D" w14:textId="164ED5AA" w:rsidR="00681E58" w:rsidRPr="00E42001" w:rsidRDefault="00681E58" w:rsidP="00681E58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42001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Obtengan conocimientos sobre el lenguaje</w:t>
                                  </w:r>
                                  <w:r w:rsidR="00DB5875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oral y escrito</w:t>
                                  </w:r>
                                  <w:r w:rsidRPr="00E42001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222D9462" w14:textId="34929D55" w:rsidR="00681E58" w:rsidRPr="00E42001" w:rsidRDefault="00DB5875" w:rsidP="00681E58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Desarrollen</w:t>
                                  </w:r>
                                  <w:r w:rsidR="00681E58" w:rsidRPr="00E42001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la comprensión de libros que contienen palabras e historias.</w:t>
                                  </w:r>
                                </w:p>
                                <w:p w14:paraId="528C75B6" w14:textId="54487CD4" w:rsidR="0077368C" w:rsidRPr="00E42001" w:rsidRDefault="00DB5875" w:rsidP="00681E58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Estimulen</w:t>
                                  </w:r>
                                  <w:r w:rsidR="00681E58" w:rsidRPr="00E42001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la conciencia metalingüística.</w:t>
                                  </w:r>
                                </w:p>
                                <w:p w14:paraId="24EB897F" w14:textId="7B069CEF" w:rsidR="00681E58" w:rsidRDefault="00681E58" w:rsidP="00681E58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7BF67D2" w14:textId="096BC6A5" w:rsidR="00681E58" w:rsidRPr="00681E58" w:rsidRDefault="00681E58" w:rsidP="00681E58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7DA6D" id="Cuadro de texto 8" o:spid="_x0000_s1045" type="#_x0000_t202" style="position:absolute;margin-left:-22.25pt;margin-top:116.75pt;width:254.75pt;height:22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" fillcolor="white [3201]" stroked="f" strokeweight="3pt">
                      <v:stroke dashstyle="dash"/>
                      <v:textbox>
                        <w:txbxContent>
                          <w:p w14:paraId="20DEA8E8" w14:textId="77777777" w:rsidR="00681E58" w:rsidRPr="00E42001" w:rsidRDefault="00681E58" w:rsidP="00681E5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42001">
                              <w:rPr>
                                <w:sz w:val="24"/>
                                <w:szCs w:val="24"/>
                              </w:rPr>
                              <w:t xml:space="preserve">La lectura es una rama de enseñanza y aprendizaje, por lo que </w:t>
                            </w:r>
                            <w:r w:rsidRPr="00E42001">
                              <w:rPr>
                                <w:i/>
                                <w:iCs/>
                                <w:color w:val="7030A0"/>
                                <w:sz w:val="24"/>
                                <w:szCs w:val="24"/>
                              </w:rPr>
                              <w:t xml:space="preserve">leerles a los niños desde temprana edad </w:t>
                            </w:r>
                            <w:r w:rsidRPr="00E42001">
                              <w:rPr>
                                <w:sz w:val="24"/>
                                <w:szCs w:val="24"/>
                              </w:rPr>
                              <w:t>hace que:</w:t>
                            </w:r>
                          </w:p>
                          <w:p w14:paraId="2FB49F66" w14:textId="550FA216" w:rsidR="00E96241" w:rsidRPr="00E96241" w:rsidRDefault="00782EC6" w:rsidP="00E9624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001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Adquieran</w:t>
                            </w:r>
                            <w:r w:rsidR="00681E58" w:rsidRPr="00E42001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vocabulario.</w:t>
                            </w:r>
                          </w:p>
                          <w:p w14:paraId="7980F22D" w14:textId="164ED5AA" w:rsidR="00681E58" w:rsidRPr="00E42001" w:rsidRDefault="00681E58" w:rsidP="00681E58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001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Obtengan conocimientos sobre el lenguaje</w:t>
                            </w:r>
                            <w:r w:rsidR="00DB5875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oral y escrito</w:t>
                            </w:r>
                            <w:r w:rsidRPr="00E42001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22D9462" w14:textId="34929D55" w:rsidR="00681E58" w:rsidRPr="00E42001" w:rsidRDefault="00DB5875" w:rsidP="00681E58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Desarrollen</w:t>
                            </w:r>
                            <w:r w:rsidR="00681E58" w:rsidRPr="00E42001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comprensión de libros que contienen palabras e historias.</w:t>
                            </w:r>
                          </w:p>
                          <w:p w14:paraId="528C75B6" w14:textId="54487CD4" w:rsidR="0077368C" w:rsidRPr="00E42001" w:rsidRDefault="00DB5875" w:rsidP="00681E58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Estimulen</w:t>
                            </w:r>
                            <w:r w:rsidR="00681E58" w:rsidRPr="00E42001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conciencia metalingüística.</w:t>
                            </w:r>
                          </w:p>
                          <w:p w14:paraId="24EB897F" w14:textId="7B069CEF" w:rsidR="00681E58" w:rsidRDefault="00681E58" w:rsidP="00681E5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BF67D2" w14:textId="096BC6A5" w:rsidR="00681E58" w:rsidRPr="00681E58" w:rsidRDefault="00681E58" w:rsidP="00681E5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6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F73C724" w14:textId="77777777" w:rsidR="004642F0" w:rsidRPr="00710508" w:rsidRDefault="004642F0" w:rsidP="00B67824">
            <w:pPr>
              <w:pStyle w:val="Sinespaciado"/>
              <w:jc w:val="center"/>
              <w:rPr>
                <w:noProof/>
              </w:rPr>
            </w:pPr>
          </w:p>
        </w:tc>
        <w:tc>
          <w:tcPr>
            <w:tcW w:w="4500" w:type="dxa"/>
            <w:vMerge/>
            <w:vAlign w:val="center"/>
          </w:tcPr>
          <w:p w14:paraId="77AB90E2" w14:textId="77777777" w:rsidR="004642F0" w:rsidRPr="00710508" w:rsidRDefault="004642F0" w:rsidP="00B67824">
            <w:pPr>
              <w:pStyle w:val="Sinespaciado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14:paraId="0BE22205" w14:textId="77777777" w:rsidR="004642F0" w:rsidRPr="00710508" w:rsidRDefault="004642F0" w:rsidP="00B67824">
            <w:pPr>
              <w:pStyle w:val="Sinespaciado"/>
              <w:jc w:val="center"/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14:paraId="7D3FCD4A" w14:textId="51272058" w:rsidR="00B67824" w:rsidRPr="00710508" w:rsidRDefault="00B67824" w:rsidP="00F37523">
            <w:pPr>
              <w:pStyle w:val="Ttulo1"/>
              <w:rPr>
                <w:rStyle w:val="Ttulo1Car"/>
                <w:b/>
                <w:noProof/>
              </w:rPr>
            </w:pPr>
          </w:p>
          <w:p w14:paraId="69721BE8" w14:textId="5998E87C" w:rsidR="004642F0" w:rsidRPr="00710508" w:rsidRDefault="00CA12DC" w:rsidP="0077368C">
            <w:pPr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3600" behindDoc="1" locked="0" layoutInCell="1" allowOverlap="1" wp14:anchorId="5694AC2B" wp14:editId="270FFB7C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129453</wp:posOffset>
                  </wp:positionV>
                  <wp:extent cx="1650124" cy="1389710"/>
                  <wp:effectExtent l="361950" t="57150" r="45720" b="30607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124" cy="138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A595CE" w14:textId="50E418D1" w:rsidR="00B67824" w:rsidRPr="00710508" w:rsidRDefault="00B67824" w:rsidP="00F37523">
            <w:pPr>
              <w:pStyle w:val="Ttulo1"/>
              <w:rPr>
                <w:rStyle w:val="Ttulo1Car"/>
                <w:b/>
                <w:noProof/>
              </w:rPr>
            </w:pPr>
          </w:p>
          <w:p w14:paraId="4070E9B6" w14:textId="3AB76A2F" w:rsidR="00B67824" w:rsidRPr="00710508" w:rsidRDefault="00CA12DC" w:rsidP="00990E76">
            <w:pPr>
              <w:rPr>
                <w:noProof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973123" wp14:editId="17A1C112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1424524</wp:posOffset>
                      </wp:positionV>
                      <wp:extent cx="2505360" cy="1429407"/>
                      <wp:effectExtent l="0" t="0" r="9525" b="0"/>
                      <wp:wrapNone/>
                      <wp:docPr id="44" name="Cuadro de tex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5360" cy="14294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953514" w14:textId="77777777" w:rsidR="001D423D" w:rsidRDefault="00616927" w:rsidP="0061692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551F9">
                                    <w:rPr>
                                      <w:sz w:val="24"/>
                                      <w:szCs w:val="24"/>
                                    </w:rPr>
                                    <w:t>También trabajan el desarr</w:t>
                                  </w:r>
                                  <w:r w:rsidR="001D423D">
                                    <w:rPr>
                                      <w:sz w:val="24"/>
                                      <w:szCs w:val="24"/>
                                    </w:rPr>
                                    <w:t>ollo de la comprensión lectora:</w:t>
                                  </w:r>
                                </w:p>
                                <w:p w14:paraId="22DD669E" w14:textId="37F02086" w:rsidR="00616927" w:rsidRPr="009C7B1F" w:rsidRDefault="001D423D" w:rsidP="00616927">
                                  <w:pPr>
                                    <w:jc w:val="center"/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C7B1F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616927" w:rsidRPr="009C7B1F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ientras mayor comprensión lectora </w:t>
                                  </w:r>
                                  <w:r w:rsidRPr="009C7B1F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>tenga</w:t>
                                  </w:r>
                                  <w:r w:rsidR="009C7B1F" w:rsidRPr="009C7B1F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>n los niños</w:t>
                                  </w:r>
                                  <w:r w:rsidR="00A746A2" w:rsidRPr="009C7B1F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="00616927" w:rsidRPr="009C7B1F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 mayor éxito académico tendrán en su futuro.</w:t>
                                  </w:r>
                                </w:p>
                                <w:p w14:paraId="0617D8CD" w14:textId="77777777" w:rsidR="00616927" w:rsidRDefault="00616927" w:rsidP="006169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73123" id="Cuadro de texto 44" o:spid="_x0000_s1046" type="#_x0000_t202" style="position:absolute;margin-left:42.6pt;margin-top:112.15pt;width:197.25pt;height:11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" fillcolor="#d5dce4 [671]" stroked="f" strokeweight=".5pt">
                      <v:textbox>
                        <w:txbxContent>
                          <w:p w14:paraId="6C953514" w14:textId="77777777" w:rsidR="001D423D" w:rsidRDefault="00616927" w:rsidP="0061692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551F9">
                              <w:rPr>
                                <w:sz w:val="24"/>
                                <w:szCs w:val="24"/>
                              </w:rPr>
                              <w:t>También trabajan el desarr</w:t>
                            </w:r>
                            <w:r w:rsidR="001D423D">
                              <w:rPr>
                                <w:sz w:val="24"/>
                                <w:szCs w:val="24"/>
                              </w:rPr>
                              <w:t>ollo de la comprensión lectora:</w:t>
                            </w:r>
                          </w:p>
                          <w:p w14:paraId="22DD669E" w14:textId="37F02086" w:rsidR="00616927" w:rsidRPr="009C7B1F" w:rsidRDefault="001D423D" w:rsidP="00616927">
                            <w:pPr>
                              <w:jc w:val="center"/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C7B1F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>M</w:t>
                            </w:r>
                            <w:r w:rsidR="00616927" w:rsidRPr="009C7B1F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ientras mayor comprensión lectora </w:t>
                            </w:r>
                            <w:r w:rsidRPr="009C7B1F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>tenga</w:t>
                            </w:r>
                            <w:r w:rsidR="009C7B1F" w:rsidRPr="009C7B1F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>n los niños</w:t>
                            </w:r>
                            <w:r w:rsidR="00A746A2" w:rsidRPr="009C7B1F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>,</w:t>
                            </w:r>
                            <w:r w:rsidR="00616927" w:rsidRPr="009C7B1F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mayor éxito académico tendrán en su futuro.</w:t>
                            </w:r>
                          </w:p>
                          <w:p w14:paraId="0617D8CD" w14:textId="77777777" w:rsidR="00616927" w:rsidRDefault="00616927" w:rsidP="00616927"/>
                        </w:txbxContent>
                      </v:textbox>
                    </v:shape>
                  </w:pict>
                </mc:Fallback>
              </mc:AlternateContent>
            </w:r>
            <w:r w:rsidR="0025456E">
              <w:rPr>
                <w:rFonts w:ascii="Times New Roman" w:hAnsi="Times New Roman" w:cs="Times New Roman"/>
                <w:noProof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664C413" wp14:editId="102E7430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6057900</wp:posOffset>
                      </wp:positionV>
                      <wp:extent cx="1619250" cy="828675"/>
                      <wp:effectExtent l="0" t="0" r="0" b="9525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C2CCE4" w14:textId="77777777" w:rsidR="0025456E" w:rsidRDefault="0025456E" w:rsidP="0025456E">
                                  <w:pPr>
                                    <w:jc w:val="center"/>
                                  </w:pPr>
                                  <w:r>
                                    <w:t>Cuando aprenden a leer pueden usar sus conocimientos en sus propias lecturas.</w:t>
                                  </w:r>
                                </w:p>
                                <w:p w14:paraId="763B254F" w14:textId="77777777" w:rsidR="0025456E" w:rsidRDefault="0025456E" w:rsidP="002545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4C413" id="Cuadro de texto 21" o:spid="_x0000_s1047" type="#_x0000_t202" style="position:absolute;margin-left:53.25pt;margin-top:477pt;width:127.5pt;height:6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" fillcolor="#fcf" stroked="f" strokeweight=".5pt">
                      <v:textbox>
                        <w:txbxContent>
                          <w:p w14:paraId="32C2CCE4" w14:textId="77777777" w:rsidR="0025456E" w:rsidRDefault="0025456E" w:rsidP="0025456E">
                            <w:pPr>
                              <w:jc w:val="center"/>
                            </w:pPr>
                            <w:r>
                              <w:t>Cuando aprenden a leer pueden usar sus conocimientos en sus propias lecturas.</w:t>
                            </w:r>
                          </w:p>
                          <w:p w14:paraId="763B254F" w14:textId="77777777" w:rsidR="0025456E" w:rsidRDefault="0025456E" w:rsidP="0025456E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42F0" w:rsidRPr="00710508" w14:paraId="40F8F924" w14:textId="77777777" w:rsidTr="004642F0">
        <w:trPr>
          <w:trHeight w:val="432"/>
          <w:jc w:val="center"/>
        </w:trPr>
        <w:tc>
          <w:tcPr>
            <w:tcW w:w="4534" w:type="dxa"/>
            <w:vMerge/>
          </w:tcPr>
          <w:p w14:paraId="3713B34F" w14:textId="77777777" w:rsidR="004642F0" w:rsidRPr="00710508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09D2AF60" w14:textId="77777777" w:rsidR="004642F0" w:rsidRPr="00710508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729EA8E6" w14:textId="7545CF6F" w:rsidR="004642F0" w:rsidRPr="00710508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14:paraId="4BC27425" w14:textId="77777777" w:rsidR="004642F0" w:rsidRPr="00710508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7DEE7B31" w14:textId="77777777" w:rsidR="004642F0" w:rsidRPr="00710508" w:rsidRDefault="004642F0" w:rsidP="004642F0">
            <w:pPr>
              <w:rPr>
                <w:noProof/>
                <w:sz w:val="21"/>
              </w:rPr>
            </w:pPr>
          </w:p>
        </w:tc>
      </w:tr>
      <w:tr w:rsidR="004642F0" w:rsidRPr="00710508" w14:paraId="68283094" w14:textId="77777777" w:rsidTr="004642F0">
        <w:trPr>
          <w:trHeight w:val="4032"/>
          <w:jc w:val="center"/>
        </w:trPr>
        <w:tc>
          <w:tcPr>
            <w:tcW w:w="4534" w:type="dxa"/>
            <w:vMerge/>
          </w:tcPr>
          <w:p w14:paraId="2A7ABB1D" w14:textId="77777777" w:rsidR="004642F0" w:rsidRPr="00710508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416903A1" w14:textId="77777777" w:rsidR="004642F0" w:rsidRPr="00710508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74BD04E3" w14:textId="1536107F" w:rsidR="004642F0" w:rsidRPr="00710508" w:rsidRDefault="00C33DD9" w:rsidP="00C46111">
            <w:pPr>
              <w:rPr>
                <w:noProof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BC313F9" wp14:editId="18F3EBC6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549910</wp:posOffset>
                      </wp:positionV>
                      <wp:extent cx="2943225" cy="1819275"/>
                      <wp:effectExtent l="19050" t="19050" r="28575" b="28575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32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C66FF"/>
                                </a:solidFill>
                              </a:ln>
                            </wps:spPr>
                            <wps:txbx>
                              <w:txbxContent>
                                <w:p w14:paraId="39B1677A" w14:textId="14337D3D" w:rsidR="00C33DD9" w:rsidRPr="00111F2C" w:rsidRDefault="00111F2C" w:rsidP="00111F2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11F2C">
                                    <w:rPr>
                                      <w:sz w:val="36"/>
                                      <w:szCs w:val="36"/>
                                    </w:rPr>
                                    <w:t xml:space="preserve">¡Hay que </w:t>
                                  </w:r>
                                  <w:r w:rsidRPr="00111F2C">
                                    <w:rPr>
                                      <w:i/>
                                      <w:iCs/>
                                      <w:color w:val="FF0000"/>
                                      <w:sz w:val="36"/>
                                      <w:szCs w:val="36"/>
                                    </w:rPr>
                                    <w:t>APROVECHAR</w:t>
                                  </w:r>
                                  <w:r w:rsidRPr="00111F2C">
                                    <w:rPr>
                                      <w:sz w:val="36"/>
                                      <w:szCs w:val="36"/>
                                    </w:rPr>
                                    <w:t xml:space="preserve"> el interés y el apetito de los niños por aprender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!</w:t>
                                  </w:r>
                                  <w:r w:rsidRPr="00111F2C">
                                    <w:rPr>
                                      <w:sz w:val="36"/>
                                      <w:szCs w:val="36"/>
                                    </w:rPr>
                                    <w:t>, pues resulta evidente y estimulante su atracción por los libros ilustrados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13F9" id="Cuadro de texto 11" o:spid="_x0000_s1048" type="#_x0000_t202" style="position:absolute;margin-left:4.85pt;margin-top:43.3pt;width:231.75pt;height:14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" filled="f" strokecolor="#c6f" strokeweight="2.25pt">
                      <v:textbox>
                        <w:txbxContent>
                          <w:p w14:paraId="39B1677A" w14:textId="14337D3D" w:rsidR="00C33DD9" w:rsidRPr="00111F2C" w:rsidRDefault="00111F2C" w:rsidP="00111F2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11F2C">
                              <w:rPr>
                                <w:sz w:val="36"/>
                                <w:szCs w:val="36"/>
                              </w:rPr>
                              <w:t xml:space="preserve">¡Hay que </w:t>
                            </w:r>
                            <w:r w:rsidRPr="00111F2C">
                              <w:rPr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t>APROVECHAR</w:t>
                            </w:r>
                            <w:r w:rsidRPr="00111F2C">
                              <w:rPr>
                                <w:sz w:val="36"/>
                                <w:szCs w:val="36"/>
                              </w:rPr>
                              <w:t xml:space="preserve"> el interés y el apetito de los niños por aprender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!</w:t>
                            </w:r>
                            <w:r w:rsidRPr="00111F2C">
                              <w:rPr>
                                <w:sz w:val="36"/>
                                <w:szCs w:val="36"/>
                              </w:rPr>
                              <w:t>, pues resulta evidente y estimulante su atracción por los libros ilustrados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  <w:vMerge/>
          </w:tcPr>
          <w:p w14:paraId="12716AA9" w14:textId="77777777" w:rsidR="004642F0" w:rsidRPr="00710508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241581FB" w14:textId="77777777" w:rsidR="004642F0" w:rsidRPr="00710508" w:rsidRDefault="004642F0" w:rsidP="004642F0">
            <w:pPr>
              <w:rPr>
                <w:noProof/>
                <w:sz w:val="21"/>
              </w:rPr>
            </w:pPr>
          </w:p>
        </w:tc>
      </w:tr>
    </w:tbl>
    <w:p w14:paraId="68DC9905" w14:textId="3ADC911A" w:rsidR="00B67824" w:rsidRPr="00710508" w:rsidRDefault="00B67824" w:rsidP="00C46111">
      <w:pPr>
        <w:rPr>
          <w:noProof/>
        </w:rPr>
      </w:pPr>
    </w:p>
    <w:sectPr w:rsidR="00B67824" w:rsidRPr="00710508" w:rsidSect="00A42104">
      <w:headerReference w:type="default" r:id="rId16"/>
      <w:headerReference w:type="first" r:id="rId17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374D0" w14:textId="77777777" w:rsidR="00A06784" w:rsidRDefault="00A06784" w:rsidP="00D210FA">
      <w:pPr>
        <w:spacing w:after="0"/>
      </w:pPr>
      <w:r>
        <w:separator/>
      </w:r>
    </w:p>
  </w:endnote>
  <w:endnote w:type="continuationSeparator" w:id="0">
    <w:p w14:paraId="5BEADC68" w14:textId="77777777" w:rsidR="00A06784" w:rsidRDefault="00A06784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5E720" w14:textId="77777777" w:rsidR="00A06784" w:rsidRDefault="00A06784" w:rsidP="00D210FA">
      <w:pPr>
        <w:spacing w:after="0"/>
      </w:pPr>
      <w:r>
        <w:separator/>
      </w:r>
    </w:p>
  </w:footnote>
  <w:footnote w:type="continuationSeparator" w:id="0">
    <w:p w14:paraId="34BF710B" w14:textId="77777777" w:rsidR="00A06784" w:rsidRDefault="00A06784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4BF8D" w14:textId="77777777" w:rsidR="00CC0A8F" w:rsidRDefault="00346FFA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43C4D933" wp14:editId="71CD4AE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Grupo 6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Rectángulo 45" descr="Imagen interior parte superior izquierda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EC579" w14:textId="77777777"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Grupo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Rectángulo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ángulo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ángulo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o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Rectángulo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ángulo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ángulo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Grupo 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Rectángulo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ángulo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ángulo 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Rectángulo 46" descr="Centrar la imagen dentro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43C4D933" id="Grupo 63" o:spid="_x0000_s1049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">
              <v:rect id="Rectángulo 45" o:spid="_x0000_s1050" alt="Imagen interior parte superior izquierda" style="position:absolute;width:31089;height:24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j9cMA&#10;AADbAAAADwAAAGRycy9kb3ducmV2LnhtbESPT4vCMBTE7wt+h/AEb2tq0UWrUURwWdCL//D6bJ5N&#10;sXkpTVa7394ICx6HmfkNM1u0thJ3anzpWMGgn4Agzp0uuVBwPKw/xyB8QNZYOSYFf+RhMe98zDDT&#10;7sE7uu9DISKEfYYKTAh1JqXPDVn0fVcTR+/qGoshyqaQusFHhNtKpknyJS2WHBcM1rQylN/2v1ZB&#10;uh3p82lStMvvDZrB7nIa63StVK/bLqcgArXhHf5v/2gFwx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j9cMAAADbAAAADwAAAAAAAAAAAAAAAACYAgAAZHJzL2Rv&#10;d25yZXYueG1sUEsFBgAAAAAEAAQA9QAAAIgDAAAAAA==&#10;" stroked="f" strokeweight="1pt">
                <v:fill r:id="rId3" o:title="Imagen interior parte superior izquierda" recolor="t" type="frame"/>
                <v:path arrowok="t"/>
                <o:lock v:ext="edit" aspectratio="t"/>
                <v:textbox>
                  <w:txbxContent>
                    <w:p w14:paraId="221EC579" w14:textId="77777777"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Grupo 1" o:spid="_x0000_s1051" style="position:absolute;top:24771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VL+wwwAAANsAAAAP&#10;AAAAAAAAAAAAAAAAAKoCAABkcnMvZG93bnJldi54bWxQSwUGAAAAAAQABAD6AAAAmgMAAAAA&#10;">
                <v:rect id="Rectángulo 48" o:spid="_x0000_s1052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5jb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WP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TmNvwAAANsAAAAPAAAAAAAAAAAAAAAAAJgCAABkcnMvZG93bnJl&#10;di54bWxQSwUGAAAAAAQABAD1AAAAhAMAAAAA&#10;" fillcolor="#ed7d31 [3205]" stroked="f" strokeweight="1pt"/>
                <v:rect id="Rectángulo 49" o:spid="_x0000_s1053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fy8YA&#10;AADbAAAADwAAAGRycy9kb3ducmV2LnhtbESPQWvCQBSE70L/w/IKXoputFJqmlWMIOiltiqU3h7Z&#10;l01o9m3Irhr/fbdQ8DjMzDdMtuxtIy7U+dqxgsk4AUFcOF2zUXA6bkavIHxA1tg4JgU38rBcPAwy&#10;TLW78iddDsGICGGfooIqhDaV0hcVWfRj1xJHr3SdxRBlZ6Tu8BrhtpHTJHmRFmuOCxW2tK6o+Dmc&#10;rYLzbnIrZ3vzvDvm+Xc+/3hqw9e7UsPHfvUGIlAf7uH/9lYrmM3h70v8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bfy8YAAADbAAAADwAAAAAAAAAAAAAAAACYAgAAZHJz&#10;L2Rvd25yZXYueG1sUEsFBgAAAAAEAAQA9QAAAIsDAAAAAA==&#10;" fillcolor="#ffc000 [3207]" stroked="f" strokeweight="1pt"/>
                <v:rect id="Rectángulo 50" o:spid="_x0000_s1054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glMMA&#10;AADbAAAADwAAAGRycy9kb3ducmV2LnhtbERPXWvCMBR9F/wP4Qp703TCZFbTMgaDjSFjKqJv1+ba&#10;VJub0mS2269fHgQfD+d7mfe2FldqfeVYweMkAUFcOF1xqWC7eRs/g/ABWWPtmBT8koc8Gw6WmGrX&#10;8Tdd16EUMYR9igpMCE0qpS8MWfQT1xBH7uRaiyHCtpS6xS6G21pOk2QmLVYcGww29GqouKx/rAJ3&#10;/ptvP7vV5bgx82J3mJb7j69OqYdR/7IAEagPd/HN/a4VPMX18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UglMMAAADbAAAADwAAAAAAAAAAAAAAAACYAgAAZHJzL2Rv&#10;d25yZXYueG1sUEsFBgAAAAAEAAQA9QAAAIgDAAAAAA==&#10;" fillcolor="#44546a [3215]" stroked="f" strokeweight="1pt"/>
              </v:group>
              <v:group id="Grupo 55" o:spid="_x0000_s1055" style="position:absolute;left:64756;top:23940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ATEoHCAAAA2wAAAA8A&#10;AAAAAAAAAAAAAAAAqgIAAGRycy9kb3ducmV2LnhtbFBLBQYAAAAABAAEAPoAAACZAwAAAAA=&#10;">
                <v:rect id="Rectángulo 56" o:spid="_x0000_s1056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eucEA&#10;AADbAAAADwAAAGRycy9kb3ducmV2LnhtbESP0YrCMBRE3xf8h3AF39bUgsWtxqKiILIv6/oB1+ba&#10;Vpub0sRa/94IC/s4zMwZZpH1phYdta6yrGAyjkAQ51ZXXCg4/e4+ZyCcR9ZYWyYFT3KQLQcfC0y1&#10;ffAPdUdfiABhl6KC0vsmldLlJRl0Y9sQB+9iW4M+yLaQusVHgJtaxlGUSIMVh4USG9qUlN+Od6Ng&#10;a+z0+/rVmV1cna1MZuzXB1ZqNOxXcxCeev8f/mvvtYJpAu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nrnBAAAA2wAAAA8AAAAAAAAAAAAAAAAAmAIAAGRycy9kb3du&#10;cmV2LnhtbFBLBQYAAAAABAAEAPUAAACGAwAAAAA=&#10;" fillcolor="#ed7d31 [3205]" stroked="f" strokeweight="1pt"/>
                <v:rect id="Rectángulo 57" o:spid="_x0000_s1057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4/8cA&#10;AADbAAAADwAAAGRycy9kb3ducmV2LnhtbESPW2vCQBSE34X+h+UUfBHdaOstuoopFOqLrRcofTtk&#10;j0kwezZkV43/3i0IPg4z8w0zXzamFBeqXWFZQb8XgSBOrS44U3DYf3YnIJxH1lhaJgU3crBcvLTm&#10;GGt75S1ddj4TAcIuRgW591UspUtzMuh6tiIO3tHWBn2QdSZ1jdcAN6UcRNFIGiw4LORY0UdO6Wl3&#10;NgrO6/7t+P6dva33SfKXTH86lf/dKNV+bVYzEJ4a/ww/2l9awXAM/1/CD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eP/HAAAA2wAAAA8AAAAAAAAAAAAAAAAAmAIAAGRy&#10;cy9kb3ducmV2LnhtbFBLBQYAAAAABAAEAPUAAACMAwAAAAA=&#10;" fillcolor="#ffc000 [3207]" stroked="f" strokeweight="1pt"/>
                <v:rect id="Rectángulo 59" o:spid="_x0000_s1058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JCcYA&#10;AADbAAAADwAAAGRycy9kb3ducmV2LnhtbESPQWvCQBSE7wX/w/KE3uqmQksTXaUIQksppSqit2f2&#10;mY1m34bs1qT+elcQPA4z8w0znna2EidqfOlYwfMgAUGcO11yoWC1nD+9gfABWWPlmBT8k4fppPcw&#10;xky7ln/ptAiFiBD2GSowIdSZlD43ZNEPXE0cvb1rLIYom0LqBtsIt5UcJsmrtFhyXDBY08xQflz8&#10;WQXucE5XX+33cbc0ab7eDovN50+r1GO/ex+BCNSFe/jW/tAKXlK4fok/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+JCcYAAADbAAAADwAAAAAAAAAAAAAAAACYAgAAZHJz&#10;L2Rvd25yZXYueG1sUEsFBgAAAAAEAAQA9QAAAIsDAAAAAA==&#10;" fillcolor="#44546a [3215]" stroked="f" strokeweight="1pt"/>
              </v:group>
              <v:group id="Grupo 1" o:spid="_x0000_s1059" style="position:absolute;left:32419;top:41480;width:31090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8oFILCAAAA2wAAAA8A&#10;AAAAAAAAAAAAAAAAqgIAAGRycy9kb3ducmV2LnhtbFBLBQYAAAAABAAEAPoAAACZAwAAAAA=&#10;">
                <v:rect id="Rectángulo 52" o:spid="_x0000_s1060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YusEA&#10;AADbAAAADwAAAGRycy9kb3ducmV2LnhtbESP0YrCMBRE3xf8h3AF39bUguJ2jUXFgogvun7Atbnb&#10;dre5KU2s9e+NIPg4zMwZZpH2phYdta6yrGAyjkAQ51ZXXCg4/2SfcxDOI2usLZOCOzlIl4OPBSba&#10;3vhI3ckXIkDYJaig9L5JpHR5SQbd2DbEwfu1rUEfZFtI3eItwE0t4yiaSYMVh4USG9qUlP+frkbB&#10;1tjp4e+rM1lcXayczdmv96zUaNivvkF46v07/GrvtIJpDM8v4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mLrBAAAA2wAAAA8AAAAAAAAAAAAAAAAAmAIAAGRycy9kb3du&#10;cmV2LnhtbFBLBQYAAAAABAAEAPUAAACGAwAAAAA=&#10;" fillcolor="#ed7d31 [3205]" stroked="f" strokeweight="1pt"/>
                <v:rect id="Rectángulo 53" o:spid="_x0000_s1061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+/McA&#10;AADbAAAADwAAAGRycy9kb3ducmV2LnhtbESPQWvCQBSE7wX/w/KEXopurK20MRsxhYJerMZC8fbI&#10;PpNg9m3Irhr/vVso9DjMzDdMsuhNIy7Uudqygsk4AkFcWF1zqeB7/zl6A+E8ssbGMim4kYNFOnhI&#10;MNb2yju65L4UAcIuRgWV920spSsqMujGtiUO3tF2Bn2QXSl1h9cAN418jqKZNFhzWKiwpY+KilN+&#10;NgrO68nt+PJVTtf7LDtk79un1v9slHoc9ss5CE+9/w//tVdawesUfr+EH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nfvzHAAAA2wAAAA8AAAAAAAAAAAAAAAAAmAIAAGRy&#10;cy9kb3ducmV2LnhtbFBLBQYAAAAABAAEAPUAAACMAwAAAAA=&#10;" fillcolor="#ffc000 [3207]" stroked="f" strokeweight="1pt"/>
                <v:rect id="Rectángulo 54" o:spid="_x0000_s1062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ml8cA&#10;AADbAAAADwAAAGRycy9kb3ducmV2LnhtbESP3WoCMRSE7wXfIRzBO80qbamrUaRQqIgUfyjt3XFz&#10;3KxuTpZNdNc+fVMo9HKYmW+Y2aK1pbhR7QvHCkbDBARx5nTBuYLD/nXwDMIHZI2lY1JwJw+Lebcz&#10;w1S7hrd024VcRAj7FBWYEKpUSp8ZsuiHriKO3snVFkOUdS51jU2E21KOk+RJWiw4Lhis6MVQdtld&#10;rQJ3/p4c1s3mctybSfbxNc4/V++NUv1eu5yCCNSG//Bf+00reHyA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+JpfHAAAA2wAAAA8AAAAAAAAAAAAAAAAAmAIAAGRy&#10;cy9kb3ducmV2LnhtbFBLBQYAAAAABAAEAPUAAACMAwAAAAA=&#10;" fillcolor="#44546a [3215]" stroked="f" strokeweight="1pt"/>
              </v:group>
              <v:rect id="Rectángulo 46" o:spid="_x0000_s1063" alt="Centrar la imagen dentro" style="position:absolute;left:32419;top:43392;width:31056;height:2971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N2sUA&#10;AADbAAAADwAAAGRycy9kb3ducmV2LnhtbESPQWvCQBSE7wX/w/IKvdVNtRWN2YhahF56MIrQ22v2&#10;mYRk34bdrcZ/7xYKPQ4z8w2TrQbTiQs531hW8DJOQBCXVjdcKTgeds9zED4ga+wsk4IbeVjlo4cM&#10;U22vvKdLESoRIexTVFCH0KdS+rImg35se+Lona0zGKJ0ldQOrxFuOjlJkpk02HBcqLGnbU1lW/wY&#10;BYvP6ebkvtp9/15x27597xaTTafU0+OwXoIINIT/8F/7Qyt4ncHvl/gD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A3axQAAANsAAAAPAAAAAAAAAAAAAAAAAJgCAABkcnMv&#10;ZG93bnJldi54bWxQSwUGAAAAAAQABAD1AAAAigMAAAAA&#10;" stroked="f" strokeweight="1pt">
                <v:fill r:id="rId4" o:title="Centrar la imagen dentro" recolor="t" type="frame"/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  <w:r>
      <w:rPr>
        <w:lang w:bidi="es-ES"/>
      </w:rPr>
      <w:t>`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7DEED" w14:textId="77777777" w:rsidR="00D210FA" w:rsidRDefault="004642F0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BBF3D6F" wp14:editId="22A4AA1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Grupo 6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Rectángulo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upo 26" descr="Elementos de diseño" title="Diseño frontal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Rectángulo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ángulo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ángulo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ángulo 30" descr="Niño con tiza " title="Imagen frontal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ángulo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ángulo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ángulo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ángulo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ángulo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ángulo 36" descr="Niño coloreando" title="Imagen frontal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Rectángulo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E5CB3" w14:textId="77777777"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upo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ángulo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ángulo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ángulo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upo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Rectángulo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ángulo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ángulo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Rectángulo 37" descr="Niño con las manos pintadas " title="Niño con las manos pintadas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DCC14" w14:textId="77777777"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BBF3D6F" id="Grupo 65" o:spid="_x0000_s1064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">
              <v:rect id="Rectángulo 18" o:spid="_x0000_s1065" style="position:absolute;left:32419;width:31088;height:28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WkMMA&#10;AADbAAAADwAAAGRycy9kb3ducmV2LnhtbESPQWvCQBCF74L/YRmhN900ULFpNqGKgkgvtf0B0+w0&#10;SZudDdk1xn/vHAq9zfDevPdNXk6uUyMNofVs4HGVgCKuvG25NvD5cVhuQIWIbLHzTAZuFKAs5rMc&#10;M+uv/E7jOdZKQjhkaKCJsc+0DlVDDsPK98SiffvBYZR1qLUd8CrhrtNpkqy1w5alocGedg1Vv+eL&#10;M7B3/unt53l0h7T98nq94bg9sTEPi+n1BVSkKf6b/66PVvAFVn6R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WkMMAAADbAAAADwAAAAAAAAAAAAAAAACYAgAAZHJzL2Rv&#10;d25yZXYueG1sUEsFBgAAAAAEAAQA9QAAAIgDAAAAAA==&#10;" fillcolor="#ed7d31 [3205]" stroked="f" strokeweight="1pt"/>
              <v:group id="Grupo 26" o:spid="_x0000_s1066" alt="Elementos de diseño" style="position:absolute;left:64756;width:31088;height:52753" coordorigin="" coordsize="32353,54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o:lock v:ext="edit" aspectratio="t"/>
                <v:rect id="Rectángulo 27" o:spid="_x0000_s1067" style="position:absolute;left:19812;width:12185;height:137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IN8QA&#10;AADbAAAADwAAAGRycy9kb3ducmV2LnhtbESPQWvCQBSE7wX/w/IEb3WjgpbUVYpgKaUUGr309pp9&#10;JrHZtzFvo/HfdwuCx2FmvmGW697V6kytVJ4NTMYJKOLc24oLA/vd9vEJlARki7VnMnAlgfVq8LDE&#10;1PoLf9E5C4WKEJYUDZQhNKnWkpfkUMa+IY7ewbcOQ5RtoW2Llwh3tZ4myVw7rDgulNjQpqT8N+uc&#10;Aek6mXXfp93rz8f+mH++S1aLGDMa9i/PoAL14R6+td+sgekC/r/EH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uyDfEAAAA2wAAAA8AAAAAAAAAAAAAAAAAmAIAAGRycy9k&#10;b3ducmV2LnhtbFBLBQYAAAAABAAEAPUAAACJAwAAAAA=&#10;" fillcolor="#44546a [3215]" stroked="f" strokeweight="1pt"/>
                <v:rect id="Rectángulo 28" o:spid="_x0000_s1068" style="position:absolute;left:2286;top:30937;width:6096;height:61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cRcEA&#10;AADbAAAADwAAAGRycy9kb3ducmV2LnhtbERPTWvCQBC9C/0PyxR6M5sqiKRZpRQqIqVg9OJtmp0m&#10;abOzaWaj6b93D4LHx/vO16Nr1Zl6aTwbeE5SUMSltw1XBo6H9+kSlARki61nMvBPAuvVwyTHzPoL&#10;7+lchErFEJYMDdQhdJnWUtbkUBLfEUfu2/cOQ4R9pW2PlxjuWj1L04V22HBsqLGjt5rK32JwBmQY&#10;ZD6c/g6br4/jT/m5k6IVMebpcXx9ARVoDHfxzb21BmZxbPwSf4Be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xXEXBAAAA2wAAAA8AAAAAAAAAAAAAAAAAmAIAAGRycy9kb3du&#10;cmV2LnhtbFBLBQYAAAAABAAEAPUAAACGAwAAAAA=&#10;" fillcolor="#44546a [3215]" stroked="f" strokeweight="1pt"/>
                <v:rect id="Rectángulo 29" o:spid="_x0000_s1069" style="position:absolute;left:6096;top:3505;width:7620;height:763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Wm8QA&#10;AADbAAAADwAAAGRycy9kb3ducmV2LnhtbESPT2vCQBTE74LfYXlCb7qJlFBTVxFBkEIOWsXrI/vM&#10;n2bfhuyaxG/fFQo9DjPzG2a9HU0jeupcZVlBvIhAEOdWV1wouHwf5h8gnEfW2FgmBU9ysN1MJ2tM&#10;tR34RP3ZFyJA2KWooPS+TaV0eUkG3cK2xMG7286gD7IrpO5wCHDTyGUUJdJgxWGhxJb2JeU/54dR&#10;UCdRffi6vt+za7zLbjq2z7g+KvU2G3efIDyN/j/81z5qBcsVvL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FpvEAAAA2wAAAA8AAAAAAAAAAAAAAAAAmAIAAGRycy9k&#10;b3ducmV2LnhtbFBLBQYAAAAABAAEAPUAAACJAwAAAAA=&#10;" fillcolor="#ed7d31 [3205]" stroked="f" strokeweight="1pt"/>
                <v:rect id="Rectángulo 30" o:spid="_x0000_s1070" alt="Niño con tiza " style="position:absolute;top:10309;width:23971;height:228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klcEA&#10;AADbAAAADwAAAGRycy9kb3ducmV2LnhtbERPz2vCMBS+C/4P4QnebOIcUjqjDGFDD4PZDXZ9NM+2&#10;rnmpTdbW/fXLYeDx4/u92Y22ET11vnasYZkoEMSFMzWXGj4/XhYpCB+QDTaOScONPOy208kGM+MG&#10;PlGfh1LEEPYZaqhCaDMpfVGRRZ+4ljhyZ9dZDBF2pTQdDjHcNvJBqbW0WHNsqLClfUXFd/5jNeCY&#10;fqm366Nh9brPbf1+Ofrbr9bz2fj8BCLQGO7if/fBaFjF9fF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J5JXBAAAA2wAAAA8AAAAAAAAAAAAAAAAAmAIAAGRycy9kb3du&#10;cmV2LnhtbFBLBQYAAAAABAAEAPUAAACGAwAAAAA=&#10;" stroked="f" strokeweight="1pt">
                  <v:fill r:id="rId4" o:title="Niño con tiza " recolor="t" type="frame"/>
                </v:rect>
                <v:rect id="Rectángulo 31" o:spid="_x0000_s1071" style="position:absolute;left:13716;top:29718;width:18637;height:186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q+MQA&#10;AADbAAAADwAAAGRycy9kb3ducmV2LnhtbESPT2vCQBTE7wW/w/IEL0V3tUU0uoqUilI81D/k/Mg+&#10;k2D2bciuJv32bqHQ4zAzv2GW685W4kGNLx1rGI8UCOLMmZJzDZfzdjgD4QOywcoxafghD+tV72WJ&#10;iXEtH+lxCrmIEPYJaihCqBMpfVaQRT9yNXH0rq6xGKJscmkabCPcVnKi1FRaLDkuFFjTR0HZ7XS3&#10;Gibms726w5dSu29O3+dt6l8PqdaDfrdZgAjUhf/wX3tvNLyN4f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6vjEAAAA2wAAAA8AAAAAAAAAAAAAAAAAmAIAAGRycy9k&#10;b3ducmV2LnhtbFBLBQYAAAAABAAEAPUAAACJAwAAAAA=&#10;" fillcolor="#ffc000 [3207]" stroked="f" strokeweight="1pt">
                  <v:fill opacity="46517f"/>
                </v:rect>
                <v:rect id="Rectángulo 32" o:spid="_x0000_s1072" style="position:absolute;left:16002;top:4876;width:11430;height:114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8A8UA&#10;AADbAAAADwAAAGRycy9kb3ducmV2LnhtbESPT2vCQBTE7wW/w/KE3upGCzWkbkQTCtIexMRLb4/s&#10;yx/Mvg3Zrab99N1CweMwM79hNtvJ9OJKo+ssK1guIhDEldUdNwrO5dtTDMJ5ZI29ZVLwTQ626exh&#10;g4m2Nz7RtfCNCBB2CSpovR8SKV3VkkG3sANx8Go7GvRBjo3UI94C3PRyFUUv0mDHYaHFgbKWqkvx&#10;ZRTYn/j4ie+9a/JMf+TlYV+s65NSj/Np9wrC0+Tv4f/2QSt4XsH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XwDxQAAANsAAAAPAAAAAAAAAAAAAAAAAJgCAABkcnMv&#10;ZG93bnJldi54bWxQSwUGAAAAAAQABAD1AAAAigMAAAAA&#10;" filled="f" strokecolor="#ffc000" strokeweight="1pt"/>
                <v:rect id="Rectángulo 33" o:spid="_x0000_s1073" style="position:absolute;left:4572;top:32004;width:6096;height:6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ZmMMA&#10;AADbAAAADwAAAGRycy9kb3ducmV2LnhtbESPzarCMBSE94LvEI7gTlMVvFKN4g+C6OJivRt3h+bY&#10;FpuT0kStPr0RhLscZuYbZrZoTCnuVLvCsoJBPwJBnFpdcKbg77TtTUA4j6yxtEwKnuRgMW+3Zhhr&#10;++Aj3ROfiQBhF6OC3PsqltKlORl0fVsRB+9ia4M+yDqTusZHgJtSDqNoLA0WHBZyrGidU3pNbkaB&#10;fU1+z7gvXbZZ68PmtFslP5ejUt1Os5yC8NT4//C3vdMKRiP4fAk/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3ZmMMAAADbAAAADwAAAAAAAAAAAAAAAACYAgAAZHJzL2Rv&#10;d25yZXYueG1sUEsFBgAAAAAEAAQA9QAAAIgDAAAAAA==&#10;" filled="f" strokecolor="#ffc000" strokeweight="1pt"/>
                <v:rect id="Rectángulo 34" o:spid="_x0000_s1074" style="position:absolute;left:6096;top:13716;width:23945;height:2400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a4MYA&#10;AADbAAAADwAAAGRycy9kb3ducmV2LnhtbESPQWsCMRSE74X+h/AEbzWrliJbo1hpQTxUXAXr7bl5&#10;brbdvGw3Ubf99UYo9DjMzDfMeNraSpyp8aVjBf1eAoI4d7rkQsF28/YwAuEDssbKMSn4IQ/Tyf3d&#10;GFPtLrymcxYKESHsU1RgQqhTKX1uyKLvuZo4ekfXWAxRNoXUDV4i3FZykCRP0mLJccFgTXND+Vd2&#10;sgp2w8PyZb91n6t1Zr5f69V7/vFLSnU77ewZRKA2/If/2gutYPgIty/xB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a4MYAAADbAAAADwAAAAAAAAAAAAAAAACYAgAAZHJz&#10;L2Rvd25yZXYueG1sUEsFBgAAAAAEAAQA9QAAAIsDAAAAAA==&#10;" filled="f" strokecolor="white [3212]" strokeweight="1pt"/>
                <v:rect id="Rectángulo 35" o:spid="_x0000_s1075" style="position:absolute;left:18288;top:21793;width:12547;height:1257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KQ8MA&#10;AADbAAAADwAAAGRycy9kb3ducmV2LnhtbESPT4vCMBTE74LfITxhb5rWVZHaVEQQZMHD6speH82z&#10;f2xeShO1fvuNsOBxmJnfMOm6N424U+cqywriSQSCOLe64kLBz2k3XoJwHlljY5kUPMnBOhsOUky0&#10;ffA33Y++EAHCLkEFpfdtIqXLSzLoJrYlDt7FdgZ9kF0hdYePADeNnEbRQhqsOCyU2NK2pPx6vBkF&#10;9SKqd1/n2eVwjjeHXx3bZ1zvlfoY9ZsVCE+9f4f/23ut4HMOry/h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OKQ8MAAADbAAAADwAAAAAAAAAAAAAAAACYAgAAZHJzL2Rv&#10;d25yZXYueG1sUEsFBgAAAAAEAAQA9QAAAIgDAAAAAA==&#10;" fillcolor="#ed7d31 [3205]" stroked="f" strokeweight="1pt"/>
                <v:rect id="Rectángulo 36" o:spid="_x0000_s1076" alt="Niño coloreando" style="position:absolute;left:7619;top:35506;width:19400;height:1942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5JcMA&#10;AADbAAAADwAAAGRycy9kb3ducmV2LnhtbESPzWrDMBCE74W8g9hAb42cmJrGiWxCQ6CXHur0kOPG&#10;Wv8QaWUsNXbfvioUehxm5htmX87WiDuNvnesYL1KQBDXTvfcKvg8n55eQPiArNE4JgXf5KEsFg97&#10;zLWb+IPuVWhFhLDPUUEXwpBL6euOLPqVG4ij17jRYohybKUecYpwa+QmSTJpsee40OFArx3Vt+rL&#10;KrjQTR/Td/O8Odv02hjdTLyVSj0u58MORKA5/If/2m9aQZrB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55JcMAAADbAAAADwAAAAAAAAAAAAAAAACYAgAAZHJzL2Rv&#10;d25yZXYueG1sUEsFBgAAAAAEAAQA9QAAAIgDAAAAAA==&#10;" stroked="f" strokeweight="1pt">
                  <v:fill r:id="rId5" o:title="Niño coloreando" recolor="t" type="frame"/>
                </v:rect>
              </v:group>
              <v:rect id="Rectángulo 17" o:spid="_x0000_s1077" style="position:absolute;left:64766;top:53700;width:31088;height:1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BIMQA&#10;AADbAAAADwAAAGRycy9kb3ducmV2LnhtbERPTWvCQBC9F/oflil4q5t60BpdpRQKSpFSDUVvY3bM&#10;RrOzIbs1qb/eFYTe5vE+ZzrvbCXO1PjSsYKXfgKCOHe65EJBtvl4fgXhA7LGyjEp+CMP89njwxRT&#10;7Vr+pvM6FCKGsE9RgQmhTqX0uSGLvu9q4sgdXGMxRNgUUjfYxnBbyUGSDKXFkmODwZreDeWn9a9V&#10;4I6XcfbZrk77jRnnP7tBsV1+tUr1nrq3CYhAXfgX390LHeeP4PZLP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ASDEAAAA2wAAAA8AAAAAAAAAAAAAAAAAmAIAAGRycy9k&#10;b3ducmV2LnhtbFBLBQYAAAAABAAEAPUAAACJAwAAAAA=&#10;" fillcolor="#44546a [3215]" stroked="f" strokeweight="1pt">
                <v:textbox>
                  <w:txbxContent>
                    <w:p w14:paraId="05FE5CB3" w14:textId="77777777" w:rsidR="005F0F31" w:rsidRPr="00D57231" w:rsidRDefault="005F0F31" w:rsidP="004642F0"/>
                  </w:txbxContent>
                </v:textbox>
              </v:rect>
              <v:group id="Grupo 1" o:spid="_x0000_s1078" style="position:absolute;top:71821;width:31087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zShRMEAAADbAAAADwAA&#10;AAAAAAAAAAAAAACqAgAAZHJzL2Rvd25yZXYueG1sUEsFBgAAAAAEAAQA+gAAAJgDAAAAAA==&#10;">
                <v:rect id="Rectángulo 23" o:spid="_x0000_s1079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OXMMA&#10;AADbAAAADwAAAGRycy9kb3ducmV2LnhtbESP0WrCQBRE3wv9h+UW+tZsmmKIaVapUqGIL0Y/4Jq9&#10;TdJm74bsNqZ/7wqCj8PMnGGK5WQ6MdLgWssKXqMYBHFldcu1guNh85KBcB5ZY2eZFPyTg+Xi8aHA&#10;XNsz72ksfS0ChF2OChrv+1xKVzVk0EW2Jw7etx0M+iCHWuoBzwFuOpnEcSoNthwWGuxp3VD1W/4Z&#10;BZ/GznY/89FskvZkZZqxX21Zqeen6eMdhKfJ38O39pdWkLzB9Uv4A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pOXMMAAADbAAAADwAAAAAAAAAAAAAAAACYAgAAZHJzL2Rv&#10;d25yZXYueG1sUEsFBgAAAAAEAAQA9QAAAIgDAAAAAA==&#10;" fillcolor="#ed7d31 [3205]" stroked="f" strokeweight="1pt"/>
                <v:rect id="Rectángulo 24" o:spid="_x0000_s1080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V9cYA&#10;AADbAAAADwAAAGRycy9kb3ducmV2LnhtbESPQWvCQBSE74X+h+UVehHdREXa1DU0BUEv1SZC6e2R&#10;fSah2bchu2r8925B6HGYmW+YZTqYVpypd41lBfEkAkFcWt1wpeBQrMcvIJxH1thaJgVXcpCuHh+W&#10;mGh74S86574SAcIuQQW1910ipStrMugmtiMO3tH2Bn2QfSV1j5cAN62cRtFCGmw4LNTY0UdN5W9+&#10;MgpO2/h6nO+q2bbIsp/sdT/q/PenUs9Pw/sbCE+D/w/f2xutYDqHvy/hB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V9cYAAADbAAAADwAAAAAAAAAAAAAAAACYAgAAZHJz&#10;L2Rvd25yZXYueG1sUEsFBgAAAAAEAAQA9QAAAIsDAAAAAA==&#10;" fillcolor="#ffc000 [3207]" stroked="f" strokeweight="1pt"/>
                <v:rect id="Rectángulo 25" o:spid="_x0000_s1081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wccYA&#10;AADbAAAADwAAAGRycy9kb3ducmV2LnhtbESPQWvCQBSE74X+h+UVequbBio1ukopFBQRqUrR2zP7&#10;mk3Nvg3Z1UR/vSsIPQ4z8w0zmnS2EidqfOlYwWsvAUGcO11yoWCz/np5B+EDssbKMSk4k4fJ+PFh&#10;hJl2LX/TaRUKESHsM1RgQqgzKX1uyKLvuZo4er+usRiibAqpG2wj3FYyTZK+tFhyXDBY06eh/LA6&#10;WgXu7zLYzNvFYb82g/xnlxbb2bJV6vmp+xiCCNSF//C9PdUK0je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TwccYAAADbAAAADwAAAAAAAAAAAAAAAACYAgAAZHJz&#10;L2Rvd25yZXYueG1sUEsFBgAAAAAEAAQA9QAAAIsDAAAAAA==&#10;" fillcolor="#44546a [3215]" stroked="f" strokeweight="1pt"/>
              </v:group>
              <v:group id="Grupo 1" o:spid="_x0000_s1082" style="position:absolute;left:32419;top:29343;width:31088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gf0kwwAAANsAAAAP&#10;AAAAAAAAAAAAAAAAAKoCAABkcnMvZG93bnJldi54bWxQSwUGAAAAAAQABAD6AAAAmgMAAAAA&#10;">
                <v:rect id="Rectángulo 40" o:spid="_x0000_s1083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1i7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ev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zWLvwAAANsAAAAPAAAAAAAAAAAAAAAAAJgCAABkcnMvZG93bnJl&#10;di54bWxQSwUGAAAAAAQABAD1AAAAhAMAAAAA&#10;" fillcolor="#ed7d31 [3205]" stroked="f" strokeweight="1pt"/>
                <v:rect id="Rectángulo 41" o:spid="_x0000_s1084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TzcUA&#10;AADbAAAADwAAAGRycy9kb3ducmV2LnhtbESPT4vCMBTE74LfIbwFL4umVVm0axQrCHrZPyqIt0fz&#10;bIvNS2mi1m9vFhY8DjPzG2a2aE0lbtS40rKCeBCBIM6sLjlXcNiv+xMQziNrrCyTggc5WMy7nRkm&#10;2t75l247n4sAYZeggsL7OpHSZQUZdANbEwfvbBuDPsgml7rBe4CbSg6j6EMaLDksFFjTqqDssrsa&#10;Bddt/DiPv/PRdp+mp3T6817745dSvbd2+QnCU+tf4f/2RisYx/D3JfwA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NPNxQAAANsAAAAPAAAAAAAAAAAAAAAAAJgCAABkcnMv&#10;ZG93bnJldi54bWxQSwUGAAAAAAQABAD1AAAAigMAAAAA&#10;" fillcolor="#ffc000 [3207]" stroked="f" strokeweight="1pt"/>
                <v:rect id="Rectángulo 42" o:spid="_x0000_s1085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NpcYA&#10;AADbAAAADwAAAGRycy9kb3ducmV2LnhtbESPQWvCQBSE74X+h+UVequbhiI1ukopFBQRqUrR2zP7&#10;mk3Nvg3Z1UR/vSsIPQ4z8w0zmnS2EidqfOlYwWsvAUGcO11yoWCz/np5B+EDssbKMSk4k4fJ+PFh&#10;hJl2LX/TaRUKESHsM1RgQqgzKX1uyKLvuZo4er+usRiibAqpG2wj3FYyTZK+tFhyXDBY06eh/LA6&#10;WgXu7zLYzNvFYb82g/xnlxbb2bJV6vmp+xiCCNSF//C9PdUK3lK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KNpcYAAADbAAAADwAAAAAAAAAAAAAAAACYAgAAZHJz&#10;L2Rvd25yZXYueG1sUEsFBgAAAAAEAAQA9QAAAIsDAAAAAA==&#10;" fillcolor="#44546a [3215]" stroked="f" strokeweight="1pt"/>
              </v:group>
              <v:rect id="Rectángulo 37" o:spid="_x0000_s1086" alt="Niño con las manos pintadas " style="position:absolute;left:32424;top:31804;width:31090;height:41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9xMQA&#10;AADbAAAADwAAAGRycy9kb3ducmV2LnhtbESPT2sCMRTE7wW/Q3hCbzVbBbWrUdQiCHpxrffH5u2f&#10;unlZN1HXfvpGEDwOM/MbZjpvTSWu1LjSsoLPXgSCOLW65FzBz2H9MQbhPLLGyjIpuJOD+azzNsVY&#10;2xvv6Zr4XAQIuxgVFN7XsZQuLcig69maOHiZbQz6IJtc6gZvAW4q2Y+ioTRYclgosKZVQekpuRgF&#10;v9Hub/iVHXn7nZ3WuNwm5/PgrtR7t11MQHhq/Sv8bG+0gsEIHl/C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PcTEAAAA2wAAAA8AAAAAAAAAAAAAAAAAmAIAAGRycy9k&#10;b3ducmV2LnhtbFBLBQYAAAAABAAEAPUAAACJAwAAAAA=&#10;" stroked="f" strokeweight="1pt">
                <v:fill r:id="rId6" o:title="Niño con las manos pintadas " recolor="t" type="frame"/>
                <v:path arrowok="t"/>
                <o:lock v:ext="edit" aspectratio="t"/>
                <v:textbox>
                  <w:txbxContent>
                    <w:p w14:paraId="769DCC14" w14:textId="77777777"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0275A"/>
    <w:multiLevelType w:val="hybridMultilevel"/>
    <w:tmpl w:val="E6EC9694"/>
    <w:lvl w:ilvl="0" w:tplc="E36415C0">
      <w:start w:val="26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931B04"/>
    <w:multiLevelType w:val="hybridMultilevel"/>
    <w:tmpl w:val="48BA9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6161B"/>
    <w:multiLevelType w:val="hybridMultilevel"/>
    <w:tmpl w:val="6E24D5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B84049"/>
    <w:multiLevelType w:val="hybridMultilevel"/>
    <w:tmpl w:val="E848BE7C"/>
    <w:lvl w:ilvl="0" w:tplc="AD02BFC2">
      <w:start w:val="26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604CFE"/>
    <w:multiLevelType w:val="hybridMultilevel"/>
    <w:tmpl w:val="C910FC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7E53079B"/>
    <w:multiLevelType w:val="hybridMultilevel"/>
    <w:tmpl w:val="A5AE913A"/>
    <w:lvl w:ilvl="0" w:tplc="56BE37A8">
      <w:start w:val="26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2"/>
  </w:num>
  <w:num w:numId="5">
    <w:abstractNumId w:val="4"/>
  </w:num>
  <w:num w:numId="6">
    <w:abstractNumId w:val="2"/>
  </w:num>
  <w:num w:numId="7">
    <w:abstractNumId w:val="8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CA"/>
    <w:rsid w:val="00002366"/>
    <w:rsid w:val="00015778"/>
    <w:rsid w:val="00023293"/>
    <w:rsid w:val="00051E78"/>
    <w:rsid w:val="0005216F"/>
    <w:rsid w:val="00061977"/>
    <w:rsid w:val="0008782A"/>
    <w:rsid w:val="000A065A"/>
    <w:rsid w:val="000A238E"/>
    <w:rsid w:val="000A5706"/>
    <w:rsid w:val="000B70B3"/>
    <w:rsid w:val="00106FC5"/>
    <w:rsid w:val="00111F2C"/>
    <w:rsid w:val="00120DEC"/>
    <w:rsid w:val="00132F92"/>
    <w:rsid w:val="001551F9"/>
    <w:rsid w:val="00171804"/>
    <w:rsid w:val="00196520"/>
    <w:rsid w:val="001C55B6"/>
    <w:rsid w:val="001D423D"/>
    <w:rsid w:val="001D6CC4"/>
    <w:rsid w:val="00206405"/>
    <w:rsid w:val="00225AE3"/>
    <w:rsid w:val="00232C5B"/>
    <w:rsid w:val="002508F6"/>
    <w:rsid w:val="00253267"/>
    <w:rsid w:val="0025456E"/>
    <w:rsid w:val="00265454"/>
    <w:rsid w:val="002654BD"/>
    <w:rsid w:val="002823CD"/>
    <w:rsid w:val="00287787"/>
    <w:rsid w:val="00291685"/>
    <w:rsid w:val="002A4F5F"/>
    <w:rsid w:val="002B0A3D"/>
    <w:rsid w:val="002B5120"/>
    <w:rsid w:val="002D27AD"/>
    <w:rsid w:val="002E50C5"/>
    <w:rsid w:val="003007A7"/>
    <w:rsid w:val="003257E1"/>
    <w:rsid w:val="00325DEC"/>
    <w:rsid w:val="00326589"/>
    <w:rsid w:val="00346FFA"/>
    <w:rsid w:val="003A02A7"/>
    <w:rsid w:val="003A3069"/>
    <w:rsid w:val="003C20B5"/>
    <w:rsid w:val="003E545F"/>
    <w:rsid w:val="003F03D2"/>
    <w:rsid w:val="003F1E1A"/>
    <w:rsid w:val="004045E5"/>
    <w:rsid w:val="00421496"/>
    <w:rsid w:val="00422C27"/>
    <w:rsid w:val="0042586F"/>
    <w:rsid w:val="00427620"/>
    <w:rsid w:val="0044367C"/>
    <w:rsid w:val="004642F0"/>
    <w:rsid w:val="00466A5D"/>
    <w:rsid w:val="004875B3"/>
    <w:rsid w:val="00500564"/>
    <w:rsid w:val="0051102B"/>
    <w:rsid w:val="00573B89"/>
    <w:rsid w:val="005838BC"/>
    <w:rsid w:val="005B551C"/>
    <w:rsid w:val="005B57E1"/>
    <w:rsid w:val="005E61E0"/>
    <w:rsid w:val="005F0F31"/>
    <w:rsid w:val="00600E61"/>
    <w:rsid w:val="006024ED"/>
    <w:rsid w:val="00616927"/>
    <w:rsid w:val="0061793F"/>
    <w:rsid w:val="0062123A"/>
    <w:rsid w:val="006605F8"/>
    <w:rsid w:val="006676A1"/>
    <w:rsid w:val="0067182E"/>
    <w:rsid w:val="00681E58"/>
    <w:rsid w:val="006833BD"/>
    <w:rsid w:val="0068709B"/>
    <w:rsid w:val="006A7C6A"/>
    <w:rsid w:val="006E2D42"/>
    <w:rsid w:val="00710508"/>
    <w:rsid w:val="00712373"/>
    <w:rsid w:val="00716E76"/>
    <w:rsid w:val="00720FEE"/>
    <w:rsid w:val="00764B6F"/>
    <w:rsid w:val="0077368C"/>
    <w:rsid w:val="00782EC6"/>
    <w:rsid w:val="00786BBB"/>
    <w:rsid w:val="007C3AB7"/>
    <w:rsid w:val="007C7319"/>
    <w:rsid w:val="007D43B3"/>
    <w:rsid w:val="007F20B4"/>
    <w:rsid w:val="007F38BD"/>
    <w:rsid w:val="007F525E"/>
    <w:rsid w:val="0080394B"/>
    <w:rsid w:val="00822DCA"/>
    <w:rsid w:val="0082695D"/>
    <w:rsid w:val="0083044C"/>
    <w:rsid w:val="0085182D"/>
    <w:rsid w:val="008709F5"/>
    <w:rsid w:val="00877A91"/>
    <w:rsid w:val="00882005"/>
    <w:rsid w:val="00884E86"/>
    <w:rsid w:val="008927FF"/>
    <w:rsid w:val="008E3921"/>
    <w:rsid w:val="008F6CA4"/>
    <w:rsid w:val="0090027B"/>
    <w:rsid w:val="00905238"/>
    <w:rsid w:val="0094702A"/>
    <w:rsid w:val="009512B1"/>
    <w:rsid w:val="00967DAB"/>
    <w:rsid w:val="00990E76"/>
    <w:rsid w:val="00991A53"/>
    <w:rsid w:val="00996F4E"/>
    <w:rsid w:val="009C7B1F"/>
    <w:rsid w:val="009F71FE"/>
    <w:rsid w:val="00A06784"/>
    <w:rsid w:val="00A31F33"/>
    <w:rsid w:val="00A42104"/>
    <w:rsid w:val="00A55414"/>
    <w:rsid w:val="00A57C32"/>
    <w:rsid w:val="00A70A62"/>
    <w:rsid w:val="00A71DA8"/>
    <w:rsid w:val="00A746A2"/>
    <w:rsid w:val="00AB1210"/>
    <w:rsid w:val="00AB770D"/>
    <w:rsid w:val="00AF2088"/>
    <w:rsid w:val="00AF5FB0"/>
    <w:rsid w:val="00AF69BC"/>
    <w:rsid w:val="00B0080A"/>
    <w:rsid w:val="00B0196B"/>
    <w:rsid w:val="00B0538C"/>
    <w:rsid w:val="00B37AB8"/>
    <w:rsid w:val="00B418DE"/>
    <w:rsid w:val="00B47FE7"/>
    <w:rsid w:val="00B67824"/>
    <w:rsid w:val="00BE15BA"/>
    <w:rsid w:val="00C0052B"/>
    <w:rsid w:val="00C20ED0"/>
    <w:rsid w:val="00C33DD9"/>
    <w:rsid w:val="00C46111"/>
    <w:rsid w:val="00C74A40"/>
    <w:rsid w:val="00C83332"/>
    <w:rsid w:val="00C95E04"/>
    <w:rsid w:val="00CA12DC"/>
    <w:rsid w:val="00CC0A8F"/>
    <w:rsid w:val="00CC24B6"/>
    <w:rsid w:val="00CC6C56"/>
    <w:rsid w:val="00CD3A64"/>
    <w:rsid w:val="00CE08CD"/>
    <w:rsid w:val="00CF3326"/>
    <w:rsid w:val="00D0664A"/>
    <w:rsid w:val="00D210FA"/>
    <w:rsid w:val="00D30F1D"/>
    <w:rsid w:val="00D342F4"/>
    <w:rsid w:val="00D47E40"/>
    <w:rsid w:val="00D57231"/>
    <w:rsid w:val="00D87B48"/>
    <w:rsid w:val="00D91203"/>
    <w:rsid w:val="00D94FD1"/>
    <w:rsid w:val="00D951A0"/>
    <w:rsid w:val="00DA2048"/>
    <w:rsid w:val="00DB5875"/>
    <w:rsid w:val="00DE6B57"/>
    <w:rsid w:val="00E30969"/>
    <w:rsid w:val="00E41692"/>
    <w:rsid w:val="00E42001"/>
    <w:rsid w:val="00E55D74"/>
    <w:rsid w:val="00E81234"/>
    <w:rsid w:val="00E9037E"/>
    <w:rsid w:val="00E96241"/>
    <w:rsid w:val="00EA120D"/>
    <w:rsid w:val="00EA49C3"/>
    <w:rsid w:val="00EB5E14"/>
    <w:rsid w:val="00EE19D9"/>
    <w:rsid w:val="00EF26FC"/>
    <w:rsid w:val="00F11201"/>
    <w:rsid w:val="00F31DAD"/>
    <w:rsid w:val="00F37523"/>
    <w:rsid w:val="00F50168"/>
    <w:rsid w:val="00F50D34"/>
    <w:rsid w:val="00F61360"/>
    <w:rsid w:val="00FA7BB2"/>
    <w:rsid w:val="00FB1A3A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E9875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AE3"/>
  </w:style>
  <w:style w:type="paragraph" w:styleId="Ttulo1">
    <w:name w:val="heading 1"/>
    <w:basedOn w:val="Normal"/>
    <w:next w:val="Normal"/>
    <w:link w:val="Ttulo1C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Ttulo2">
    <w:name w:val="heading 2"/>
    <w:basedOn w:val="Normal"/>
    <w:next w:val="Normal"/>
    <w:link w:val="Ttulo2C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Ttulo4">
    <w:name w:val="heading 4"/>
    <w:next w:val="Normal"/>
    <w:link w:val="Ttulo4C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D6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Puesto">
    <w:name w:val="Title"/>
    <w:basedOn w:val="Normal"/>
    <w:next w:val="Normal"/>
    <w:link w:val="PuestoC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Prrafodelista">
    <w:name w:val="List Paragraph"/>
    <w:basedOn w:val="Normal"/>
    <w:uiPriority w:val="34"/>
    <w:rsid w:val="00877A91"/>
    <w:pPr>
      <w:ind w:left="720"/>
      <w:contextualSpacing/>
    </w:pPr>
  </w:style>
  <w:style w:type="character" w:styleId="Textoennegrita">
    <w:name w:val="Strong"/>
    <w:basedOn w:val="Fuentedeprrafopredeter"/>
    <w:uiPriority w:val="22"/>
    <w:semiHidden/>
    <w:rsid w:val="00967DAB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">
    <w:name w:val="Hashtag"/>
    <w:basedOn w:val="Fuentedeprrafopredeter"/>
    <w:uiPriority w:val="99"/>
    <w:semiHidden/>
    <w:rsid w:val="00967DAB"/>
    <w:rPr>
      <w:color w:val="2B579A"/>
      <w:shd w:val="clear" w:color="auto" w:fill="E6E6E6"/>
    </w:rPr>
  </w:style>
  <w:style w:type="character" w:styleId="nfasisintenso">
    <w:name w:val="Intense Emphasis"/>
    <w:basedOn w:val="Fuentedeprrafopredeter"/>
    <w:uiPriority w:val="21"/>
    <w:semiHidden/>
    <w:rsid w:val="00967DAB"/>
    <w:rPr>
      <w:i/>
      <w:iCs/>
      <w:color w:val="4472C4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Referenciaintensa">
    <w:name w:val="Intense Reference"/>
    <w:basedOn w:val="Fuentedeprrafopredeter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Referenciasutil">
    <w:name w:val="Subtle Reference"/>
    <w:basedOn w:val="Fuentedeprrafopredeter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Fuentedeprrafopredeter"/>
    <w:uiPriority w:val="99"/>
    <w:semiHidden/>
    <w:rsid w:val="00967DAB"/>
    <w:rPr>
      <w:color w:val="808080"/>
      <w:shd w:val="clear" w:color="auto" w:fill="E6E6E6"/>
    </w:rPr>
  </w:style>
  <w:style w:type="character" w:customStyle="1" w:styleId="Ttulo2Car">
    <w:name w:val="Título 2 Car"/>
    <w:basedOn w:val="Fuentedeprrafopredeter"/>
    <w:link w:val="Ttulo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Fondooscurocontextonormal">
    <w:name w:val="Fondo oscuro con texto normal"/>
    <w:basedOn w:val="Normal"/>
    <w:qFormat/>
    <w:rsid w:val="00990E76"/>
    <w:rPr>
      <w:color w:val="FFFFFF" w:themeColor="background1"/>
    </w:rPr>
  </w:style>
  <w:style w:type="paragraph" w:styleId="Encabezado">
    <w:name w:val="header"/>
    <w:basedOn w:val="Normal"/>
    <w:link w:val="EncabezadoCar"/>
    <w:uiPriority w:val="99"/>
    <w:semiHidden/>
    <w:rsid w:val="00C46111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6111"/>
  </w:style>
  <w:style w:type="paragraph" w:styleId="Piedepgina">
    <w:name w:val="footer"/>
    <w:basedOn w:val="Normal"/>
    <w:link w:val="PiedepginaCar"/>
    <w:uiPriority w:val="99"/>
    <w:semiHidden/>
    <w:rsid w:val="00C46111"/>
    <w:pPr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6111"/>
  </w:style>
  <w:style w:type="paragraph" w:styleId="Sinespaciado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Textodelmarcadordeposicin">
    <w:name w:val="Placeholder Text"/>
    <w:basedOn w:val="Fuentedeprrafopredeter"/>
    <w:uiPriority w:val="99"/>
    <w:semiHidden/>
    <w:rsid w:val="00206405"/>
    <w:rPr>
      <w:color w:val="808080"/>
    </w:rPr>
  </w:style>
  <w:style w:type="paragraph" w:styleId="Cita">
    <w:name w:val="Quote"/>
    <w:basedOn w:val="Normal"/>
    <w:next w:val="Normal"/>
    <w:link w:val="CitaC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CitaCar">
    <w:name w:val="Cita Car"/>
    <w:basedOn w:val="Fuentedeprrafopredeter"/>
    <w:link w:val="Cita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jpg"/><Relationship Id="rId1" Type="http://schemas.openxmlformats.org/officeDocument/2006/relationships/image" Target="media/image10.jpg"/><Relationship Id="rId6" Type="http://schemas.openxmlformats.org/officeDocument/2006/relationships/image" Target="media/image15.jpeg"/><Relationship Id="rId5" Type="http://schemas.openxmlformats.org/officeDocument/2006/relationships/image" Target="media/image14.jpeg"/><Relationship Id="rId4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rak\AppData\Roaming\Microsoft\Plantillas\Folleto%20de%20educaci&#243;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F29986E-7FF4-41C4-99F5-B0AB576E7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educación</Template>
  <TotalTime>0</TotalTime>
  <Pages>2</Pages>
  <Words>13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2021-04-25T22:25:00Z</dcterms:created>
  <dcterms:modified xsi:type="dcterms:W3CDTF">2021-04-26T19:39:00Z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