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BF576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  <w:r w:rsidRPr="00C52468">
        <w:rPr>
          <w:rFonts w:ascii="Arial" w:hAnsi="Arial" w:cs="Arial"/>
          <w:b/>
          <w:bCs/>
          <w:kern w:val="24"/>
        </w:rPr>
        <w:t>ESCUELA NORMAL DE EDUCACIÓN PREESCOLAR</w:t>
      </w:r>
    </w:p>
    <w:p w14:paraId="46C4B457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</w:p>
    <w:p w14:paraId="03474CD8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  <w:r w:rsidRPr="00C52468">
        <w:rPr>
          <w:rFonts w:ascii="Arial" w:hAnsi="Arial" w:cs="Arial"/>
          <w:b/>
          <w:bCs/>
          <w:kern w:val="24"/>
        </w:rPr>
        <w:t>LICENCIATURA EN EDUCACIÓN PREESCOLAR</w:t>
      </w:r>
    </w:p>
    <w:p w14:paraId="615BA8C6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</w:p>
    <w:p w14:paraId="14669784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  <w:r w:rsidRPr="00C52468">
        <w:rPr>
          <w:rFonts w:ascii="Arial" w:hAnsi="Arial" w:cs="Arial"/>
          <w:b/>
          <w:bCs/>
          <w:kern w:val="24"/>
        </w:rPr>
        <w:t>CICLO ESCOLAR 2020-2021</w:t>
      </w:r>
    </w:p>
    <w:p w14:paraId="3ECF566E" w14:textId="77777777" w:rsidR="009214AF" w:rsidRPr="00C52468" w:rsidRDefault="009214AF" w:rsidP="009214AF">
      <w:pPr>
        <w:rPr>
          <w:rFonts w:ascii="Arial" w:hAnsi="Arial" w:cs="Arial"/>
          <w:b/>
          <w:bCs/>
          <w:kern w:val="24"/>
        </w:rPr>
      </w:pPr>
    </w:p>
    <w:p w14:paraId="33338BA2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  <w:r w:rsidRPr="00C52468">
        <w:rPr>
          <w:rFonts w:ascii="Arial" w:hAnsi="Arial" w:cs="Arial"/>
          <w:b/>
          <w:bCs/>
          <w:noProof/>
          <w:kern w:val="24"/>
        </w:rPr>
        <w:drawing>
          <wp:inline distT="0" distB="0" distL="0" distR="0" wp14:anchorId="6E2C4332" wp14:editId="331AB97F">
            <wp:extent cx="2070445" cy="9429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93"/>
                    <a:stretch/>
                  </pic:blipFill>
                  <pic:spPr bwMode="auto">
                    <a:xfrm>
                      <a:off x="0" y="0"/>
                      <a:ext cx="2072088" cy="9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09F3D" w14:textId="77777777" w:rsidR="009214AF" w:rsidRPr="00C52468" w:rsidRDefault="009214AF" w:rsidP="009214AF">
      <w:pPr>
        <w:jc w:val="center"/>
        <w:rPr>
          <w:rFonts w:ascii="Arial" w:hAnsi="Arial" w:cs="Arial"/>
          <w:kern w:val="24"/>
        </w:rPr>
      </w:pPr>
      <w:r w:rsidRPr="00C52468">
        <w:rPr>
          <w:rFonts w:ascii="Arial" w:hAnsi="Arial" w:cs="Arial"/>
          <w:b/>
          <w:bCs/>
          <w:kern w:val="24"/>
        </w:rPr>
        <w:t>Nombre:</w:t>
      </w:r>
      <w:r w:rsidRPr="00C52468">
        <w:rPr>
          <w:rFonts w:ascii="Arial" w:hAnsi="Arial" w:cs="Arial"/>
          <w:kern w:val="24"/>
        </w:rPr>
        <w:t xml:space="preserve"> VELAZQUEZ MEDELLIN ARYADNA N.# 21 </w:t>
      </w:r>
    </w:p>
    <w:p w14:paraId="7069DBBF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</w:p>
    <w:p w14:paraId="28202081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  <w:r w:rsidRPr="00C52468">
        <w:rPr>
          <w:rFonts w:ascii="Arial" w:hAnsi="Arial" w:cs="Arial"/>
          <w:b/>
          <w:bCs/>
          <w:kern w:val="24"/>
        </w:rPr>
        <w:t>GRUPO C</w:t>
      </w:r>
    </w:p>
    <w:p w14:paraId="738BC0EA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</w:p>
    <w:p w14:paraId="5374B8DC" w14:textId="77777777" w:rsidR="009214AF" w:rsidRPr="00C52468" w:rsidRDefault="009214AF" w:rsidP="009214AF">
      <w:pPr>
        <w:jc w:val="center"/>
        <w:rPr>
          <w:rFonts w:ascii="Arial" w:eastAsia="Times New Roman" w:hAnsi="Arial" w:cs="Arial"/>
          <w:lang w:eastAsia="es-MX"/>
        </w:rPr>
      </w:pPr>
      <w:r w:rsidRPr="00C52468">
        <w:rPr>
          <w:rFonts w:ascii="Arial" w:hAnsi="Arial" w:cs="Arial"/>
          <w:b/>
          <w:bCs/>
          <w:kern w:val="24"/>
        </w:rPr>
        <w:t xml:space="preserve">NOMBRE DEL TRABAJO: </w:t>
      </w:r>
      <w:r>
        <w:rPr>
          <w:rFonts w:ascii="Arial" w:hAnsi="Arial" w:cs="Arial"/>
          <w:kern w:val="24"/>
        </w:rPr>
        <w:t>EVALUACIÓN</w:t>
      </w:r>
    </w:p>
    <w:p w14:paraId="3FE4A078" w14:textId="77777777" w:rsidR="009214AF" w:rsidRPr="00C52468" w:rsidRDefault="009214AF" w:rsidP="009214AF">
      <w:pPr>
        <w:rPr>
          <w:rFonts w:ascii="Arial" w:hAnsi="Arial" w:cs="Arial"/>
          <w:b/>
          <w:bCs/>
          <w:kern w:val="24"/>
        </w:rPr>
      </w:pPr>
    </w:p>
    <w:p w14:paraId="40ECFF8C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  <w:r w:rsidRPr="00C52468">
        <w:rPr>
          <w:rFonts w:ascii="Arial" w:hAnsi="Arial" w:cs="Arial"/>
          <w:b/>
          <w:bCs/>
          <w:kern w:val="24"/>
        </w:rPr>
        <w:t xml:space="preserve">COMPETENCIA DE UNIDAD: </w:t>
      </w:r>
    </w:p>
    <w:p w14:paraId="5F148389" w14:textId="77777777" w:rsidR="009214AF" w:rsidRPr="00EF3DB6" w:rsidRDefault="009214AF" w:rsidP="009214AF">
      <w:pPr>
        <w:jc w:val="center"/>
        <w:rPr>
          <w:rFonts w:ascii="Arial" w:hAnsi="Arial" w:cs="Arial"/>
          <w:sz w:val="18"/>
          <w:szCs w:val="18"/>
        </w:rPr>
      </w:pPr>
      <w:r w:rsidRPr="00EF3DB6">
        <w:rPr>
          <w:rFonts w:ascii="Arial" w:hAnsi="Arial" w:cs="Arial"/>
          <w:sz w:val="18"/>
          <w:szCs w:val="18"/>
        </w:rPr>
        <w:sym w:font="Symbol" w:char="F0B7"/>
      </w:r>
      <w:r w:rsidRPr="00EF3DB6">
        <w:rPr>
          <w:rFonts w:ascii="Arial" w:hAnsi="Arial" w:cs="Arial"/>
          <w:sz w:val="18"/>
          <w:szCs w:val="18"/>
        </w:rPr>
        <w:t xml:space="preserve"> Elabora diagnósticos de los intereses, motivaciones y necesidades formativas de los alumnos para organizar las actividades de aprendizaje, así como las adecuaciones curriculares y didácticas pertinentes.</w:t>
      </w:r>
    </w:p>
    <w:p w14:paraId="31070B44" w14:textId="77777777" w:rsidR="009214AF" w:rsidRPr="00EF3DB6" w:rsidRDefault="009214AF" w:rsidP="009214AF">
      <w:pPr>
        <w:jc w:val="center"/>
        <w:rPr>
          <w:rFonts w:ascii="Arial" w:hAnsi="Arial" w:cs="Arial"/>
          <w:sz w:val="18"/>
          <w:szCs w:val="18"/>
        </w:rPr>
      </w:pPr>
      <w:r w:rsidRPr="00EF3DB6">
        <w:rPr>
          <w:rFonts w:ascii="Arial" w:hAnsi="Arial" w:cs="Arial"/>
          <w:sz w:val="18"/>
          <w:szCs w:val="18"/>
        </w:rPr>
        <w:t xml:space="preserve"> </w:t>
      </w:r>
      <w:r w:rsidRPr="00EF3DB6">
        <w:rPr>
          <w:rFonts w:ascii="Arial" w:hAnsi="Arial" w:cs="Arial"/>
          <w:sz w:val="18"/>
          <w:szCs w:val="18"/>
        </w:rPr>
        <w:sym w:font="Symbol" w:char="F0B7"/>
      </w:r>
      <w:r w:rsidRPr="00EF3DB6">
        <w:rPr>
          <w:rFonts w:ascii="Arial" w:hAnsi="Arial" w:cs="Arial"/>
          <w:sz w:val="18"/>
          <w:szCs w:val="18"/>
        </w:rPr>
        <w:t xml:space="preserve"> Selecciona estrategias que favorecen el desarrollo intelectual, físico, social y emocional de los alumnos para procurar el logro de los aprendizajes.</w:t>
      </w:r>
    </w:p>
    <w:p w14:paraId="76480A23" w14:textId="77777777" w:rsidR="009214AF" w:rsidRPr="00EF3DB6" w:rsidRDefault="009214AF" w:rsidP="009214AF">
      <w:pPr>
        <w:jc w:val="center"/>
        <w:rPr>
          <w:rFonts w:ascii="Arial" w:hAnsi="Arial" w:cs="Arial"/>
          <w:sz w:val="18"/>
          <w:szCs w:val="18"/>
        </w:rPr>
      </w:pPr>
      <w:r w:rsidRPr="00EF3DB6">
        <w:rPr>
          <w:rFonts w:ascii="Arial" w:hAnsi="Arial" w:cs="Arial"/>
          <w:sz w:val="18"/>
          <w:szCs w:val="18"/>
        </w:rPr>
        <w:t xml:space="preserve"> </w:t>
      </w:r>
      <w:r w:rsidRPr="00EF3DB6">
        <w:rPr>
          <w:rFonts w:ascii="Arial" w:hAnsi="Arial" w:cs="Arial"/>
          <w:sz w:val="18"/>
          <w:szCs w:val="18"/>
        </w:rPr>
        <w:sym w:font="Symbol" w:char="F0B7"/>
      </w:r>
      <w:r w:rsidRPr="00EF3DB6">
        <w:rPr>
          <w:rFonts w:ascii="Arial" w:hAnsi="Arial" w:cs="Arial"/>
          <w:sz w:val="18"/>
          <w:szCs w:val="18"/>
        </w:rPr>
        <w:t xml:space="preserve"> 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44B9EA22" w14:textId="77777777" w:rsidR="009214AF" w:rsidRPr="00EF3DB6" w:rsidRDefault="009214AF" w:rsidP="009214AF">
      <w:pPr>
        <w:jc w:val="center"/>
        <w:rPr>
          <w:rFonts w:ascii="Arial" w:hAnsi="Arial" w:cs="Arial"/>
          <w:sz w:val="18"/>
          <w:szCs w:val="18"/>
        </w:rPr>
      </w:pPr>
      <w:r w:rsidRPr="00EF3DB6">
        <w:rPr>
          <w:rFonts w:ascii="Arial" w:hAnsi="Arial" w:cs="Arial"/>
          <w:sz w:val="18"/>
          <w:szCs w:val="18"/>
        </w:rPr>
        <w:sym w:font="Symbol" w:char="F0B7"/>
      </w:r>
      <w:r w:rsidRPr="00EF3DB6">
        <w:rPr>
          <w:rFonts w:ascii="Arial" w:hAnsi="Arial" w:cs="Arial"/>
          <w:sz w:val="18"/>
          <w:szCs w:val="18"/>
        </w:rPr>
        <w:t xml:space="preserve"> Diseña escenarios y experiencias de aprendizaje utilizando diversos recursos metodológicos y tecnológicos para favorecer la educación inclusiva.</w:t>
      </w:r>
    </w:p>
    <w:p w14:paraId="2B57F94A" w14:textId="77777777" w:rsidR="009214AF" w:rsidRPr="00EF3DB6" w:rsidRDefault="009214AF" w:rsidP="009214AF">
      <w:pPr>
        <w:jc w:val="center"/>
        <w:rPr>
          <w:rFonts w:ascii="Arial" w:hAnsi="Arial" w:cs="Arial"/>
          <w:b/>
          <w:bCs/>
          <w:kern w:val="24"/>
          <w:sz w:val="18"/>
          <w:szCs w:val="18"/>
        </w:rPr>
      </w:pPr>
      <w:r w:rsidRPr="00EF3DB6">
        <w:rPr>
          <w:rFonts w:ascii="Arial" w:hAnsi="Arial" w:cs="Arial"/>
          <w:sz w:val="18"/>
          <w:szCs w:val="18"/>
        </w:rPr>
        <w:sym w:font="Symbol" w:char="F0B7"/>
      </w:r>
      <w:r w:rsidRPr="00EF3DB6">
        <w:rPr>
          <w:rFonts w:ascii="Arial" w:hAnsi="Arial" w:cs="Arial"/>
          <w:sz w:val="18"/>
          <w:szCs w:val="18"/>
        </w:rPr>
        <w:t xml:space="preserve"> Elabora propuestas para mejorar los resultados de su enseñanza y los aprendizajes de sus alumnos.</w:t>
      </w:r>
    </w:p>
    <w:p w14:paraId="690344AD" w14:textId="77777777" w:rsidR="009214AF" w:rsidRPr="00C52468" w:rsidRDefault="009214AF" w:rsidP="009214AF">
      <w:pPr>
        <w:jc w:val="center"/>
        <w:rPr>
          <w:rFonts w:ascii="Arial" w:hAnsi="Arial" w:cs="Arial"/>
        </w:rPr>
      </w:pPr>
      <w:r w:rsidRPr="00C52468">
        <w:rPr>
          <w:rFonts w:ascii="Arial" w:hAnsi="Arial" w:cs="Arial"/>
          <w:b/>
          <w:bCs/>
          <w:kern w:val="24"/>
        </w:rPr>
        <w:t xml:space="preserve">MATERIA: </w:t>
      </w:r>
      <w:r w:rsidRPr="00C52468">
        <w:rPr>
          <w:rFonts w:ascii="Arial" w:hAnsi="Arial" w:cs="Arial"/>
          <w:kern w:val="24"/>
        </w:rPr>
        <w:t xml:space="preserve">PLANEACIÓN Y EVALUACIÓN DE LA ENSEÑANZA Y EL APRENDIZAJE </w:t>
      </w:r>
    </w:p>
    <w:p w14:paraId="3D6E94E9" w14:textId="77777777" w:rsidR="009214AF" w:rsidRPr="00C52468" w:rsidRDefault="009214AF" w:rsidP="009214AF">
      <w:pPr>
        <w:jc w:val="center"/>
        <w:rPr>
          <w:rFonts w:ascii="Arial" w:hAnsi="Arial" w:cs="Arial"/>
          <w:b/>
          <w:bCs/>
          <w:kern w:val="24"/>
        </w:rPr>
      </w:pPr>
    </w:p>
    <w:p w14:paraId="56539658" w14:textId="77777777" w:rsidR="009214AF" w:rsidRPr="00C52468" w:rsidRDefault="009214AF" w:rsidP="009214AF">
      <w:pPr>
        <w:jc w:val="center"/>
        <w:rPr>
          <w:rFonts w:ascii="Arial" w:hAnsi="Arial" w:cs="Arial"/>
          <w:kern w:val="24"/>
        </w:rPr>
      </w:pPr>
      <w:r w:rsidRPr="00C52468">
        <w:rPr>
          <w:rFonts w:ascii="Arial" w:hAnsi="Arial" w:cs="Arial"/>
          <w:b/>
          <w:bCs/>
          <w:kern w:val="24"/>
        </w:rPr>
        <w:t xml:space="preserve">NOMBRE DEL DOCENTE: </w:t>
      </w:r>
      <w:r w:rsidRPr="00C52468">
        <w:rPr>
          <w:rFonts w:ascii="Arial" w:hAnsi="Arial" w:cs="Arial"/>
          <w:kern w:val="24"/>
        </w:rPr>
        <w:t xml:space="preserve">EVA FABIOLA RUÍZ PRADIS </w:t>
      </w:r>
    </w:p>
    <w:p w14:paraId="5FBB96CB" w14:textId="77777777" w:rsidR="009214AF" w:rsidRPr="00C52468" w:rsidRDefault="009214AF" w:rsidP="009214AF">
      <w:pPr>
        <w:jc w:val="right"/>
        <w:rPr>
          <w:rFonts w:ascii="Arial" w:hAnsi="Arial" w:cs="Arial"/>
          <w:b/>
          <w:bCs/>
          <w:kern w:val="24"/>
        </w:rPr>
      </w:pPr>
    </w:p>
    <w:p w14:paraId="3A94C802" w14:textId="77777777" w:rsidR="009214AF" w:rsidRPr="00C52468" w:rsidRDefault="009214AF" w:rsidP="009214AF">
      <w:pPr>
        <w:jc w:val="right"/>
        <w:rPr>
          <w:rFonts w:ascii="Arial" w:hAnsi="Arial" w:cs="Arial"/>
          <w:b/>
          <w:bCs/>
          <w:kern w:val="24"/>
        </w:rPr>
      </w:pPr>
    </w:p>
    <w:p w14:paraId="78834B1D" w14:textId="3773F2EB" w:rsidR="009214AF" w:rsidRPr="009214AF" w:rsidRDefault="009214AF" w:rsidP="009214AF">
      <w:pPr>
        <w:jc w:val="right"/>
        <w:rPr>
          <w:rFonts w:ascii="Arial" w:hAnsi="Arial" w:cs="Arial"/>
          <w:b/>
          <w:bCs/>
          <w:kern w:val="24"/>
        </w:rPr>
      </w:pPr>
      <w:r>
        <w:rPr>
          <w:rFonts w:ascii="Arial" w:hAnsi="Arial" w:cs="Arial"/>
          <w:b/>
          <w:bCs/>
          <w:kern w:val="24"/>
        </w:rPr>
        <w:t>07 de junio</w:t>
      </w:r>
      <w:r w:rsidRPr="00C52468">
        <w:rPr>
          <w:rFonts w:ascii="Arial" w:hAnsi="Arial" w:cs="Arial"/>
          <w:b/>
          <w:bCs/>
          <w:kern w:val="24"/>
        </w:rPr>
        <w:t xml:space="preserve"> de 2021     SALTILLO, COAHUILA.</w:t>
      </w:r>
    </w:p>
    <w:p w14:paraId="7AA2E5EF" w14:textId="1059C98B" w:rsidR="00D35E6C" w:rsidRDefault="003240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0A17FF" wp14:editId="04C2655C">
                <wp:simplePos x="0" y="0"/>
                <wp:positionH relativeFrom="margin">
                  <wp:posOffset>4463415</wp:posOffset>
                </wp:positionH>
                <wp:positionV relativeFrom="paragraph">
                  <wp:posOffset>3900804</wp:posOffset>
                </wp:positionV>
                <wp:extent cx="1885950" cy="1304925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DAD8" w14:textId="5BF6F076" w:rsidR="009D5424" w:rsidRPr="0053533F" w:rsidRDefault="009D5424" w:rsidP="009D5424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Las estrategias de </w:t>
                            </w:r>
                            <w:r w:rsidR="0032408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evaluación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son el conjunto de métodos, técnicas y recursos que utiliza el docente</w:t>
                            </w:r>
                            <w:r w:rsidR="0032408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para valorar el aprendizaje del alumno.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A17FF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351.45pt;margin-top:307.15pt;width:148.5pt;height:102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" filled="f" stroked="f" strokeweight=".5pt">
                <v:textbox>
                  <w:txbxContent>
                    <w:p w14:paraId="295ADAD8" w14:textId="5BF6F076" w:rsidR="009D5424" w:rsidRPr="0053533F" w:rsidRDefault="009D5424" w:rsidP="009D5424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Las estrategias de </w:t>
                      </w:r>
                      <w:r w:rsidR="0032408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evaluación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son el conjunto de métodos, técnicas y recursos que utiliza el docente</w:t>
                      </w:r>
                      <w:r w:rsidR="0032408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para valorar el aprendizaje del alumno.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0265B" wp14:editId="18719989">
                <wp:simplePos x="0" y="0"/>
                <wp:positionH relativeFrom="column">
                  <wp:posOffset>4463415</wp:posOffset>
                </wp:positionH>
                <wp:positionV relativeFrom="paragraph">
                  <wp:posOffset>3900804</wp:posOffset>
                </wp:positionV>
                <wp:extent cx="1889760" cy="1343025"/>
                <wp:effectExtent l="0" t="0" r="1524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343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C481A" id="Rectángulo 11" o:spid="_x0000_s1026" style="position:absolute;margin-left:351.45pt;margin-top:307.15pt;width:148.8pt;height:10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" fillcolor="#deeaf6 [664]" strokecolor="black [3213]" strokeweight="1pt"/>
            </w:pict>
          </mc:Fallback>
        </mc:AlternateContent>
      </w:r>
      <w:r w:rsidR="00BB4B7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851CBA" wp14:editId="7395C024">
                <wp:simplePos x="0" y="0"/>
                <wp:positionH relativeFrom="margin">
                  <wp:posOffset>1863090</wp:posOffset>
                </wp:positionH>
                <wp:positionV relativeFrom="paragraph">
                  <wp:posOffset>3966845</wp:posOffset>
                </wp:positionV>
                <wp:extent cx="2390775" cy="16668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BFD6" w14:textId="470DF688" w:rsidR="002B1174" w:rsidRPr="00B2287C" w:rsidRDefault="00CB0F98" w:rsidP="002B1174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B2287C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Para llevar </w:t>
                            </w:r>
                            <w:r w:rsidR="00B2287C" w:rsidRPr="00B2287C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 cabo</w:t>
                            </w:r>
                            <w:r w:rsidRPr="00B2287C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la evaluación desde el enf</w:t>
                            </w:r>
                            <w:r w:rsidR="00B2287C" w:rsidRPr="00B2287C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oque formativo es necesario que el docente incorpore en el aula estrategias de evalu</w:t>
                            </w:r>
                            <w:r w:rsidR="00B2287C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</w:t>
                            </w:r>
                            <w:r w:rsidR="00B2287C" w:rsidRPr="00B2287C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c</w:t>
                            </w:r>
                            <w:r w:rsidR="00B2287C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ión </w:t>
                            </w:r>
                            <w:r w:rsidR="00BB4B7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congruentes</w:t>
                            </w:r>
                            <w:r w:rsidR="00DA447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con las características y necesidades individuales de cada alumno y las colectivas del grupo.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1CBA" id="Cuadro de texto 12" o:spid="_x0000_s1027" type="#_x0000_t202" style="position:absolute;margin-left:146.7pt;margin-top:312.35pt;width:188.25pt;height:131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" filled="f" stroked="f" strokeweight=".5pt">
                <v:textbox>
                  <w:txbxContent>
                    <w:p w14:paraId="57DFBFD6" w14:textId="470DF688" w:rsidR="002B1174" w:rsidRPr="00B2287C" w:rsidRDefault="00CB0F98" w:rsidP="002B1174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B2287C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Para llevar </w:t>
                      </w:r>
                      <w:r w:rsidR="00B2287C" w:rsidRPr="00B2287C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 cabo</w:t>
                      </w:r>
                      <w:r w:rsidRPr="00B2287C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la evaluación desde el enf</w:t>
                      </w:r>
                      <w:r w:rsidR="00B2287C" w:rsidRPr="00B2287C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oque formativo es necesario que el docente incorpore en el aula estrategias de evalu</w:t>
                      </w:r>
                      <w:r w:rsidR="00B2287C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</w:t>
                      </w:r>
                      <w:r w:rsidR="00B2287C" w:rsidRPr="00B2287C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c</w:t>
                      </w:r>
                      <w:r w:rsidR="00B2287C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ión </w:t>
                      </w:r>
                      <w:r w:rsidR="00BB4B7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congruentes</w:t>
                      </w:r>
                      <w:r w:rsidR="00DA447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con las características y necesidades individuales de cada alumno y las colectivas del grupo.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B7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1972D" wp14:editId="537CF906">
                <wp:simplePos x="0" y="0"/>
                <wp:positionH relativeFrom="column">
                  <wp:posOffset>1948815</wp:posOffset>
                </wp:positionH>
                <wp:positionV relativeFrom="paragraph">
                  <wp:posOffset>3910329</wp:posOffset>
                </wp:positionV>
                <wp:extent cx="2266950" cy="176212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762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01FE2" id="Rectángulo 10" o:spid="_x0000_s1026" style="position:absolute;margin-left:153.45pt;margin-top:307.9pt;width:178.5pt;height:13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" fillcolor="#deeaf6 [664]" strokecolor="black [3213]" strokeweight="1pt"/>
            </w:pict>
          </mc:Fallback>
        </mc:AlternateContent>
      </w:r>
      <w:r w:rsidR="005353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16A260" wp14:editId="3BBFFD35">
                <wp:simplePos x="0" y="0"/>
                <wp:positionH relativeFrom="margin">
                  <wp:posOffset>-527685</wp:posOffset>
                </wp:positionH>
                <wp:positionV relativeFrom="paragraph">
                  <wp:posOffset>3948430</wp:posOffset>
                </wp:positionV>
                <wp:extent cx="1885950" cy="97536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3D3EA" w14:textId="097E9FC9" w:rsidR="004451C4" w:rsidRPr="0053533F" w:rsidRDefault="0053533F" w:rsidP="004451C4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 w:rsidRPr="0053533F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La evaluación en el contexto del enfoque formativo requiere: recolectar, sistematizar y analizar.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6A260" id="Cuadro de texto 9" o:spid="_x0000_s1028" type="#_x0000_t202" style="position:absolute;margin-left:-41.55pt;margin-top:310.9pt;width:148.5pt;height:76.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" filled="f" stroked="f" strokeweight=".5pt">
                <v:textbox>
                  <w:txbxContent>
                    <w:p w14:paraId="2AB3D3EA" w14:textId="097E9FC9" w:rsidR="004451C4" w:rsidRPr="0053533F" w:rsidRDefault="0053533F" w:rsidP="004451C4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 w:rsidRPr="0053533F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La evaluación en el contexto del enfoque formativo requiere: recolectar, sistematizar y analizar.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F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E394FB" wp14:editId="051582B8">
                <wp:simplePos x="0" y="0"/>
                <wp:positionH relativeFrom="margin">
                  <wp:align>center</wp:align>
                </wp:positionH>
                <wp:positionV relativeFrom="paragraph">
                  <wp:posOffset>2719705</wp:posOffset>
                </wp:positionV>
                <wp:extent cx="4968240" cy="97536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D358A" w14:textId="04C05851" w:rsidR="00CA7F1C" w:rsidRPr="00CA7F1C" w:rsidRDefault="0033585B" w:rsidP="00CA7F1C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La evaluación para el aprendizaje requiere de evidencias</w:t>
                            </w:r>
                            <w:r w:rsidR="00430861">
                              <w:rPr>
                                <w:rFonts w:ascii="Cavolini" w:hAnsi="Cavolini" w:cs="Cavolini"/>
                              </w:rPr>
                              <w:t>, debe ser: congruente, pertinente y medible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94FB" id="Cuadro de texto 8" o:spid="_x0000_s1029" type="#_x0000_t202" style="position:absolute;margin-left:0;margin-top:214.15pt;width:391.2pt;height:76.8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" filled="f" stroked="f" strokeweight=".5pt">
                <v:textbox>
                  <w:txbxContent>
                    <w:p w14:paraId="2A7D358A" w14:textId="04C05851" w:rsidR="00CA7F1C" w:rsidRPr="00CA7F1C" w:rsidRDefault="0033585B" w:rsidP="00CA7F1C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La evaluación para el aprendizaje requiere de evidencias</w:t>
                      </w:r>
                      <w:r w:rsidR="00430861">
                        <w:rPr>
                          <w:rFonts w:ascii="Cavolini" w:hAnsi="Cavolini" w:cs="Cavolini"/>
                        </w:rPr>
                        <w:t>, debe ser: congruente, pertinente y medible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F1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FA8E9B" wp14:editId="198036B1">
                <wp:simplePos x="0" y="0"/>
                <wp:positionH relativeFrom="margin">
                  <wp:align>center</wp:align>
                </wp:positionH>
                <wp:positionV relativeFrom="paragraph">
                  <wp:posOffset>1426210</wp:posOffset>
                </wp:positionV>
                <wp:extent cx="4968240" cy="975360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A8713" w14:textId="57A42956" w:rsidR="00C11C8E" w:rsidRPr="00CA7F1C" w:rsidRDefault="00273AC4" w:rsidP="00CA7F1C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CA7F1C">
                              <w:rPr>
                                <w:rFonts w:ascii="Cavolini" w:hAnsi="Cavolini" w:cs="Cavolini"/>
                              </w:rPr>
                              <w:t>Cuando se quiere profundizar en la evaluación de los aprendizajes</w:t>
                            </w:r>
                            <w:r w:rsidR="00CA7F1C" w:rsidRPr="00CA7F1C">
                              <w:rPr>
                                <w:rFonts w:ascii="Cavolini" w:hAnsi="Cavolini" w:cs="Cavolini"/>
                              </w:rPr>
                              <w:t>, solo son posibles si se hace conciencia las emociones, la forma en que se enseña y como aprenden los alumnos.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A8E9B" id="Cuadro de texto 20" o:spid="_x0000_s1030" type="#_x0000_t202" style="position:absolute;margin-left:0;margin-top:112.3pt;width:391.2pt;height:76.8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" filled="f" stroked="f" strokeweight=".5pt">
                <v:textbox>
                  <w:txbxContent>
                    <w:p w14:paraId="79BA8713" w14:textId="57A42956" w:rsidR="00C11C8E" w:rsidRPr="00CA7F1C" w:rsidRDefault="00273AC4" w:rsidP="00CA7F1C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CA7F1C">
                        <w:rPr>
                          <w:rFonts w:ascii="Cavolini" w:hAnsi="Cavolini" w:cs="Cavolini"/>
                        </w:rPr>
                        <w:t>Cuando se quiere profundizar en la evaluación de los aprendizajes</w:t>
                      </w:r>
                      <w:r w:rsidR="00CA7F1C" w:rsidRPr="00CA7F1C">
                        <w:rPr>
                          <w:rFonts w:ascii="Cavolini" w:hAnsi="Cavolini" w:cs="Cavolini"/>
                        </w:rPr>
                        <w:t>, solo son posibles si se hace conciencia las emociones, la forma en que se enseña y como aprenden los alumnos.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2C74">
        <w:rPr>
          <w:noProof/>
        </w:rPr>
        <w:drawing>
          <wp:anchor distT="0" distB="0" distL="114300" distR="114300" simplePos="0" relativeHeight="251658240" behindDoc="1" locked="0" layoutInCell="1" allowOverlap="1" wp14:anchorId="55CCF815" wp14:editId="0CD8AF1C">
            <wp:simplePos x="0" y="0"/>
            <wp:positionH relativeFrom="margin">
              <wp:posOffset>668020</wp:posOffset>
            </wp:positionH>
            <wp:positionV relativeFrom="page">
              <wp:posOffset>123825</wp:posOffset>
            </wp:positionV>
            <wp:extent cx="4438015" cy="2011680"/>
            <wp:effectExtent l="57150" t="133350" r="57785" b="64770"/>
            <wp:wrapTight wrapText="bothSides">
              <wp:wrapPolygon edited="0">
                <wp:start x="4005" y="1687"/>
                <wp:lineTo x="1425" y="3411"/>
                <wp:lineTo x="1757" y="6601"/>
                <wp:lineTo x="-51" y="7515"/>
                <wp:lineTo x="281" y="10705"/>
                <wp:lineTo x="-533" y="11116"/>
                <wp:lineTo x="-180" y="14506"/>
                <wp:lineTo x="763" y="17176"/>
                <wp:lineTo x="2540" y="19635"/>
                <wp:lineTo x="6125" y="21180"/>
                <wp:lineTo x="15383" y="19647"/>
                <wp:lineTo x="15515" y="20000"/>
                <wp:lineTo x="17503" y="18994"/>
                <wp:lineTo x="17552" y="18550"/>
                <wp:lineTo x="20223" y="14051"/>
                <wp:lineTo x="20314" y="14005"/>
                <wp:lineTo x="20977" y="10313"/>
                <wp:lineTo x="21660" y="6819"/>
                <wp:lineTo x="21639" y="6620"/>
                <wp:lineTo x="21148" y="3721"/>
                <wp:lineTo x="21127" y="3521"/>
                <wp:lineTo x="20274" y="805"/>
                <wp:lineTo x="20033" y="-2431"/>
                <wp:lineTo x="12421" y="1209"/>
                <wp:lineTo x="12089" y="-1981"/>
                <wp:lineTo x="5632" y="865"/>
                <wp:lineTo x="4005" y="1687"/>
              </wp:wrapPolygon>
            </wp:wrapTight>
            <wp:docPr id="1" name="Imagen 1" descr="Download 设计 - Color Azul Acuarela Png PNG Image with No Background - 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设计 - Color Azul Acuarela Png PNG Image with No Background -  PNGkey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4587">
                      <a:off x="0" y="0"/>
                      <a:ext cx="443801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C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E1EAF" wp14:editId="08A5555A">
                <wp:simplePos x="0" y="0"/>
                <wp:positionH relativeFrom="margin">
                  <wp:posOffset>862964</wp:posOffset>
                </wp:positionH>
                <wp:positionV relativeFrom="paragraph">
                  <wp:posOffset>-318770</wp:posOffset>
                </wp:positionV>
                <wp:extent cx="4200525" cy="126492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5D098" w14:textId="6E434ABB" w:rsidR="00C11C8E" w:rsidRPr="00AB2C74" w:rsidRDefault="00AB2C74">
                            <w:pPr>
                              <w:rPr>
                                <w:rFonts w:ascii="Muthiara -Demo Version-" w:hAnsi="Muthiara -Demo Version-"/>
                                <w:sz w:val="114"/>
                                <w:szCs w:val="16"/>
                              </w:rPr>
                            </w:pPr>
                            <w:r w:rsidRPr="00AB2C74">
                              <w:rPr>
                                <w:rFonts w:ascii="Muthiara -Demo Version-" w:hAnsi="Muthiara -Demo Version-"/>
                                <w:sz w:val="114"/>
                                <w:szCs w:val="16"/>
                              </w:rPr>
                              <w:t>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E1EAF" id="Cuadro de texto 2" o:spid="_x0000_s1031" type="#_x0000_t202" style="position:absolute;margin-left:67.95pt;margin-top:-25.1pt;width:330.75pt;height:99.6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" filled="f" stroked="f" strokeweight=".5pt">
                <v:textbox>
                  <w:txbxContent>
                    <w:p w14:paraId="4975D098" w14:textId="6E434ABB" w:rsidR="00C11C8E" w:rsidRPr="00AB2C74" w:rsidRDefault="00AB2C74">
                      <w:pPr>
                        <w:rPr>
                          <w:rFonts w:ascii="Muthiara -Demo Version-" w:hAnsi="Muthiara -Demo Version-"/>
                          <w:sz w:val="114"/>
                          <w:szCs w:val="16"/>
                        </w:rPr>
                      </w:pPr>
                      <w:r w:rsidRPr="00AB2C74">
                        <w:rPr>
                          <w:rFonts w:ascii="Muthiara -Demo Version-" w:hAnsi="Muthiara -Demo Version-"/>
                          <w:sz w:val="114"/>
                          <w:szCs w:val="16"/>
                        </w:rPr>
                        <w:t>EVALUACIÓN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4F6">
        <w:rPr>
          <w:noProof/>
        </w:rPr>
        <w:drawing>
          <wp:anchor distT="0" distB="0" distL="114300" distR="114300" simplePos="0" relativeHeight="251680768" behindDoc="0" locked="0" layoutInCell="1" allowOverlap="1" wp14:anchorId="7AF9EB59" wp14:editId="5F373CF4">
            <wp:simplePos x="0" y="0"/>
            <wp:positionH relativeFrom="margin">
              <wp:posOffset>4933378</wp:posOffset>
            </wp:positionH>
            <wp:positionV relativeFrom="page">
              <wp:posOffset>1342390</wp:posOffset>
            </wp:positionV>
            <wp:extent cx="1358900" cy="2069465"/>
            <wp:effectExtent l="19050" t="19050" r="12700" b="6985"/>
            <wp:wrapSquare wrapText="bothSides"/>
            <wp:docPr id="19" name="Imagen 19" descr="Acuarela Flores Vector - Gráficos vectoriales gratis e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uarela Flores Vector - Gráficos vectoriales gratis en Pixaba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9367">
                      <a:off x="0" y="0"/>
                      <a:ext cx="135890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D88760" wp14:editId="0D57A25F">
                <wp:simplePos x="0" y="0"/>
                <wp:positionH relativeFrom="margin">
                  <wp:posOffset>2844165</wp:posOffset>
                </wp:positionH>
                <wp:positionV relativeFrom="paragraph">
                  <wp:posOffset>3687445</wp:posOffset>
                </wp:positionV>
                <wp:extent cx="0" cy="220980"/>
                <wp:effectExtent l="0" t="0" r="38100" b="2667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87D64" id="Conector recto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3.95pt,290.35pt" to="223.95pt,3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71192" wp14:editId="0899CE68">
                <wp:simplePos x="0" y="0"/>
                <wp:positionH relativeFrom="margin">
                  <wp:posOffset>5526405</wp:posOffset>
                </wp:positionH>
                <wp:positionV relativeFrom="paragraph">
                  <wp:posOffset>3679825</wp:posOffset>
                </wp:positionV>
                <wp:extent cx="0" cy="220980"/>
                <wp:effectExtent l="0" t="0" r="38100" b="2667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9D654" id="Conector recto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5.15pt,289.75pt" to="435.15pt,3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902062" wp14:editId="455EAC20">
                <wp:simplePos x="0" y="0"/>
                <wp:positionH relativeFrom="margin">
                  <wp:posOffset>329565</wp:posOffset>
                </wp:positionH>
                <wp:positionV relativeFrom="paragraph">
                  <wp:posOffset>3664585</wp:posOffset>
                </wp:positionV>
                <wp:extent cx="0" cy="220980"/>
                <wp:effectExtent l="0" t="0" r="38100" b="2667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084FF" id="Conector recto 1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.95pt,288.55pt" to="25.95pt,3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6F060F" wp14:editId="49481AEE">
                <wp:simplePos x="0" y="0"/>
                <wp:positionH relativeFrom="column">
                  <wp:posOffset>321945</wp:posOffset>
                </wp:positionH>
                <wp:positionV relativeFrom="paragraph">
                  <wp:posOffset>3672205</wp:posOffset>
                </wp:positionV>
                <wp:extent cx="5212080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20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57A93" id="Conector recto 1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289.15pt" to="435.75pt,2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3E001D" wp14:editId="25F79364">
                <wp:simplePos x="0" y="0"/>
                <wp:positionH relativeFrom="column">
                  <wp:posOffset>2851785</wp:posOffset>
                </wp:positionH>
                <wp:positionV relativeFrom="paragraph">
                  <wp:posOffset>3405505</wp:posOffset>
                </wp:positionV>
                <wp:extent cx="0" cy="266700"/>
                <wp:effectExtent l="0" t="0" r="38100" b="19050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92603" id="Conector recto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55pt,268.15pt" to="224.55pt,2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B7FDCB" wp14:editId="7290133C">
                <wp:simplePos x="0" y="0"/>
                <wp:positionH relativeFrom="column">
                  <wp:posOffset>-501015</wp:posOffset>
                </wp:positionH>
                <wp:positionV relativeFrom="paragraph">
                  <wp:posOffset>3885565</wp:posOffset>
                </wp:positionV>
                <wp:extent cx="1889760" cy="1089660"/>
                <wp:effectExtent l="0" t="0" r="15240" b="1524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896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9C2CA" id="Rectángulo 7" o:spid="_x0000_s1026" style="position:absolute;margin-left:-39.45pt;margin-top:305.95pt;width:148.8pt;height:85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" fillcolor="#deeaf6 [664]" strokecolor="black [3213]" strokeweight="1pt"/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ED15F" wp14:editId="30F2E4A2">
                <wp:simplePos x="0" y="0"/>
                <wp:positionH relativeFrom="margin">
                  <wp:posOffset>2825115</wp:posOffset>
                </wp:positionH>
                <wp:positionV relativeFrom="paragraph">
                  <wp:posOffset>2445385</wp:posOffset>
                </wp:positionV>
                <wp:extent cx="0" cy="220980"/>
                <wp:effectExtent l="0" t="0" r="38100" b="2667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9AFBB9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2.45pt,192.55pt" to="222.45pt,2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9DA63" wp14:editId="537C095D">
                <wp:simplePos x="0" y="0"/>
                <wp:positionH relativeFrom="margin">
                  <wp:posOffset>-607695</wp:posOffset>
                </wp:positionH>
                <wp:positionV relativeFrom="paragraph">
                  <wp:posOffset>2666365</wp:posOffset>
                </wp:positionV>
                <wp:extent cx="6858000" cy="746760"/>
                <wp:effectExtent l="0" t="0" r="19050" b="152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46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717EE" id="Rectángulo 5" o:spid="_x0000_s1026" style="position:absolute;margin-left:-47.85pt;margin-top:209.95pt;width:540pt;height:58.8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" fillcolor="#8eaadb [1940]" strokecolor="black [3213]" strokeweight="1pt">
                <w10:wrap anchorx="margin"/>
              </v:rect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0294C" wp14:editId="47BD33C2">
                <wp:simplePos x="0" y="0"/>
                <wp:positionH relativeFrom="column">
                  <wp:posOffset>2798445</wp:posOffset>
                </wp:positionH>
                <wp:positionV relativeFrom="paragraph">
                  <wp:posOffset>692785</wp:posOffset>
                </wp:positionV>
                <wp:extent cx="7620" cy="601980"/>
                <wp:effectExtent l="0" t="0" r="30480" b="2667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6019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E64398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35pt,54.55pt" to="220.95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C11C8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76993" wp14:editId="3B4034F3">
                <wp:simplePos x="0" y="0"/>
                <wp:positionH relativeFrom="margin">
                  <wp:posOffset>-609600</wp:posOffset>
                </wp:positionH>
                <wp:positionV relativeFrom="paragraph">
                  <wp:posOffset>1302385</wp:posOffset>
                </wp:positionV>
                <wp:extent cx="6858000" cy="1150620"/>
                <wp:effectExtent l="0" t="0" r="19050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50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F4CC2" id="Rectángulo 3" o:spid="_x0000_s1026" style="position:absolute;margin-left:-48pt;margin-top:102.55pt;width:540pt;height:90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" fillcolor="#deeaf6 [664]" strokecolor="black [3213]" strokeweight="1pt">
                <w10:wrap anchorx="margin"/>
              </v:rect>
            </w:pict>
          </mc:Fallback>
        </mc:AlternateContent>
      </w:r>
    </w:p>
    <w:p w14:paraId="7C95B7DF" w14:textId="16BBD715" w:rsidR="009148A9" w:rsidRPr="009148A9" w:rsidRDefault="009148A9" w:rsidP="009148A9"/>
    <w:p w14:paraId="3F36F7DA" w14:textId="3ACF3B04" w:rsidR="009148A9" w:rsidRPr="009148A9" w:rsidRDefault="009148A9" w:rsidP="009148A9"/>
    <w:p w14:paraId="3B17D39B" w14:textId="1C1DC245" w:rsidR="009148A9" w:rsidRPr="009148A9" w:rsidRDefault="009148A9" w:rsidP="009148A9"/>
    <w:p w14:paraId="3CB28631" w14:textId="27D2D753" w:rsidR="009148A9" w:rsidRPr="009148A9" w:rsidRDefault="009148A9" w:rsidP="009148A9"/>
    <w:p w14:paraId="5E9B569B" w14:textId="08564EC8" w:rsidR="009148A9" w:rsidRPr="009148A9" w:rsidRDefault="009148A9" w:rsidP="009148A9"/>
    <w:p w14:paraId="7218F34B" w14:textId="423A7DA1" w:rsidR="009148A9" w:rsidRPr="009148A9" w:rsidRDefault="009148A9" w:rsidP="009148A9"/>
    <w:p w14:paraId="58F26D37" w14:textId="6754CE1D" w:rsidR="009148A9" w:rsidRPr="009148A9" w:rsidRDefault="009148A9" w:rsidP="009148A9"/>
    <w:p w14:paraId="3B742765" w14:textId="72182701" w:rsidR="009148A9" w:rsidRPr="009148A9" w:rsidRDefault="009148A9" w:rsidP="009148A9"/>
    <w:p w14:paraId="239D3EFC" w14:textId="6286197E" w:rsidR="009148A9" w:rsidRPr="009148A9" w:rsidRDefault="009148A9" w:rsidP="009148A9"/>
    <w:p w14:paraId="4D8CEFB5" w14:textId="32D4D30A" w:rsidR="009148A9" w:rsidRPr="009148A9" w:rsidRDefault="009148A9" w:rsidP="009148A9"/>
    <w:p w14:paraId="29B0E9C5" w14:textId="0304FAD2" w:rsidR="009148A9" w:rsidRPr="009148A9" w:rsidRDefault="009148A9" w:rsidP="009148A9"/>
    <w:p w14:paraId="7116EC01" w14:textId="1768D888" w:rsidR="009148A9" w:rsidRPr="009148A9" w:rsidRDefault="009148A9" w:rsidP="009148A9"/>
    <w:p w14:paraId="2C478EAF" w14:textId="503988AB" w:rsidR="009148A9" w:rsidRPr="009148A9" w:rsidRDefault="009148A9" w:rsidP="009148A9"/>
    <w:p w14:paraId="4A3CF1B2" w14:textId="1F1110E2" w:rsidR="009148A9" w:rsidRPr="009148A9" w:rsidRDefault="009148A9" w:rsidP="009148A9"/>
    <w:p w14:paraId="6CC1720F" w14:textId="54419FFC" w:rsidR="009148A9" w:rsidRPr="009148A9" w:rsidRDefault="009148A9" w:rsidP="009148A9"/>
    <w:p w14:paraId="74A36E2B" w14:textId="3CC66FD7" w:rsidR="009148A9" w:rsidRPr="009148A9" w:rsidRDefault="009148A9" w:rsidP="009148A9"/>
    <w:p w14:paraId="23BD6DA3" w14:textId="3EBB6AE3" w:rsidR="009148A9" w:rsidRPr="009148A9" w:rsidRDefault="00027CB0" w:rsidP="009148A9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005836" wp14:editId="6F1460AA">
                <wp:simplePos x="0" y="0"/>
                <wp:positionH relativeFrom="column">
                  <wp:posOffset>396240</wp:posOffset>
                </wp:positionH>
                <wp:positionV relativeFrom="paragraph">
                  <wp:posOffset>115569</wp:posOffset>
                </wp:positionV>
                <wp:extent cx="0" cy="1091565"/>
                <wp:effectExtent l="0" t="0" r="38100" b="3238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B25B2" id="Conector recto 31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2pt,9.1pt" to="31.2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14:paraId="3B857433" w14:textId="4DEC9C33" w:rsidR="009148A9" w:rsidRPr="009148A9" w:rsidRDefault="00027CB0" w:rsidP="009148A9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312F77" wp14:editId="743B57A0">
                <wp:simplePos x="0" y="0"/>
                <wp:positionH relativeFrom="column">
                  <wp:posOffset>5520690</wp:posOffset>
                </wp:positionH>
                <wp:positionV relativeFrom="paragraph">
                  <wp:posOffset>102235</wp:posOffset>
                </wp:positionV>
                <wp:extent cx="0" cy="800100"/>
                <wp:effectExtent l="0" t="0" r="38100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06A22" id="Conector recto 3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7pt,8.05pt" to="434.7pt,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p w14:paraId="49B2AD12" w14:textId="47C6A51E" w:rsidR="009148A9" w:rsidRPr="009148A9" w:rsidRDefault="00027CB0" w:rsidP="009148A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EBD341" wp14:editId="29DD44F9">
                <wp:simplePos x="0" y="0"/>
                <wp:positionH relativeFrom="column">
                  <wp:posOffset>2882265</wp:posOffset>
                </wp:positionH>
                <wp:positionV relativeFrom="paragraph">
                  <wp:posOffset>245745</wp:posOffset>
                </wp:positionV>
                <wp:extent cx="0" cy="381000"/>
                <wp:effectExtent l="0" t="0" r="38100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7F0BF" id="Conector recto 3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5pt,19.35pt" to="22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1A7795CC" w14:textId="2AB94265" w:rsidR="009148A9" w:rsidRPr="009148A9" w:rsidRDefault="0044728F" w:rsidP="009148A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265252" wp14:editId="2034F602">
                <wp:simplePos x="0" y="0"/>
                <wp:positionH relativeFrom="page">
                  <wp:align>left</wp:align>
                </wp:positionH>
                <wp:positionV relativeFrom="paragraph">
                  <wp:posOffset>293370</wp:posOffset>
                </wp:positionV>
                <wp:extent cx="2524125" cy="161925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2BAC0" w14:textId="35929252" w:rsidR="00027CB0" w:rsidRPr="00A25013" w:rsidRDefault="00EB454E" w:rsidP="00027CB0">
                            <w:pPr>
                              <w:jc w:val="center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A25013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Las est</w:t>
                            </w:r>
                            <w:r w:rsidR="00F45F46" w:rsidRPr="00A25013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 xml:space="preserve">rategias de </w:t>
                            </w:r>
                            <w:r w:rsidR="00A25013" w:rsidRPr="00A25013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evaluación</w:t>
                            </w:r>
                            <w:r w:rsidR="00F45F46" w:rsidRPr="00A25013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09F3629" w14:textId="0B4AA590" w:rsidR="00F45F46" w:rsidRPr="00A25013" w:rsidRDefault="00F45F46" w:rsidP="00027CB0">
                            <w:pPr>
                              <w:jc w:val="center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A25013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° Estimular la autonomía.</w:t>
                            </w:r>
                          </w:p>
                          <w:p w14:paraId="49BE4587" w14:textId="6054C24F" w:rsidR="00F45F46" w:rsidRDefault="00F45F46" w:rsidP="00027CB0">
                            <w:pPr>
                              <w:jc w:val="center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 w:rsidRPr="00A25013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° Monitorear el avance y las interferencias</w:t>
                            </w:r>
                            <w:r w:rsidR="00A25013"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EAF32DB" w14:textId="527A8E38" w:rsidR="00A25013" w:rsidRDefault="00A25013" w:rsidP="00027CB0">
                            <w:pPr>
                              <w:jc w:val="center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° Identificar las necesidades.</w:t>
                            </w:r>
                          </w:p>
                          <w:p w14:paraId="42AED8E7" w14:textId="11D60DC0" w:rsidR="00A25013" w:rsidRPr="00A25013" w:rsidRDefault="00A25013" w:rsidP="00027CB0">
                            <w:pPr>
                              <w:jc w:val="center"/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18"/>
                                <w:szCs w:val="18"/>
                              </w:rPr>
                              <w:t>° Comprobar el nivel de comprensión.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5252" id="Cuadro de texto 28" o:spid="_x0000_s1032" type="#_x0000_t202" style="position:absolute;margin-left:0;margin-top:23.1pt;width:198.75pt;height:127.5pt;z-index:25170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" filled="f" stroked="f" strokeweight=".5pt">
                <v:textbox>
                  <w:txbxContent>
                    <w:p w14:paraId="7922BAC0" w14:textId="35929252" w:rsidR="00027CB0" w:rsidRPr="00A25013" w:rsidRDefault="00EB454E" w:rsidP="00027CB0">
                      <w:pPr>
                        <w:jc w:val="center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A25013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Las est</w:t>
                      </w:r>
                      <w:r w:rsidR="00F45F46" w:rsidRPr="00A25013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 xml:space="preserve">rategias de </w:t>
                      </w:r>
                      <w:r w:rsidR="00A25013" w:rsidRPr="00A25013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evaluación</w:t>
                      </w:r>
                      <w:r w:rsidR="00F45F46" w:rsidRPr="00A25013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:</w:t>
                      </w:r>
                    </w:p>
                    <w:p w14:paraId="109F3629" w14:textId="0B4AA590" w:rsidR="00F45F46" w:rsidRPr="00A25013" w:rsidRDefault="00F45F46" w:rsidP="00027CB0">
                      <w:pPr>
                        <w:jc w:val="center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A25013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° Estimular la autonomía.</w:t>
                      </w:r>
                    </w:p>
                    <w:p w14:paraId="49BE4587" w14:textId="6054C24F" w:rsidR="00F45F46" w:rsidRDefault="00F45F46" w:rsidP="00027CB0">
                      <w:pPr>
                        <w:jc w:val="center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 w:rsidRPr="00A25013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° Monitorear el avance y las interferencias</w:t>
                      </w:r>
                      <w:r w:rsidR="00A25013"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.</w:t>
                      </w:r>
                    </w:p>
                    <w:p w14:paraId="2EAF32DB" w14:textId="527A8E38" w:rsidR="00A25013" w:rsidRDefault="00A25013" w:rsidP="00027CB0">
                      <w:pPr>
                        <w:jc w:val="center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° Identificar las necesidades.</w:t>
                      </w:r>
                    </w:p>
                    <w:p w14:paraId="42AED8E7" w14:textId="11D60DC0" w:rsidR="00A25013" w:rsidRPr="00A25013" w:rsidRDefault="00A25013" w:rsidP="00027CB0">
                      <w:pPr>
                        <w:jc w:val="center"/>
                        <w:rPr>
                          <w:rFonts w:ascii="Cavolini" w:hAnsi="Cavolini" w:cs="Cavolini"/>
                          <w:sz w:val="18"/>
                          <w:szCs w:val="18"/>
                        </w:rPr>
                      </w:pPr>
                      <w:r>
                        <w:rPr>
                          <w:rFonts w:ascii="Cavolini" w:hAnsi="Cavolini" w:cs="Cavolini"/>
                          <w:sz w:val="18"/>
                          <w:szCs w:val="18"/>
                        </w:rPr>
                        <w:t>° Comprobar el nivel de comprensión.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501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617B45" wp14:editId="440FC744">
                <wp:simplePos x="0" y="0"/>
                <wp:positionH relativeFrom="margin">
                  <wp:posOffset>-984885</wp:posOffset>
                </wp:positionH>
                <wp:positionV relativeFrom="paragraph">
                  <wp:posOffset>340995</wp:posOffset>
                </wp:positionV>
                <wp:extent cx="2447925" cy="1562100"/>
                <wp:effectExtent l="0" t="0" r="28575" b="1905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62100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7E108" id="Rectángulo: esquinas redondeadas 22" o:spid="_x0000_s1026" style="position:absolute;margin-left:-77.55pt;margin-top:26.85pt;width:192.75pt;height:12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258D912B" w14:textId="3965B7AF" w:rsidR="009148A9" w:rsidRPr="009148A9" w:rsidRDefault="00D67E20" w:rsidP="009148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C86D19" wp14:editId="4DDE982C">
                <wp:simplePos x="0" y="0"/>
                <wp:positionH relativeFrom="margin">
                  <wp:posOffset>4339591</wp:posOffset>
                </wp:positionH>
                <wp:positionV relativeFrom="paragraph">
                  <wp:posOffset>45720</wp:posOffset>
                </wp:positionV>
                <wp:extent cx="2095500" cy="1362075"/>
                <wp:effectExtent l="0" t="0" r="19050" b="2857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62075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BF8B1" id="Rectángulo: esquinas redondeadas 27" o:spid="_x0000_s1026" style="position:absolute;margin-left:341.7pt;margin-top:3.6pt;width:165pt;height:107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A43A0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6B0BC00" wp14:editId="7AAB8A7F">
                <wp:simplePos x="0" y="0"/>
                <wp:positionH relativeFrom="margin">
                  <wp:posOffset>4482465</wp:posOffset>
                </wp:positionH>
                <wp:positionV relativeFrom="paragraph">
                  <wp:posOffset>102870</wp:posOffset>
                </wp:positionV>
                <wp:extent cx="1885950" cy="1304925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319A4" w14:textId="77777777" w:rsidR="00027CB0" w:rsidRPr="0053533F" w:rsidRDefault="00027CB0" w:rsidP="00027CB0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Las estrategias de evaluación son el conjunto de métodos, técnicas y recursos que utiliza el docente para valorar el aprendizaje del alumno.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0BC00" id="Cuadro de texto 30" o:spid="_x0000_s1033" type="#_x0000_t202" style="position:absolute;margin-left:352.95pt;margin-top:8.1pt;width:148.5pt;height:102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" filled="f" stroked="f" strokeweight=".5pt">
                <v:textbox>
                  <w:txbxContent>
                    <w:p w14:paraId="7C8319A4" w14:textId="77777777" w:rsidR="00027CB0" w:rsidRPr="0053533F" w:rsidRDefault="00027CB0" w:rsidP="00027CB0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Las estrategias de evaluación son el conjunto de métodos, técnicas y recursos que utiliza el docente para valorar el aprendizaje del alumno.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A8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294B62" wp14:editId="16745854">
                <wp:simplePos x="0" y="0"/>
                <wp:positionH relativeFrom="margin">
                  <wp:posOffset>1958340</wp:posOffset>
                </wp:positionH>
                <wp:positionV relativeFrom="paragraph">
                  <wp:posOffset>7620</wp:posOffset>
                </wp:positionV>
                <wp:extent cx="1885950" cy="198120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C5ECE" w14:textId="73E04362" w:rsidR="00027CB0" w:rsidRPr="0053533F" w:rsidRDefault="00A25013" w:rsidP="00027CB0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Las técnicas de evaluación son los procedimientos utilizados para obtener información del aprendizaje de los alumnos</w:t>
                            </w:r>
                            <w:r w:rsidR="00E46472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: Observación, desempeño de los alumnos</w:t>
                            </w:r>
                            <w:r w:rsidR="00734A8E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, análisis del desempeño e interrogatorio.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4B62" id="Cuadro de texto 29" o:spid="_x0000_s1034" type="#_x0000_t202" style="position:absolute;margin-left:154.2pt;margin-top:.6pt;width:148.5pt;height:15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" filled="f" stroked="f" strokeweight=".5pt">
                <v:textbox>
                  <w:txbxContent>
                    <w:p w14:paraId="656C5ECE" w14:textId="73E04362" w:rsidR="00027CB0" w:rsidRPr="0053533F" w:rsidRDefault="00A25013" w:rsidP="00027CB0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Las técnicas de evaluación son los procedimientos utilizados para obtener información del aprendizaje de los alumnos</w:t>
                      </w:r>
                      <w:r w:rsidR="00E46472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: Observación, desempeño de los alumnos</w:t>
                      </w:r>
                      <w:r w:rsidR="00734A8E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, análisis del desempeño e interrogatorio.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A8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8CDB4F" wp14:editId="0B74305F">
                <wp:simplePos x="0" y="0"/>
                <wp:positionH relativeFrom="margin">
                  <wp:posOffset>1910715</wp:posOffset>
                </wp:positionH>
                <wp:positionV relativeFrom="paragraph">
                  <wp:posOffset>55245</wp:posOffset>
                </wp:positionV>
                <wp:extent cx="1962150" cy="1962150"/>
                <wp:effectExtent l="0" t="0" r="19050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962150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0282D" id="Rectángulo: esquinas redondeadas 26" o:spid="_x0000_s1026" style="position:absolute;margin-left:150.45pt;margin-top:4.35pt;width:154.5pt;height:154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7D1A9CAD" w14:textId="7AE02B43" w:rsidR="009148A9" w:rsidRPr="009148A9" w:rsidRDefault="009148A9" w:rsidP="009148A9"/>
    <w:p w14:paraId="7F243F7D" w14:textId="737F38AF" w:rsidR="009148A9" w:rsidRPr="009148A9" w:rsidRDefault="009148A9" w:rsidP="009148A9"/>
    <w:p w14:paraId="40F8BAAC" w14:textId="5DD61B25" w:rsidR="009148A9" w:rsidRPr="009148A9" w:rsidRDefault="009148A9" w:rsidP="009148A9"/>
    <w:p w14:paraId="1C35E614" w14:textId="50C76F3C" w:rsidR="009148A9" w:rsidRPr="009148A9" w:rsidRDefault="009148A9" w:rsidP="009148A9"/>
    <w:p w14:paraId="53FA760F" w14:textId="31A38E90" w:rsidR="009148A9" w:rsidRDefault="00027CB0" w:rsidP="009148A9">
      <w:r>
        <w:rPr>
          <w:noProof/>
        </w:rPr>
        <w:drawing>
          <wp:anchor distT="0" distB="0" distL="114300" distR="114300" simplePos="0" relativeHeight="251684864" behindDoc="1" locked="0" layoutInCell="1" allowOverlap="1" wp14:anchorId="0506A547" wp14:editId="30A1187E">
            <wp:simplePos x="0" y="0"/>
            <wp:positionH relativeFrom="margin">
              <wp:posOffset>-1492885</wp:posOffset>
            </wp:positionH>
            <wp:positionV relativeFrom="page">
              <wp:posOffset>8649970</wp:posOffset>
            </wp:positionV>
            <wp:extent cx="2291080" cy="1564640"/>
            <wp:effectExtent l="38100" t="190500" r="90170" b="207010"/>
            <wp:wrapTight wrapText="bothSides">
              <wp:wrapPolygon edited="0">
                <wp:start x="-579" y="3290"/>
                <wp:lineTo x="1480" y="11724"/>
                <wp:lineTo x="-669" y="13062"/>
                <wp:lineTo x="596" y="17418"/>
                <wp:lineTo x="2075" y="20498"/>
                <wp:lineTo x="13778" y="17786"/>
                <wp:lineTo x="14013" y="17925"/>
                <wp:lineTo x="15067" y="21556"/>
                <wp:lineTo x="16009" y="22112"/>
                <wp:lineTo x="16671" y="21701"/>
                <wp:lineTo x="16555" y="20630"/>
                <wp:lineTo x="19398" y="14288"/>
                <wp:lineTo x="21815" y="8497"/>
                <wp:lineTo x="21744" y="8255"/>
                <wp:lineTo x="21186" y="4316"/>
                <wp:lineTo x="20790" y="2277"/>
                <wp:lineTo x="18174" y="1333"/>
                <wp:lineTo x="16851" y="2156"/>
                <wp:lineTo x="15727" y="-1716"/>
                <wp:lineTo x="7298" y="3531"/>
                <wp:lineTo x="6504" y="-547"/>
                <wp:lineTo x="83" y="2878"/>
                <wp:lineTo x="-579" y="3290"/>
              </wp:wrapPolygon>
            </wp:wrapTight>
            <wp:docPr id="21" name="Imagen 21" descr="FLORES EN ACUARELA | Domes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S EN ACUARELA | Domest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790">
                      <a:off x="0" y="0"/>
                      <a:ext cx="22910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871D7" w14:textId="4662568C" w:rsidR="009148A9" w:rsidRDefault="00E80B38" w:rsidP="009148A9">
      <w:r>
        <w:rPr>
          <w:noProof/>
        </w:rPr>
        <w:drawing>
          <wp:anchor distT="0" distB="0" distL="114300" distR="114300" simplePos="0" relativeHeight="251755520" behindDoc="1" locked="0" layoutInCell="1" allowOverlap="1" wp14:anchorId="4B7D396D" wp14:editId="63C97B1A">
            <wp:simplePos x="0" y="0"/>
            <wp:positionH relativeFrom="margin">
              <wp:posOffset>4718630</wp:posOffset>
            </wp:positionH>
            <wp:positionV relativeFrom="page">
              <wp:posOffset>8754109</wp:posOffset>
            </wp:positionV>
            <wp:extent cx="2291080" cy="1564640"/>
            <wp:effectExtent l="0" t="285750" r="0" b="378460"/>
            <wp:wrapTight wrapText="bothSides">
              <wp:wrapPolygon edited="0">
                <wp:start x="19230" y="1595"/>
                <wp:lineTo x="14399" y="-2993"/>
                <wp:lineTo x="10832" y="3611"/>
                <wp:lineTo x="5782" y="-1870"/>
                <wp:lineTo x="4071" y="1511"/>
                <wp:lineTo x="3061" y="415"/>
                <wp:lineTo x="1387" y="4163"/>
                <wp:lineTo x="1514" y="9211"/>
                <wp:lineTo x="2400" y="15411"/>
                <wp:lineTo x="2293" y="15622"/>
                <wp:lineTo x="1555" y="19731"/>
                <wp:lineTo x="1485" y="20310"/>
                <wp:lineTo x="2063" y="20936"/>
                <wp:lineTo x="2421" y="20670"/>
                <wp:lineTo x="6911" y="20633"/>
                <wp:lineTo x="7162" y="20578"/>
                <wp:lineTo x="10353" y="19132"/>
                <wp:lineTo x="10605" y="19077"/>
                <wp:lineTo x="16644" y="20394"/>
                <wp:lineTo x="17634" y="16231"/>
                <wp:lineTo x="19815" y="13688"/>
                <wp:lineTo x="19922" y="13477"/>
                <wp:lineTo x="20661" y="9368"/>
                <wp:lineTo x="20623" y="9000"/>
                <wp:lineTo x="21795" y="5361"/>
                <wp:lineTo x="21971" y="4571"/>
                <wp:lineTo x="19230" y="1595"/>
              </wp:wrapPolygon>
            </wp:wrapTight>
            <wp:docPr id="62" name="Imagen 62" descr="FLORES EN ACUARELA | Domes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S EN ACUARELA | Domest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07292">
                      <a:off x="0" y="0"/>
                      <a:ext cx="22910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3CBD3" w14:textId="36B12EEF" w:rsidR="009148A9" w:rsidRDefault="00A43A02" w:rsidP="009148A9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9E40EA" wp14:editId="6F3EB9A3">
                <wp:simplePos x="0" y="0"/>
                <wp:positionH relativeFrom="column">
                  <wp:posOffset>2882265</wp:posOffset>
                </wp:positionH>
                <wp:positionV relativeFrom="paragraph">
                  <wp:posOffset>8254</wp:posOffset>
                </wp:positionV>
                <wp:extent cx="9525" cy="1152525"/>
                <wp:effectExtent l="0" t="0" r="28575" b="28575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2C814" id="Conector recto 34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5pt,.65pt" to="227.7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3B440AB2" w14:textId="61BC1D36" w:rsidR="009148A9" w:rsidRDefault="00511677" w:rsidP="009148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9F7990" wp14:editId="0ABB954F">
                <wp:simplePos x="0" y="0"/>
                <wp:positionH relativeFrom="margin">
                  <wp:posOffset>-289560</wp:posOffset>
                </wp:positionH>
                <wp:positionV relativeFrom="paragraph">
                  <wp:posOffset>243205</wp:posOffset>
                </wp:positionV>
                <wp:extent cx="6362700" cy="97536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9046F" w14:textId="1E4B7822" w:rsidR="00DE7359" w:rsidRPr="00511677" w:rsidRDefault="004F703D" w:rsidP="00DE7359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511677">
                              <w:rPr>
                                <w:rFonts w:ascii="Cavolini" w:hAnsi="Cavolini" w:cs="Cavolini"/>
                              </w:rPr>
                              <w:t xml:space="preserve">En educación preescolar, para saber qué observar es fundamental considerar las competencias y los aprendizajes esperados </w:t>
                            </w:r>
                            <w:r w:rsidR="00614D2E" w:rsidRPr="00511677">
                              <w:rPr>
                                <w:rFonts w:ascii="Cavolini" w:hAnsi="Cavolini" w:cs="Cavolini"/>
                              </w:rPr>
                              <w:t>que el docente se propuso favorecer en sus alumnos, y luego realizar el registro.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7990" id="Cuadro de texto 45" o:spid="_x0000_s1035" type="#_x0000_t202" style="position:absolute;margin-left:-22.8pt;margin-top:19.15pt;width:501pt;height:76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" filled="f" stroked="f" strokeweight=".5pt">
                <v:textbox>
                  <w:txbxContent>
                    <w:p w14:paraId="1AB9046F" w14:textId="1E4B7822" w:rsidR="00DE7359" w:rsidRPr="00511677" w:rsidRDefault="004F703D" w:rsidP="00DE7359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511677">
                        <w:rPr>
                          <w:rFonts w:ascii="Cavolini" w:hAnsi="Cavolini" w:cs="Cavolini"/>
                        </w:rPr>
                        <w:t xml:space="preserve">En educación preescolar, para saber qué observar es fundamental considerar las competencias y los aprendizajes esperados </w:t>
                      </w:r>
                      <w:r w:rsidR="00614D2E" w:rsidRPr="00511677">
                        <w:rPr>
                          <w:rFonts w:ascii="Cavolini" w:hAnsi="Cavolini" w:cs="Cavolini"/>
                        </w:rPr>
                        <w:t>que el docente se propuso favorecer en sus alumnos, y luego realizar el registro.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A0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94197B" wp14:editId="06F4D236">
                <wp:simplePos x="0" y="0"/>
                <wp:positionH relativeFrom="column">
                  <wp:posOffset>2901315</wp:posOffset>
                </wp:positionH>
                <wp:positionV relativeFrom="paragraph">
                  <wp:posOffset>-890270</wp:posOffset>
                </wp:positionV>
                <wp:extent cx="0" cy="895350"/>
                <wp:effectExtent l="0" t="0" r="3810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171AD" id="Conector recto 3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45pt,-70.1pt" to="228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148A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7E4E36" wp14:editId="6B04D09D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858000" cy="1150620"/>
                <wp:effectExtent l="0" t="0" r="19050" b="1143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50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37EF7" id="Rectángulo 25" o:spid="_x0000_s1026" style="position:absolute;margin-left:0;margin-top:-.05pt;width:540pt;height:90.6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" fillcolor="#deeaf6 [664]" strokecolor="black [3213]" strokeweight="1pt">
                <w10:wrap anchorx="margin"/>
              </v:rect>
            </w:pict>
          </mc:Fallback>
        </mc:AlternateContent>
      </w:r>
    </w:p>
    <w:p w14:paraId="5BD5518B" w14:textId="2ACE71FC" w:rsidR="009148A9" w:rsidRDefault="0044728F" w:rsidP="009148A9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7616CF" wp14:editId="57E13AE4">
                <wp:simplePos x="0" y="0"/>
                <wp:positionH relativeFrom="margin">
                  <wp:posOffset>4720590</wp:posOffset>
                </wp:positionH>
                <wp:positionV relativeFrom="paragraph">
                  <wp:posOffset>2767330</wp:posOffset>
                </wp:positionV>
                <wp:extent cx="1885950" cy="1314450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5F933" w14:textId="1F8B6698" w:rsidR="00C173B8" w:rsidRPr="0053533F" w:rsidRDefault="0033141B" w:rsidP="00C173B8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El diario de </w:t>
                            </w:r>
                            <w:r w:rsidR="0044728F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trabajo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es un instrumento que elabora el docente para recopilar </w:t>
                            </w:r>
                            <w:r w:rsidR="0044728F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información, en el cual se registra una narración breve de la jornada.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16CF" id="Cuadro de texto 49" o:spid="_x0000_s1036" type="#_x0000_t202" style="position:absolute;margin-left:371.7pt;margin-top:217.9pt;width:148.5pt;height:103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" filled="f" stroked="f" strokeweight=".5pt">
                <v:textbox>
                  <w:txbxContent>
                    <w:p w14:paraId="5E25F933" w14:textId="1F8B6698" w:rsidR="00C173B8" w:rsidRPr="0053533F" w:rsidRDefault="0033141B" w:rsidP="00C173B8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El diario de </w:t>
                      </w:r>
                      <w:r w:rsidR="0044728F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trabajo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es un instrumento que elabora el docente para recopilar </w:t>
                      </w:r>
                      <w:r w:rsidR="0044728F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información, en el cual se registra una narración breve de la jornada.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A034BA" wp14:editId="18B37ACA">
                <wp:simplePos x="0" y="0"/>
                <wp:positionH relativeFrom="column">
                  <wp:posOffset>4720590</wp:posOffset>
                </wp:positionH>
                <wp:positionV relativeFrom="paragraph">
                  <wp:posOffset>2767330</wp:posOffset>
                </wp:positionV>
                <wp:extent cx="1889760" cy="1390650"/>
                <wp:effectExtent l="0" t="0" r="15240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390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C45D4" id="Rectángulo 44" o:spid="_x0000_s1026" style="position:absolute;margin-left:371.7pt;margin-top:217.9pt;width:148.8pt;height:109.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" fillcolor="#deeaf6 [664]" strokecolor="black [3213]" strokeweight="1pt"/>
            </w:pict>
          </mc:Fallback>
        </mc:AlternateContent>
      </w:r>
      <w:r w:rsidR="00EB7D6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B00F48" wp14:editId="77C16D06">
                <wp:simplePos x="0" y="0"/>
                <wp:positionH relativeFrom="column">
                  <wp:posOffset>2005965</wp:posOffset>
                </wp:positionH>
                <wp:positionV relativeFrom="paragraph">
                  <wp:posOffset>2824481</wp:posOffset>
                </wp:positionV>
                <wp:extent cx="2095500" cy="1333500"/>
                <wp:effectExtent l="0" t="0" r="19050" b="1905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33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872A7" id="Rectángulo 43" o:spid="_x0000_s1026" style="position:absolute;margin-left:157.95pt;margin-top:222.4pt;width:165pt;height:1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" fillcolor="#deeaf6 [664]" strokecolor="black [3213]" strokeweight="1pt"/>
            </w:pict>
          </mc:Fallback>
        </mc:AlternateContent>
      </w:r>
      <w:r w:rsidR="00EB7D6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DD69C4" wp14:editId="1A0ADBF5">
                <wp:simplePos x="0" y="0"/>
                <wp:positionH relativeFrom="margin">
                  <wp:posOffset>2005965</wp:posOffset>
                </wp:positionH>
                <wp:positionV relativeFrom="paragraph">
                  <wp:posOffset>2824480</wp:posOffset>
                </wp:positionV>
                <wp:extent cx="2124075" cy="1343025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B702A8" w14:textId="1D013946" w:rsidR="00C173B8" w:rsidRPr="0053533F" w:rsidRDefault="006C7189" w:rsidP="00C173B8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El diario de clase es un instrumento recomendable para la autoevaluación y la reflexión en torno al propio proceso de aprendizaje, por que permite identificar los logros y las dificultades.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D69C4" id="Cuadro de texto 48" o:spid="_x0000_s1037" type="#_x0000_t202" style="position:absolute;margin-left:157.95pt;margin-top:222.4pt;width:167.25pt;height:105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" filled="f" stroked="f" strokeweight=".5pt">
                <v:textbox>
                  <w:txbxContent>
                    <w:p w14:paraId="78B702A8" w14:textId="1D013946" w:rsidR="00C173B8" w:rsidRPr="0053533F" w:rsidRDefault="006C7189" w:rsidP="00C173B8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El diario de clase es un instrumento recomendable para la autoevaluación y la reflexión en torno al propio proceso de aprendizaje, por que permite identificar los logros y las dificultades.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301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D4986D7" wp14:editId="3BB2ADCB">
                <wp:simplePos x="0" y="0"/>
                <wp:positionH relativeFrom="margin">
                  <wp:posOffset>-861060</wp:posOffset>
                </wp:positionH>
                <wp:positionV relativeFrom="paragraph">
                  <wp:posOffset>2862580</wp:posOffset>
                </wp:positionV>
                <wp:extent cx="2038350" cy="1495425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CDFC" w14:textId="1F52253C" w:rsidR="00C173B8" w:rsidRPr="0053533F" w:rsidRDefault="00CE79D7" w:rsidP="00C173B8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La observación como la descripción deben ser objetivos y apegarse a c</w:t>
                            </w:r>
                            <w:r w:rsidR="001D4D08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ó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mo sucedieron los hechos</w:t>
                            </w:r>
                            <w:r w:rsidR="00230D3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, así como </w:t>
                            </w:r>
                            <w:r w:rsidR="00933301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registrar y describir cada situación con presión y de forma breve.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86D7" id="Cuadro de texto 47" o:spid="_x0000_s1038" type="#_x0000_t202" style="position:absolute;margin-left:-67.8pt;margin-top:225.4pt;width:160.5pt;height:11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" filled="f" stroked="f" strokeweight=".5pt">
                <v:textbox>
                  <w:txbxContent>
                    <w:p w14:paraId="1543CDFC" w14:textId="1F52253C" w:rsidR="00C173B8" w:rsidRPr="0053533F" w:rsidRDefault="00CE79D7" w:rsidP="00C173B8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La observación como la descripción deben ser objetivos y apegarse a c</w:t>
                      </w:r>
                      <w:r w:rsidR="001D4D08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ó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mo sucedieron los hechos</w:t>
                      </w:r>
                      <w:r w:rsidR="00230D3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, así como </w:t>
                      </w:r>
                      <w:r w:rsidR="00933301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registrar y describir cada situación con presión y de forma breve.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30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B2C6AE" wp14:editId="1953DF90">
                <wp:simplePos x="0" y="0"/>
                <wp:positionH relativeFrom="column">
                  <wp:posOffset>-842011</wp:posOffset>
                </wp:positionH>
                <wp:positionV relativeFrom="paragraph">
                  <wp:posOffset>2891155</wp:posOffset>
                </wp:positionV>
                <wp:extent cx="1990725" cy="1495425"/>
                <wp:effectExtent l="0" t="0" r="28575" b="285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495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B7CE6" id="Rectángulo 42" o:spid="_x0000_s1026" style="position:absolute;margin-left:-66.3pt;margin-top:227.65pt;width:156.75pt;height:11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" fillcolor="#deeaf6 [664]" strokecolor="black [3213]" strokeweight="1pt"/>
            </w:pict>
          </mc:Fallback>
        </mc:AlternateContent>
      </w:r>
      <w:r w:rsidR="00BB588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7FDDC2" wp14:editId="517F4028">
                <wp:simplePos x="0" y="0"/>
                <wp:positionH relativeFrom="margin">
                  <wp:posOffset>-251460</wp:posOffset>
                </wp:positionH>
                <wp:positionV relativeFrom="paragraph">
                  <wp:posOffset>1290955</wp:posOffset>
                </wp:positionV>
                <wp:extent cx="6362700" cy="97536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CEF8A" w14:textId="7F61CC59" w:rsidR="00BB5884" w:rsidRPr="00511677" w:rsidRDefault="00074B1E" w:rsidP="00BB5884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</w:rPr>
                              <w:t>Otro elemento para evaluar los aprendi</w:t>
                            </w:r>
                            <w:r w:rsidR="00A75265">
                              <w:rPr>
                                <w:rFonts w:ascii="Cavolini" w:hAnsi="Cavolini" w:cs="Cavolini"/>
                              </w:rPr>
                              <w:t>za</w:t>
                            </w:r>
                            <w:r>
                              <w:rPr>
                                <w:rFonts w:ascii="Cavolini" w:hAnsi="Cavolini" w:cs="Cavolini"/>
                              </w:rPr>
                              <w:t xml:space="preserve">jes de los </w:t>
                            </w:r>
                            <w:r w:rsidR="00D67E20">
                              <w:rPr>
                                <w:rFonts w:ascii="Cavolini" w:hAnsi="Cavolini" w:cs="Cavolini"/>
                              </w:rPr>
                              <w:t>alumnos</w:t>
                            </w:r>
                            <w:r w:rsidR="008F3FCD">
                              <w:rPr>
                                <w:rFonts w:ascii="Cavolini" w:hAnsi="Cavolini" w:cs="Cavolini"/>
                              </w:rPr>
                              <w:t xml:space="preserve"> es interpretar las producciones y valorarlas con las notas que el docente </w:t>
                            </w:r>
                            <w:r w:rsidR="00A75265">
                              <w:rPr>
                                <w:rFonts w:ascii="Cavolini" w:hAnsi="Cavolini" w:cs="Cavolini"/>
                              </w:rPr>
                              <w:t>va haciendo en los expedientes de sus alumnos.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DDC2" id="Cuadro de texto 46" o:spid="_x0000_s1039" type="#_x0000_t202" style="position:absolute;margin-left:-19.8pt;margin-top:101.65pt;width:501pt;height:76.8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" filled="f" stroked="f" strokeweight=".5pt">
                <v:textbox>
                  <w:txbxContent>
                    <w:p w14:paraId="797CEF8A" w14:textId="7F61CC59" w:rsidR="00BB5884" w:rsidRPr="00511677" w:rsidRDefault="00074B1E" w:rsidP="00BB5884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>
                        <w:rPr>
                          <w:rFonts w:ascii="Cavolini" w:hAnsi="Cavolini" w:cs="Cavolini"/>
                        </w:rPr>
                        <w:t>Otro elemento para evaluar los aprendi</w:t>
                      </w:r>
                      <w:r w:rsidR="00A75265">
                        <w:rPr>
                          <w:rFonts w:ascii="Cavolini" w:hAnsi="Cavolini" w:cs="Cavolini"/>
                        </w:rPr>
                        <w:t>za</w:t>
                      </w:r>
                      <w:r>
                        <w:rPr>
                          <w:rFonts w:ascii="Cavolini" w:hAnsi="Cavolini" w:cs="Cavolini"/>
                        </w:rPr>
                        <w:t xml:space="preserve">jes de los </w:t>
                      </w:r>
                      <w:r w:rsidR="00D67E20">
                        <w:rPr>
                          <w:rFonts w:ascii="Cavolini" w:hAnsi="Cavolini" w:cs="Cavolini"/>
                        </w:rPr>
                        <w:t>alumnos</w:t>
                      </w:r>
                      <w:r w:rsidR="008F3FCD">
                        <w:rPr>
                          <w:rFonts w:ascii="Cavolini" w:hAnsi="Cavolini" w:cs="Cavolini"/>
                        </w:rPr>
                        <w:t xml:space="preserve"> es interpretar las producciones y valorarlas con las notas que el docente </w:t>
                      </w:r>
                      <w:r w:rsidR="00A75265">
                        <w:rPr>
                          <w:rFonts w:ascii="Cavolini" w:hAnsi="Cavolini" w:cs="Cavolini"/>
                        </w:rPr>
                        <w:t>va haciendo en los expedientes de sus alumnos.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735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4B1688" wp14:editId="3D163B7E">
                <wp:simplePos x="0" y="0"/>
                <wp:positionH relativeFrom="column">
                  <wp:posOffset>100965</wp:posOffset>
                </wp:positionH>
                <wp:positionV relativeFrom="paragraph">
                  <wp:posOffset>2433954</wp:posOffset>
                </wp:positionV>
                <wp:extent cx="5581650" cy="9525"/>
                <wp:effectExtent l="0" t="0" r="19050" b="2857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81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EA2FBC" id="Conector recto 38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191.65pt" to="447.4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DE735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0CA954" wp14:editId="0F57C337">
                <wp:simplePos x="0" y="0"/>
                <wp:positionH relativeFrom="column">
                  <wp:posOffset>5663565</wp:posOffset>
                </wp:positionH>
                <wp:positionV relativeFrom="paragraph">
                  <wp:posOffset>2424430</wp:posOffset>
                </wp:positionV>
                <wp:extent cx="0" cy="323850"/>
                <wp:effectExtent l="0" t="0" r="38100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24EF6" id="Conector recto 4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95pt,190.9pt" to="445.95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DE73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1D0BF5" wp14:editId="04AAA61C">
                <wp:simplePos x="0" y="0"/>
                <wp:positionH relativeFrom="column">
                  <wp:posOffset>2948940</wp:posOffset>
                </wp:positionH>
                <wp:positionV relativeFrom="paragraph">
                  <wp:posOffset>2376805</wp:posOffset>
                </wp:positionV>
                <wp:extent cx="0" cy="409575"/>
                <wp:effectExtent l="0" t="0" r="38100" b="28575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A27BA" id="Conector recto 40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2pt,187.15pt" to="232.2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DE73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8C1BD8" wp14:editId="548E5D14">
                <wp:simplePos x="0" y="0"/>
                <wp:positionH relativeFrom="column">
                  <wp:posOffset>91440</wp:posOffset>
                </wp:positionH>
                <wp:positionV relativeFrom="paragraph">
                  <wp:posOffset>2443480</wp:posOffset>
                </wp:positionV>
                <wp:extent cx="0" cy="400050"/>
                <wp:effectExtent l="0" t="0" r="38100" b="1905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9D2A6" id="Conector recto 3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92.4pt" to="7.2pt,2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DE7359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65722B6" wp14:editId="7B84B179">
                <wp:simplePos x="0" y="0"/>
                <wp:positionH relativeFrom="column">
                  <wp:posOffset>2929890</wp:posOffset>
                </wp:positionH>
                <wp:positionV relativeFrom="paragraph">
                  <wp:posOffset>871855</wp:posOffset>
                </wp:positionV>
                <wp:extent cx="19050" cy="1524000"/>
                <wp:effectExtent l="0" t="0" r="19050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524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34F2C" id="Conector recto 37" o:spid="_x0000_s1026" style="position:absolute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7pt,68.65pt" to="232.2pt,1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DE735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8C44F4" wp14:editId="1E6EA102">
                <wp:simplePos x="0" y="0"/>
                <wp:positionH relativeFrom="margin">
                  <wp:align>center</wp:align>
                </wp:positionH>
                <wp:positionV relativeFrom="paragraph">
                  <wp:posOffset>1256665</wp:posOffset>
                </wp:positionV>
                <wp:extent cx="6858000" cy="746760"/>
                <wp:effectExtent l="0" t="0" r="19050" b="1524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467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935AF" id="Rectángulo 36" o:spid="_x0000_s1026" style="position:absolute;margin-left:0;margin-top:98.95pt;width:540pt;height:58.8pt;z-index:25171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" fillcolor="#8eaadb [1940]" strokecolor="black [3213]" strokeweight="1pt">
                <w10:wrap anchorx="margin"/>
              </v:rect>
            </w:pict>
          </mc:Fallback>
        </mc:AlternateContent>
      </w:r>
      <w:r w:rsidR="009148A9">
        <w:tab/>
      </w:r>
    </w:p>
    <w:p w14:paraId="4CF7A06C" w14:textId="52D21AD6" w:rsidR="0044728F" w:rsidRPr="0044728F" w:rsidRDefault="0044728F" w:rsidP="0044728F"/>
    <w:p w14:paraId="615C6825" w14:textId="31143C91" w:rsidR="0044728F" w:rsidRPr="0044728F" w:rsidRDefault="0044728F" w:rsidP="0044728F"/>
    <w:p w14:paraId="70645A71" w14:textId="54EEA419" w:rsidR="0044728F" w:rsidRPr="0044728F" w:rsidRDefault="0044728F" w:rsidP="0044728F"/>
    <w:p w14:paraId="621A4772" w14:textId="2533BDA0" w:rsidR="0044728F" w:rsidRPr="0044728F" w:rsidRDefault="0044728F" w:rsidP="0044728F"/>
    <w:p w14:paraId="4CFE7B77" w14:textId="59D363FD" w:rsidR="0044728F" w:rsidRPr="0044728F" w:rsidRDefault="0044728F" w:rsidP="0044728F"/>
    <w:p w14:paraId="1DAFBFFF" w14:textId="7A65605E" w:rsidR="0044728F" w:rsidRPr="0044728F" w:rsidRDefault="0044728F" w:rsidP="0044728F"/>
    <w:p w14:paraId="1E2EE1F9" w14:textId="079FCF9F" w:rsidR="0044728F" w:rsidRPr="0044728F" w:rsidRDefault="0044728F" w:rsidP="0044728F"/>
    <w:p w14:paraId="18ECC927" w14:textId="4EED8E18" w:rsidR="0044728F" w:rsidRPr="0044728F" w:rsidRDefault="0044728F" w:rsidP="0044728F"/>
    <w:p w14:paraId="0A712004" w14:textId="30E5DF25" w:rsidR="0044728F" w:rsidRDefault="0044728F" w:rsidP="0044728F"/>
    <w:p w14:paraId="7DAE4FED" w14:textId="3E8185D4" w:rsidR="0044728F" w:rsidRDefault="0044728F" w:rsidP="0044728F">
      <w:pPr>
        <w:tabs>
          <w:tab w:val="left" w:pos="24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D8DB2A" wp14:editId="0929A771">
                <wp:simplePos x="0" y="0"/>
                <wp:positionH relativeFrom="column">
                  <wp:posOffset>5377815</wp:posOffset>
                </wp:positionH>
                <wp:positionV relativeFrom="paragraph">
                  <wp:posOffset>1301750</wp:posOffset>
                </wp:positionV>
                <wp:extent cx="295275" cy="609600"/>
                <wp:effectExtent l="0" t="0" r="28575" b="1905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2BD75" id="Conector recto 56" o:spid="_x0000_s1026" style="position:absolute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45pt,102.5pt" to="446.7pt,1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652768" wp14:editId="360744B0">
                <wp:simplePos x="0" y="0"/>
                <wp:positionH relativeFrom="column">
                  <wp:posOffset>3025140</wp:posOffset>
                </wp:positionH>
                <wp:positionV relativeFrom="paragraph">
                  <wp:posOffset>1311275</wp:posOffset>
                </wp:positionV>
                <wp:extent cx="9525" cy="609600"/>
                <wp:effectExtent l="0" t="0" r="28575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05F82" id="Conector recto 55" o:spid="_x0000_s1026" style="position:absolute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2pt,103.25pt" to="238.95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017CAC" wp14:editId="7A9E613E">
                <wp:simplePos x="0" y="0"/>
                <wp:positionH relativeFrom="column">
                  <wp:posOffset>91440</wp:posOffset>
                </wp:positionH>
                <wp:positionV relativeFrom="paragraph">
                  <wp:posOffset>1520825</wp:posOffset>
                </wp:positionV>
                <wp:extent cx="0" cy="438150"/>
                <wp:effectExtent l="0" t="0" r="3810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13BC18" id="Conector recto 54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19.75pt" to="7.2pt,1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E41D91" wp14:editId="3F809433">
                <wp:simplePos x="0" y="0"/>
                <wp:positionH relativeFrom="margin">
                  <wp:posOffset>-956310</wp:posOffset>
                </wp:positionH>
                <wp:positionV relativeFrom="paragraph">
                  <wp:posOffset>1949450</wp:posOffset>
                </wp:positionV>
                <wp:extent cx="2447925" cy="1562100"/>
                <wp:effectExtent l="0" t="0" r="28575" b="19050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562100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A8237" id="Rectángulo: esquinas redondeadas 52" o:spid="_x0000_s1026" style="position:absolute;margin-left:-75.3pt;margin-top:153.5pt;width:192.75pt;height:123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tab/>
      </w:r>
    </w:p>
    <w:p w14:paraId="01FB13D7" w14:textId="1834DCD9" w:rsidR="0044728F" w:rsidRPr="0044728F" w:rsidRDefault="0044728F" w:rsidP="0044728F"/>
    <w:p w14:paraId="3F093E16" w14:textId="609FA6E2" w:rsidR="0044728F" w:rsidRPr="0044728F" w:rsidRDefault="0044728F" w:rsidP="0044728F"/>
    <w:p w14:paraId="67D22496" w14:textId="03D26B55" w:rsidR="0044728F" w:rsidRPr="0044728F" w:rsidRDefault="0044728F" w:rsidP="0044728F"/>
    <w:p w14:paraId="3A6C5161" w14:textId="687AC43D" w:rsidR="0044728F" w:rsidRPr="0044728F" w:rsidRDefault="0044728F" w:rsidP="0044728F"/>
    <w:p w14:paraId="48C7355F" w14:textId="1D5755DB" w:rsidR="0044728F" w:rsidRPr="0044728F" w:rsidRDefault="0044728F" w:rsidP="0044728F"/>
    <w:p w14:paraId="3A856BF4" w14:textId="039DF930" w:rsidR="0044728F" w:rsidRPr="0044728F" w:rsidRDefault="00B048C2" w:rsidP="0044728F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6F2BD51" wp14:editId="52EE30D0">
                <wp:simplePos x="0" y="0"/>
                <wp:positionH relativeFrom="margin">
                  <wp:posOffset>1863090</wp:posOffset>
                </wp:positionH>
                <wp:positionV relativeFrom="paragraph">
                  <wp:posOffset>264160</wp:posOffset>
                </wp:positionV>
                <wp:extent cx="2038350" cy="1495425"/>
                <wp:effectExtent l="0" t="0" r="0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9C8FC" w14:textId="430A5060" w:rsidR="001D4D08" w:rsidRPr="0053533F" w:rsidRDefault="00335904" w:rsidP="001D4D08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Cuadernos de</w:t>
                            </w:r>
                            <w:r w:rsidR="0045671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los alumnos, al ser instrumentos de </w:t>
                            </w:r>
                            <w:r w:rsidR="00531DF5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evaluación</w:t>
                            </w:r>
                            <w:r w:rsidR="0045671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permiten hacer un seguimiento d</w:t>
                            </w:r>
                            <w:r w:rsidR="00531DF5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</w:t>
                            </w:r>
                            <w:r w:rsidR="0045671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l desempeño de los alumnos y de los docentes</w:t>
                            </w:r>
                            <w:r w:rsidR="00531DF5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BD51" id="Cuadro de texto 60" o:spid="_x0000_s1040" type="#_x0000_t202" style="position:absolute;margin-left:146.7pt;margin-top:20.8pt;width:160.5pt;height:117.7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" filled="f" stroked="f" strokeweight=".5pt">
                <v:textbox>
                  <w:txbxContent>
                    <w:p w14:paraId="6F49C8FC" w14:textId="430A5060" w:rsidR="001D4D08" w:rsidRPr="0053533F" w:rsidRDefault="00335904" w:rsidP="001D4D08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Cuadernos de</w:t>
                      </w:r>
                      <w:r w:rsidR="0045671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los alumnos, al ser instrumentos de </w:t>
                      </w:r>
                      <w:r w:rsidR="00531DF5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evaluación</w:t>
                      </w:r>
                      <w:r w:rsidR="0045671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permiten hacer un seguimiento d</w:t>
                      </w:r>
                      <w:r w:rsidR="00531DF5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</w:t>
                      </w:r>
                      <w:r w:rsidR="0045671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l desempeño de los alumnos y de los docentes</w:t>
                      </w:r>
                      <w:r w:rsidR="00531DF5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20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ADB2A5" wp14:editId="2AFCE52D">
                <wp:simplePos x="0" y="0"/>
                <wp:positionH relativeFrom="margin">
                  <wp:posOffset>4162425</wp:posOffset>
                </wp:positionH>
                <wp:positionV relativeFrom="paragraph">
                  <wp:posOffset>235585</wp:posOffset>
                </wp:positionV>
                <wp:extent cx="2476500" cy="2105025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5C3E3" w14:textId="08311FC9" w:rsidR="001D4D08" w:rsidRPr="0053533F" w:rsidRDefault="005C7C53" w:rsidP="001D4D08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Los organizadores gráficos,</w:t>
                            </w:r>
                            <w:r w:rsidR="007D4AA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son representaciones visuales que comunican estructuras lógicas, son recomendables como instrumentos de </w:t>
                            </w:r>
                            <w:r w:rsidR="00335207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evaluación</w:t>
                            </w:r>
                            <w:r w:rsidR="007D4AA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al concluir el p</w:t>
                            </w:r>
                            <w:r w:rsidR="00335207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r</w:t>
                            </w:r>
                            <w:r w:rsidR="007D4AA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oceso,</w:t>
                            </w:r>
                            <w:r w:rsidR="00335207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4AA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porque permiten que los alumnos expresen y representen sus conocimientos sobre conceptos y las relaciones existentes entre ellos.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B2A5" id="Cuadro de texto 61" o:spid="_x0000_s1041" type="#_x0000_t202" style="position:absolute;margin-left:327.75pt;margin-top:18.55pt;width:195pt;height:165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" filled="f" stroked="f" strokeweight=".5pt">
                <v:textbox>
                  <w:txbxContent>
                    <w:p w14:paraId="4DA5C3E3" w14:textId="08311FC9" w:rsidR="001D4D08" w:rsidRPr="0053533F" w:rsidRDefault="005C7C53" w:rsidP="001D4D08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Los organizadores gráficos,</w:t>
                      </w:r>
                      <w:r w:rsidR="007D4AA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son representaciones visuales que comunican estructuras lógicas, son recomendables como instrumentos de </w:t>
                      </w:r>
                      <w:r w:rsidR="00335207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evaluación</w:t>
                      </w:r>
                      <w:r w:rsidR="007D4AA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al concluir el p</w:t>
                      </w:r>
                      <w:r w:rsidR="00335207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r</w:t>
                      </w:r>
                      <w:r w:rsidR="007D4AA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oceso,</w:t>
                      </w:r>
                      <w:r w:rsidR="00335207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7D4AA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porque permiten que los alumnos expresen y representen sus conocimientos sobre conceptos y las relaciones existentes entre ellos.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20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D59E8AC" wp14:editId="55E9760B">
                <wp:simplePos x="0" y="0"/>
                <wp:positionH relativeFrom="margin">
                  <wp:posOffset>4158615</wp:posOffset>
                </wp:positionH>
                <wp:positionV relativeFrom="paragraph">
                  <wp:posOffset>207010</wp:posOffset>
                </wp:positionV>
                <wp:extent cx="2447925" cy="2019300"/>
                <wp:effectExtent l="0" t="0" r="28575" b="19050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19300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70404" id="Rectángulo: esquinas redondeadas 53" o:spid="_x0000_s1026" style="position:absolute;margin-left:327.45pt;margin-top:16.3pt;width:192.75pt;height:15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531DF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8692FB" wp14:editId="6026623E">
                <wp:simplePos x="0" y="0"/>
                <wp:positionH relativeFrom="margin">
                  <wp:posOffset>1863090</wp:posOffset>
                </wp:positionH>
                <wp:positionV relativeFrom="paragraph">
                  <wp:posOffset>216535</wp:posOffset>
                </wp:positionV>
                <wp:extent cx="2019300" cy="1562100"/>
                <wp:effectExtent l="0" t="0" r="19050" b="19050"/>
                <wp:wrapNone/>
                <wp:docPr id="51" name="Rectángulo: esquinas redondeada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562100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2522E" id="Rectángulo: esquinas redondeadas 51" o:spid="_x0000_s1026" style="position:absolute;margin-left:146.7pt;margin-top:17.05pt;width:159pt;height:123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1D4D0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613FE3" wp14:editId="01F77506">
                <wp:simplePos x="0" y="0"/>
                <wp:positionH relativeFrom="margin">
                  <wp:posOffset>-927735</wp:posOffset>
                </wp:positionH>
                <wp:positionV relativeFrom="paragraph">
                  <wp:posOffset>264160</wp:posOffset>
                </wp:positionV>
                <wp:extent cx="2305050" cy="149542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BAE0C" w14:textId="722936B0" w:rsidR="001D4D08" w:rsidRPr="0053533F" w:rsidRDefault="005D1F37" w:rsidP="001D4D08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Entre los instrumentos de </w:t>
                            </w:r>
                            <w:r w:rsidR="00B671A8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evaluación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de las técnicas </w:t>
                            </w:r>
                            <w:r w:rsidR="00092A53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de desempeño, se encuentran las preguntas sobre el procedimiento, los </w:t>
                            </w:r>
                            <w:r w:rsidR="00B671A8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cuadernos</w:t>
                            </w:r>
                            <w:r w:rsidR="00092A53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del alumno, los textos escritos y los organizadores </w:t>
                            </w:r>
                            <w:r w:rsidR="00B671A8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gráfico, entre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3FE3" id="Cuadro de texto 59" o:spid="_x0000_s1042" type="#_x0000_t202" style="position:absolute;margin-left:-73.05pt;margin-top:20.8pt;width:181.5pt;height:117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" filled="f" stroked="f" strokeweight=".5pt">
                <v:textbox>
                  <w:txbxContent>
                    <w:p w14:paraId="239BAE0C" w14:textId="722936B0" w:rsidR="001D4D08" w:rsidRPr="0053533F" w:rsidRDefault="005D1F37" w:rsidP="001D4D08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Entre los instrumentos de </w:t>
                      </w:r>
                      <w:r w:rsidR="00B671A8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evaluación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de las técnicas </w:t>
                      </w:r>
                      <w:r w:rsidR="00092A53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de desempeño, se encuentran las preguntas sobre el procedimiento, los </w:t>
                      </w:r>
                      <w:r w:rsidR="00B671A8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cuadernos</w:t>
                      </w:r>
                      <w:r w:rsidR="00092A53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del alumno, los textos escritos y los organizadores </w:t>
                      </w:r>
                      <w:r w:rsidR="00B671A8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gráfico, entre otros.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7FC4E" w14:textId="479A4035" w:rsidR="0044728F" w:rsidRPr="0044728F" w:rsidRDefault="0044728F" w:rsidP="0044728F"/>
    <w:p w14:paraId="3C8CB132" w14:textId="7C76ACF1" w:rsidR="0044728F" w:rsidRPr="0044728F" w:rsidRDefault="0044728F" w:rsidP="0044728F"/>
    <w:p w14:paraId="6FD59B53" w14:textId="70B4B011" w:rsidR="0044728F" w:rsidRPr="0044728F" w:rsidRDefault="0044728F" w:rsidP="0044728F"/>
    <w:p w14:paraId="5ED37230" w14:textId="70D07892" w:rsidR="0044728F" w:rsidRPr="0044728F" w:rsidRDefault="0044728F" w:rsidP="0044728F"/>
    <w:p w14:paraId="08AE70C7" w14:textId="59132410" w:rsidR="0044728F" w:rsidRDefault="0044728F" w:rsidP="0044728F"/>
    <w:p w14:paraId="748786A6" w14:textId="1E141F2A" w:rsidR="0044728F" w:rsidRDefault="00586505" w:rsidP="0044728F">
      <w:pPr>
        <w:tabs>
          <w:tab w:val="left" w:pos="28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01B996" wp14:editId="49102C41">
                <wp:simplePos x="0" y="0"/>
                <wp:positionH relativeFrom="margin">
                  <wp:align>center</wp:align>
                </wp:positionH>
                <wp:positionV relativeFrom="paragraph">
                  <wp:posOffset>979170</wp:posOffset>
                </wp:positionV>
                <wp:extent cx="5924550" cy="885825"/>
                <wp:effectExtent l="0" t="0" r="0" b="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03F6A" w14:textId="2BF47BBA" w:rsidR="00FC4486" w:rsidRPr="00586505" w:rsidRDefault="00F45541" w:rsidP="00FC4486">
                            <w:pPr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  <w:r w:rsidRPr="00586505">
                              <w:rPr>
                                <w:rFonts w:ascii="Cavolini" w:hAnsi="Cavolini" w:cs="Cavolini"/>
                              </w:rPr>
                              <w:t>Los portafolios, es una herramienta muy ú</w:t>
                            </w:r>
                            <w:r w:rsidR="00586505" w:rsidRPr="00586505">
                              <w:rPr>
                                <w:rFonts w:ascii="Cavolini" w:hAnsi="Cavolini" w:cs="Cavolini"/>
                              </w:rPr>
                              <w:t>t</w:t>
                            </w:r>
                            <w:r w:rsidRPr="00586505">
                              <w:rPr>
                                <w:rFonts w:ascii="Cavolini" w:hAnsi="Cavolini" w:cs="Cavolini"/>
                              </w:rPr>
                              <w:t xml:space="preserve">il para la </w:t>
                            </w:r>
                            <w:r w:rsidR="00586505" w:rsidRPr="00586505">
                              <w:rPr>
                                <w:rFonts w:ascii="Cavolini" w:hAnsi="Cavolini" w:cs="Cavolini"/>
                              </w:rPr>
                              <w:t>evaluación</w:t>
                            </w:r>
                            <w:r w:rsidRPr="00586505">
                              <w:rPr>
                                <w:rFonts w:ascii="Cavolini" w:hAnsi="Cavolini" w:cs="Cavolini"/>
                              </w:rPr>
                              <w:t xml:space="preserve"> formativa; además </w:t>
                            </w:r>
                            <w:r w:rsidR="009D7876" w:rsidRPr="00586505">
                              <w:rPr>
                                <w:rFonts w:ascii="Cavolini" w:hAnsi="Cavolini" w:cs="Cavolini"/>
                              </w:rPr>
                              <w:t xml:space="preserve">de que facilita la </w:t>
                            </w:r>
                            <w:r w:rsidR="00586505" w:rsidRPr="00586505">
                              <w:rPr>
                                <w:rFonts w:ascii="Cavolini" w:hAnsi="Cavolini" w:cs="Cavolini"/>
                              </w:rPr>
                              <w:t>evaluación</w:t>
                            </w:r>
                            <w:r w:rsidR="009D7876" w:rsidRPr="00586505">
                              <w:rPr>
                                <w:rFonts w:ascii="Cavolini" w:hAnsi="Cavolini" w:cs="Cavolini"/>
                              </w:rPr>
                              <w:t xml:space="preserve"> realizada por el docente, y al contener evidencias relevantes del proceso de aprendizaje de los alumnos, promueve la auto y la </w:t>
                            </w:r>
                            <w:r w:rsidR="00586505" w:rsidRPr="00586505">
                              <w:rPr>
                                <w:rFonts w:ascii="Cavolini" w:hAnsi="Cavolini" w:cs="Cavolini"/>
                              </w:rPr>
                              <w:t xml:space="preserve">coevaluación.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B996" id="Cuadro de texto 64" o:spid="_x0000_s1043" type="#_x0000_t202" style="position:absolute;margin-left:0;margin-top:77.1pt;width:466.5pt;height:69.7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" filled="f" stroked="f" strokeweight=".5pt">
                <v:textbox>
                  <w:txbxContent>
                    <w:p w14:paraId="34803F6A" w14:textId="2BF47BBA" w:rsidR="00FC4486" w:rsidRPr="00586505" w:rsidRDefault="00F45541" w:rsidP="00FC4486">
                      <w:pPr>
                        <w:jc w:val="center"/>
                        <w:rPr>
                          <w:rFonts w:ascii="Cavolini" w:hAnsi="Cavolini" w:cs="Cavolini"/>
                        </w:rPr>
                      </w:pPr>
                      <w:r w:rsidRPr="00586505">
                        <w:rPr>
                          <w:rFonts w:ascii="Cavolini" w:hAnsi="Cavolini" w:cs="Cavolini"/>
                        </w:rPr>
                        <w:t>Los portafolios, es una herramienta muy ú</w:t>
                      </w:r>
                      <w:r w:rsidR="00586505" w:rsidRPr="00586505">
                        <w:rPr>
                          <w:rFonts w:ascii="Cavolini" w:hAnsi="Cavolini" w:cs="Cavolini"/>
                        </w:rPr>
                        <w:t>t</w:t>
                      </w:r>
                      <w:r w:rsidRPr="00586505">
                        <w:rPr>
                          <w:rFonts w:ascii="Cavolini" w:hAnsi="Cavolini" w:cs="Cavolini"/>
                        </w:rPr>
                        <w:t xml:space="preserve">il para la </w:t>
                      </w:r>
                      <w:r w:rsidR="00586505" w:rsidRPr="00586505">
                        <w:rPr>
                          <w:rFonts w:ascii="Cavolini" w:hAnsi="Cavolini" w:cs="Cavolini"/>
                        </w:rPr>
                        <w:t>evaluación</w:t>
                      </w:r>
                      <w:r w:rsidRPr="00586505">
                        <w:rPr>
                          <w:rFonts w:ascii="Cavolini" w:hAnsi="Cavolini" w:cs="Cavolini"/>
                        </w:rPr>
                        <w:t xml:space="preserve"> formativa; además </w:t>
                      </w:r>
                      <w:r w:rsidR="009D7876" w:rsidRPr="00586505">
                        <w:rPr>
                          <w:rFonts w:ascii="Cavolini" w:hAnsi="Cavolini" w:cs="Cavolini"/>
                        </w:rPr>
                        <w:t xml:space="preserve">de que facilita la </w:t>
                      </w:r>
                      <w:r w:rsidR="00586505" w:rsidRPr="00586505">
                        <w:rPr>
                          <w:rFonts w:ascii="Cavolini" w:hAnsi="Cavolini" w:cs="Cavolini"/>
                        </w:rPr>
                        <w:t>evaluación</w:t>
                      </w:r>
                      <w:r w:rsidR="009D7876" w:rsidRPr="00586505">
                        <w:rPr>
                          <w:rFonts w:ascii="Cavolini" w:hAnsi="Cavolini" w:cs="Cavolini"/>
                        </w:rPr>
                        <w:t xml:space="preserve"> realizada por el docente, y al contener evidencias relevantes del proceso de aprendizaje de los alumnos, promueve la auto y la </w:t>
                      </w:r>
                      <w:r w:rsidR="00586505" w:rsidRPr="00586505">
                        <w:rPr>
                          <w:rFonts w:ascii="Cavolini" w:hAnsi="Cavolini" w:cs="Cavolini"/>
                        </w:rPr>
                        <w:t xml:space="preserve">coevaluación.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486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E4D042" wp14:editId="43CA64B1">
                <wp:simplePos x="0" y="0"/>
                <wp:positionH relativeFrom="column">
                  <wp:posOffset>2872740</wp:posOffset>
                </wp:positionH>
                <wp:positionV relativeFrom="paragraph">
                  <wp:posOffset>64770</wp:posOffset>
                </wp:positionV>
                <wp:extent cx="0" cy="790575"/>
                <wp:effectExtent l="0" t="0" r="38100" b="28575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1D6B9" id="Conector recto 65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5.1pt" to="226.2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FC448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4052D1" wp14:editId="7F98A403">
                <wp:simplePos x="0" y="0"/>
                <wp:positionH relativeFrom="margin">
                  <wp:posOffset>-184784</wp:posOffset>
                </wp:positionH>
                <wp:positionV relativeFrom="paragraph">
                  <wp:posOffset>845820</wp:posOffset>
                </wp:positionV>
                <wp:extent cx="5962650" cy="1150620"/>
                <wp:effectExtent l="0" t="0" r="19050" b="11430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150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77915B" id="Rectángulo 63" o:spid="_x0000_s1026" style="position:absolute;margin-left:-14.55pt;margin-top:66.6pt;width:469.5pt;height:90.6pt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" fillcolor="#deeaf6 [664]" strokecolor="black [3213]" strokeweight="1pt">
                <w10:wrap anchorx="margin"/>
              </v:rect>
            </w:pict>
          </mc:Fallback>
        </mc:AlternateContent>
      </w:r>
      <w:r w:rsidR="001D4D08">
        <w:rPr>
          <w:noProof/>
        </w:rPr>
        <w:drawing>
          <wp:anchor distT="0" distB="0" distL="114300" distR="114300" simplePos="0" relativeHeight="251747328" behindDoc="1" locked="0" layoutInCell="1" allowOverlap="1" wp14:anchorId="5A0FB770" wp14:editId="414F2536">
            <wp:simplePos x="0" y="0"/>
            <wp:positionH relativeFrom="margin">
              <wp:posOffset>4781549</wp:posOffset>
            </wp:positionH>
            <wp:positionV relativeFrom="page">
              <wp:posOffset>8573770</wp:posOffset>
            </wp:positionV>
            <wp:extent cx="2291080" cy="1564640"/>
            <wp:effectExtent l="152400" t="171450" r="0" b="283210"/>
            <wp:wrapTight wrapText="bothSides">
              <wp:wrapPolygon edited="0">
                <wp:start x="18755" y="1638"/>
                <wp:lineTo x="13213" y="-1481"/>
                <wp:lineTo x="12022" y="2348"/>
                <wp:lineTo x="5157" y="-2231"/>
                <wp:lineTo x="3966" y="1598"/>
                <wp:lineTo x="861" y="-473"/>
                <wp:lineTo x="-852" y="5031"/>
                <wp:lineTo x="439" y="8493"/>
                <wp:lineTo x="1583" y="9256"/>
                <wp:lineTo x="392" y="13086"/>
                <wp:lineTo x="8564" y="18537"/>
                <wp:lineTo x="1979" y="18768"/>
                <wp:lineTo x="1458" y="20443"/>
                <wp:lineTo x="2112" y="20880"/>
                <wp:lineTo x="2424" y="20510"/>
                <wp:lineTo x="5248" y="20949"/>
                <wp:lineTo x="5411" y="21058"/>
                <wp:lineTo x="9797" y="19648"/>
                <wp:lineTo x="10035" y="19518"/>
                <wp:lineTo x="16947" y="19505"/>
                <wp:lineTo x="18465" y="15894"/>
                <wp:lineTo x="20072" y="12631"/>
                <wp:lineTo x="21977" y="8411"/>
                <wp:lineTo x="20404" y="3316"/>
                <wp:lineTo x="20063" y="2510"/>
                <wp:lineTo x="18755" y="1638"/>
              </wp:wrapPolygon>
            </wp:wrapTight>
            <wp:docPr id="58" name="Imagen 58" descr="FLORES EN ACUARELA | Domes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S EN ACUARELA | Domest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0470">
                      <a:off x="0" y="0"/>
                      <a:ext cx="22910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28F">
        <w:rPr>
          <w:noProof/>
        </w:rPr>
        <w:drawing>
          <wp:anchor distT="0" distB="0" distL="114300" distR="114300" simplePos="0" relativeHeight="251745280" behindDoc="1" locked="0" layoutInCell="1" allowOverlap="1" wp14:anchorId="4630C195" wp14:editId="523E6413">
            <wp:simplePos x="0" y="0"/>
            <wp:positionH relativeFrom="margin">
              <wp:posOffset>-1504950</wp:posOffset>
            </wp:positionH>
            <wp:positionV relativeFrom="page">
              <wp:posOffset>8468995</wp:posOffset>
            </wp:positionV>
            <wp:extent cx="2291080" cy="1564640"/>
            <wp:effectExtent l="38100" t="190500" r="90170" b="207010"/>
            <wp:wrapTight wrapText="bothSides">
              <wp:wrapPolygon edited="0">
                <wp:start x="-579" y="3290"/>
                <wp:lineTo x="1480" y="11724"/>
                <wp:lineTo x="-669" y="13062"/>
                <wp:lineTo x="596" y="17418"/>
                <wp:lineTo x="2075" y="20498"/>
                <wp:lineTo x="13778" y="17786"/>
                <wp:lineTo x="14013" y="17925"/>
                <wp:lineTo x="15067" y="21556"/>
                <wp:lineTo x="16009" y="22112"/>
                <wp:lineTo x="16671" y="21701"/>
                <wp:lineTo x="16555" y="20630"/>
                <wp:lineTo x="19398" y="14288"/>
                <wp:lineTo x="21815" y="8497"/>
                <wp:lineTo x="21744" y="8255"/>
                <wp:lineTo x="21186" y="4316"/>
                <wp:lineTo x="20790" y="2277"/>
                <wp:lineTo x="18174" y="1333"/>
                <wp:lineTo x="16851" y="2156"/>
                <wp:lineTo x="15727" y="-1716"/>
                <wp:lineTo x="7298" y="3531"/>
                <wp:lineTo x="6504" y="-547"/>
                <wp:lineTo x="83" y="2878"/>
                <wp:lineTo x="-579" y="3290"/>
              </wp:wrapPolygon>
            </wp:wrapTight>
            <wp:docPr id="57" name="Imagen 57" descr="FLORES EN ACUARELA | Domes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S EN ACUARELA | Domest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790">
                      <a:off x="0" y="0"/>
                      <a:ext cx="22910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28F">
        <w:tab/>
      </w:r>
    </w:p>
    <w:p w14:paraId="04FC5B5D" w14:textId="685C899E" w:rsidR="00337F97" w:rsidRDefault="00337F97" w:rsidP="0044728F">
      <w:pPr>
        <w:tabs>
          <w:tab w:val="left" w:pos="2835"/>
        </w:tabs>
      </w:pPr>
    </w:p>
    <w:p w14:paraId="41185561" w14:textId="5D90420E" w:rsidR="00337F97" w:rsidRDefault="00337F97" w:rsidP="0044728F">
      <w:pPr>
        <w:tabs>
          <w:tab w:val="left" w:pos="2835"/>
        </w:tabs>
      </w:pPr>
    </w:p>
    <w:p w14:paraId="0242E86F" w14:textId="5BDB9987" w:rsidR="00337F97" w:rsidRDefault="00337F97" w:rsidP="0044728F">
      <w:pPr>
        <w:tabs>
          <w:tab w:val="left" w:pos="2835"/>
        </w:tabs>
      </w:pPr>
    </w:p>
    <w:p w14:paraId="129DBA86" w14:textId="48094F11" w:rsidR="00337F97" w:rsidRDefault="00337F97" w:rsidP="0044728F">
      <w:pPr>
        <w:tabs>
          <w:tab w:val="left" w:pos="2835"/>
        </w:tabs>
      </w:pPr>
    </w:p>
    <w:p w14:paraId="282B1558" w14:textId="2748C893" w:rsidR="00337F97" w:rsidRDefault="00C0060B" w:rsidP="0044728F">
      <w:pPr>
        <w:tabs>
          <w:tab w:val="left" w:pos="28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E43765C" wp14:editId="7A6C18DE">
                <wp:simplePos x="0" y="0"/>
                <wp:positionH relativeFrom="column">
                  <wp:posOffset>2777490</wp:posOffset>
                </wp:positionH>
                <wp:positionV relativeFrom="paragraph">
                  <wp:posOffset>568325</wp:posOffset>
                </wp:positionV>
                <wp:extent cx="0" cy="582930"/>
                <wp:effectExtent l="0" t="0" r="38100" b="26670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29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F4176" id="Conector recto 74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7pt,44.75pt" to="218.7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14:paraId="53A4E05F" w14:textId="6B8CD788" w:rsidR="00337F97" w:rsidRDefault="00677AFB" w:rsidP="0044728F">
      <w:pPr>
        <w:tabs>
          <w:tab w:val="left" w:pos="28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2F0B08" wp14:editId="2F386C3A">
                <wp:simplePos x="0" y="0"/>
                <wp:positionH relativeFrom="margin">
                  <wp:posOffset>4120515</wp:posOffset>
                </wp:positionH>
                <wp:positionV relativeFrom="paragraph">
                  <wp:posOffset>-271145</wp:posOffset>
                </wp:positionV>
                <wp:extent cx="2447925" cy="1943100"/>
                <wp:effectExtent l="0" t="0" r="28575" b="19050"/>
                <wp:wrapNone/>
                <wp:docPr id="68" name="Rectángulo: esquinas redondead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943100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3D53B" id="Rectángulo: esquinas redondeadas 68" o:spid="_x0000_s1026" style="position:absolute;margin-left:324.45pt;margin-top:-21.35pt;width:192.75pt;height:153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29FDFD" wp14:editId="6434C073">
                <wp:simplePos x="0" y="0"/>
                <wp:positionH relativeFrom="margin">
                  <wp:posOffset>4215765</wp:posOffset>
                </wp:positionH>
                <wp:positionV relativeFrom="paragraph">
                  <wp:posOffset>-185420</wp:posOffset>
                </wp:positionV>
                <wp:extent cx="2305050" cy="1866900"/>
                <wp:effectExtent l="0" t="0" r="0" b="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66487" w14:textId="70902B49" w:rsidR="00337F97" w:rsidRPr="0053533F" w:rsidRDefault="00A06CF0" w:rsidP="00337F97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Técnicas de interrogatori</w:t>
                            </w:r>
                            <w:r w:rsidR="000F1321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o (exámenes), forma de </w:t>
                            </w:r>
                            <w:r w:rsidR="00677AFB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evaluación</w:t>
                            </w:r>
                            <w:r w:rsidR="000F1321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con los tipos textuales orales o escritos, son </w:t>
                            </w:r>
                            <w:r w:rsidR="00677AFB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útiles</w:t>
                            </w:r>
                            <w:r w:rsidR="000F1321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para valorar la comprensión, apropiación, interpretación</w:t>
                            </w:r>
                            <w:r w:rsidR="00677AFB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, explicación y formulación de argumentos de los diferentes contenidos de las distintas asignaturas.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9FDFD" id="Cuadro de texto 73" o:spid="_x0000_s1044" type="#_x0000_t202" style="position:absolute;margin-left:331.95pt;margin-top:-14.6pt;width:181.5pt;height:147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" filled="f" stroked="f" strokeweight=".5pt">
                <v:textbox>
                  <w:txbxContent>
                    <w:p w14:paraId="37466487" w14:textId="70902B49" w:rsidR="00337F97" w:rsidRPr="0053533F" w:rsidRDefault="00A06CF0" w:rsidP="00337F97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Técnicas de interrogatori</w:t>
                      </w:r>
                      <w:r w:rsidR="000F1321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o (exámenes), forma de </w:t>
                      </w:r>
                      <w:r w:rsidR="00677AFB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evaluación</w:t>
                      </w:r>
                      <w:r w:rsidR="000F1321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con los tipos textuales orales o escritos, son </w:t>
                      </w:r>
                      <w:r w:rsidR="00677AFB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útiles</w:t>
                      </w:r>
                      <w:r w:rsidR="000F1321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para valorar la comprensión, apropiación, interpretación</w:t>
                      </w:r>
                      <w:r w:rsidR="00677AFB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, explicación y formulación de argumentos de los diferentes contenidos de las distintas asignaturas.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55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000F49" wp14:editId="09F9F549">
                <wp:simplePos x="0" y="0"/>
                <wp:positionH relativeFrom="column">
                  <wp:posOffset>2787014</wp:posOffset>
                </wp:positionH>
                <wp:positionV relativeFrom="paragraph">
                  <wp:posOffset>-890270</wp:posOffset>
                </wp:positionV>
                <wp:extent cx="9525" cy="762000"/>
                <wp:effectExtent l="0" t="0" r="28575" b="1905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2B5F6" id="Conector recto 70" o:spid="_x0000_s1026" style="position:absolute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9.45pt,-70.1pt" to="220.2pt,-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E3255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22199E" wp14:editId="00D592B8">
                <wp:simplePos x="0" y="0"/>
                <wp:positionH relativeFrom="margin">
                  <wp:align>center</wp:align>
                </wp:positionH>
                <wp:positionV relativeFrom="paragraph">
                  <wp:posOffset>-99695</wp:posOffset>
                </wp:positionV>
                <wp:extent cx="2305050" cy="1495425"/>
                <wp:effectExtent l="0" t="0" r="0" b="0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B9CDB" w14:textId="30260FFB" w:rsidR="00337F97" w:rsidRPr="0053533F" w:rsidRDefault="00AF7883" w:rsidP="00337F97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Listas de cotejo, es una lista de palabras, frases u oraciones que señalan con precisión las tareas, las acciones, los procesos y las actitudes se que desean evaluar.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2199E" id="Cuadro de texto 72" o:spid="_x0000_s1045" type="#_x0000_t202" style="position:absolute;margin-left:0;margin-top:-7.85pt;width:181.5pt;height:117.75pt;z-index:251771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" filled="f" stroked="f" strokeweight=".5pt">
                <v:textbox>
                  <w:txbxContent>
                    <w:p w14:paraId="0B9B9CDB" w14:textId="30260FFB" w:rsidR="00337F97" w:rsidRPr="0053533F" w:rsidRDefault="00AF7883" w:rsidP="00337F97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Listas de cotejo, es una lista de palabras, frases u oraciones que señalan con precisión las tareas, las acciones, los procesos y las actitudes se que desean evaluar.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55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2AFC084" wp14:editId="3E1D5649">
                <wp:simplePos x="0" y="0"/>
                <wp:positionH relativeFrom="margin">
                  <wp:posOffset>1567815</wp:posOffset>
                </wp:positionH>
                <wp:positionV relativeFrom="paragraph">
                  <wp:posOffset>-137795</wp:posOffset>
                </wp:positionV>
                <wp:extent cx="2447925" cy="1343025"/>
                <wp:effectExtent l="0" t="0" r="28575" b="28575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343025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42FC5" id="Rectángulo: esquinas redondeadas 67" o:spid="_x0000_s1026" style="position:absolute;margin-left:123.45pt;margin-top:-10.85pt;width:192.75pt;height:105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224CF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92CCFE" wp14:editId="66595297">
                <wp:simplePos x="0" y="0"/>
                <wp:positionH relativeFrom="margin">
                  <wp:posOffset>-851535</wp:posOffset>
                </wp:positionH>
                <wp:positionV relativeFrom="paragraph">
                  <wp:posOffset>-52070</wp:posOffset>
                </wp:positionV>
                <wp:extent cx="2305050" cy="1495425"/>
                <wp:effectExtent l="0" t="0" r="0" b="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F2230" w14:textId="7BA3AF6B" w:rsidR="00337F97" w:rsidRPr="0053533F" w:rsidRDefault="00FF5D5F" w:rsidP="00337F97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La </w:t>
                            </w:r>
                            <w:r w:rsidR="0000790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rúbrica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,</w:t>
                            </w:r>
                            <w:r w:rsidR="0000790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forma de </w:t>
                            </w:r>
                            <w:r w:rsidR="00224CF8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evaluación</w:t>
                            </w:r>
                            <w:r w:rsidR="0000790D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que debe considerar una escala de valor descriptiva, numérica o alfabética, relacionada con el nivel de logro alcanzado</w:t>
                            </w:r>
                            <w:r w:rsidR="00224CF8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CCFE" id="Cuadro de texto 71" o:spid="_x0000_s1046" type="#_x0000_t202" style="position:absolute;margin-left:-67.05pt;margin-top:-4.1pt;width:181.5pt;height:117.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" filled="f" stroked="f" strokeweight=".5pt">
                <v:textbox>
                  <w:txbxContent>
                    <w:p w14:paraId="522F2230" w14:textId="7BA3AF6B" w:rsidR="00337F97" w:rsidRPr="0053533F" w:rsidRDefault="00FF5D5F" w:rsidP="00337F97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La </w:t>
                      </w:r>
                      <w:r w:rsidR="0000790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rúbrica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,</w:t>
                      </w:r>
                      <w:r w:rsidR="0000790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forma de </w:t>
                      </w:r>
                      <w:r w:rsidR="00224CF8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evaluación</w:t>
                      </w:r>
                      <w:r w:rsidR="0000790D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que debe considerar una escala de valor descriptiva, numérica o alfabética, relacionada con el nivel de logro alcanzado</w:t>
                      </w:r>
                      <w:r w:rsidR="00224CF8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CF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42AB389" wp14:editId="79C70E49">
                <wp:simplePos x="0" y="0"/>
                <wp:positionH relativeFrom="margin">
                  <wp:posOffset>-822960</wp:posOffset>
                </wp:positionH>
                <wp:positionV relativeFrom="paragraph">
                  <wp:posOffset>-109220</wp:posOffset>
                </wp:positionV>
                <wp:extent cx="2314575" cy="1333500"/>
                <wp:effectExtent l="0" t="0" r="28575" b="19050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333500"/>
                        </a:xfrm>
                        <a:prstGeom prst="roundRect">
                          <a:avLst/>
                        </a:prstGeom>
                        <a:solidFill>
                          <a:srgbClr val="F9D2F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5F293" id="Rectángulo: esquinas redondeadas 66" o:spid="_x0000_s1026" style="position:absolute;margin-left:-64.8pt;margin-top:-8.6pt;width:182.25pt;height:10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" fillcolor="#f9d2fe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1B9D6B6C" w14:textId="45B6F703" w:rsidR="00337F97" w:rsidRDefault="00337F97" w:rsidP="00337F97">
      <w:pPr>
        <w:tabs>
          <w:tab w:val="left" w:pos="18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5E74491" wp14:editId="1C91E579">
                <wp:simplePos x="0" y="0"/>
                <wp:positionH relativeFrom="column">
                  <wp:posOffset>1501140</wp:posOffset>
                </wp:positionH>
                <wp:positionV relativeFrom="paragraph">
                  <wp:posOffset>271780</wp:posOffset>
                </wp:positionV>
                <wp:extent cx="2628900" cy="9525"/>
                <wp:effectExtent l="0" t="0" r="19050" b="28575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8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58186" id="Conector recto 69" o:spid="_x0000_s1026" style="position:absolute;flip:y;z-index:251656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2pt,21.4pt" to="325.2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tab/>
      </w:r>
    </w:p>
    <w:p w14:paraId="172EF965" w14:textId="0022603A" w:rsidR="00FE2529" w:rsidRPr="00FE2529" w:rsidRDefault="00FE2529" w:rsidP="00FE2529"/>
    <w:p w14:paraId="41D23DF4" w14:textId="399F8BEA" w:rsidR="00FE2529" w:rsidRPr="00FE2529" w:rsidRDefault="00FE2529" w:rsidP="00FE2529"/>
    <w:p w14:paraId="38C762CE" w14:textId="3039F685" w:rsidR="00FE2529" w:rsidRPr="00FE2529" w:rsidRDefault="0094085C" w:rsidP="00FE2529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AB30749" wp14:editId="1004F695">
                <wp:simplePos x="0" y="0"/>
                <wp:positionH relativeFrom="column">
                  <wp:posOffset>281940</wp:posOffset>
                </wp:positionH>
                <wp:positionV relativeFrom="paragraph">
                  <wp:posOffset>72390</wp:posOffset>
                </wp:positionV>
                <wp:extent cx="771525" cy="904875"/>
                <wp:effectExtent l="0" t="0" r="28575" b="28575"/>
                <wp:wrapNone/>
                <wp:docPr id="79" name="Conector rec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39887" id="Conector recto 79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2pt,5.7pt" to="82.9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14:paraId="5B97FB87" w14:textId="3E5FB94D" w:rsidR="00FE2529" w:rsidRPr="00FE2529" w:rsidRDefault="0094085C" w:rsidP="00FE2529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548567" wp14:editId="65F163EC">
                <wp:simplePos x="0" y="0"/>
                <wp:positionH relativeFrom="column">
                  <wp:posOffset>3901440</wp:posOffset>
                </wp:positionH>
                <wp:positionV relativeFrom="paragraph">
                  <wp:posOffset>253365</wp:posOffset>
                </wp:positionV>
                <wp:extent cx="1409700" cy="381000"/>
                <wp:effectExtent l="0" t="0" r="19050" b="19050"/>
                <wp:wrapNone/>
                <wp:docPr id="80" name="Conector rec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0CD18" id="Conector recto 80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2pt,19.95pt" to="418.2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4748F32C" w14:textId="75E6B78B" w:rsidR="00FE2529" w:rsidRPr="00FE2529" w:rsidRDefault="00FE2529" w:rsidP="00FE2529"/>
    <w:p w14:paraId="756DFFC9" w14:textId="2F1C3999" w:rsidR="00FE2529" w:rsidRPr="00FE2529" w:rsidRDefault="00C62C7E" w:rsidP="00FE2529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470C26" wp14:editId="176650D3">
                <wp:simplePos x="0" y="0"/>
                <wp:positionH relativeFrom="margin">
                  <wp:posOffset>-99060</wp:posOffset>
                </wp:positionH>
                <wp:positionV relativeFrom="paragraph">
                  <wp:posOffset>139065</wp:posOffset>
                </wp:positionV>
                <wp:extent cx="2409825" cy="1638300"/>
                <wp:effectExtent l="0" t="0" r="0" b="0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CF41D" w14:textId="06819296" w:rsidR="00B40125" w:rsidRPr="0053533F" w:rsidRDefault="00B40125" w:rsidP="00B40125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Para evaluar un debate, debe elaborarse una lista de cotejo o una rubrica en la que los indicadores se </w:t>
                            </w:r>
                            <w:r w:rsidR="009D6B8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relacionen con los aprendizajes esperados de la asignatura, los contenidos y </w:t>
                            </w:r>
                            <w:r w:rsidR="004C4CA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la característica</w:t>
                            </w:r>
                            <w:r w:rsidR="009D6B86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de la tipología textual.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70C26" id="Cuadro de texto 77" o:spid="_x0000_s1047" type="#_x0000_t202" style="position:absolute;margin-left:-7.8pt;margin-top:10.95pt;width:189.75pt;height:129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" filled="f" stroked="f" strokeweight=".5pt">
                <v:textbox>
                  <w:txbxContent>
                    <w:p w14:paraId="555CF41D" w14:textId="06819296" w:rsidR="00B40125" w:rsidRPr="0053533F" w:rsidRDefault="00B40125" w:rsidP="00B40125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Para evaluar un debate, debe elaborarse una lista de cotejo o una rubrica en la que los indicadores se </w:t>
                      </w:r>
                      <w:r w:rsidR="009D6B8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relacionen con los aprendizajes esperados de la asignatura, los contenidos y </w:t>
                      </w:r>
                      <w:r w:rsidR="004C4CA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la característica</w:t>
                      </w:r>
                      <w:r w:rsidR="009D6B86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de la tipología textual.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C134E7" wp14:editId="25661EFE">
                <wp:simplePos x="0" y="0"/>
                <wp:positionH relativeFrom="margin">
                  <wp:posOffset>-85725</wp:posOffset>
                </wp:positionH>
                <wp:positionV relativeFrom="paragraph">
                  <wp:posOffset>113665</wp:posOffset>
                </wp:positionV>
                <wp:extent cx="2381250" cy="1533525"/>
                <wp:effectExtent l="0" t="0" r="19050" b="28575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533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A1A35" id="Rectángulo 75" o:spid="_x0000_s1026" style="position:absolute;margin-left:-6.75pt;margin-top:8.95pt;width:187.5pt;height:120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" fillcolor="#deeaf6 [664]" strokecolor="black [3213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5C6DC95" wp14:editId="6FE0266E">
                <wp:simplePos x="0" y="0"/>
                <wp:positionH relativeFrom="margin">
                  <wp:posOffset>2748915</wp:posOffset>
                </wp:positionH>
                <wp:positionV relativeFrom="paragraph">
                  <wp:posOffset>5715</wp:posOffset>
                </wp:positionV>
                <wp:extent cx="2409825" cy="1638300"/>
                <wp:effectExtent l="0" t="0" r="0" b="0"/>
                <wp:wrapNone/>
                <wp:docPr id="78" name="Cuadro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64D18" w14:textId="1FABBE46" w:rsidR="0061580D" w:rsidRPr="0053533F" w:rsidRDefault="0061580D" w:rsidP="0061580D">
                            <w:pPr>
                              <w:jc w:val="center"/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Para evaluar el ensayo, es necesario elaborar </w:t>
                            </w:r>
                            <w:r w:rsidR="00B25769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una rubrica o lista de cotejo en la que se consideran las características del tipo de texto, su organización, la argumentación de las ideas</w:t>
                            </w:r>
                            <w:r w:rsidR="008504E0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, la hipérbole y la metáfora, entre otras.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6DC95" id="Cuadro de texto 78" o:spid="_x0000_s1048" type="#_x0000_t202" style="position:absolute;margin-left:216.45pt;margin-top:.45pt;width:189.75pt;height:129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" filled="f" stroked="f" strokeweight=".5pt">
                <v:textbox>
                  <w:txbxContent>
                    <w:p w14:paraId="15364D18" w14:textId="1FABBE46" w:rsidR="0061580D" w:rsidRPr="0053533F" w:rsidRDefault="0061580D" w:rsidP="0061580D">
                      <w:pPr>
                        <w:jc w:val="center"/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Para evaluar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el ensayo, es necesario elaborar </w:t>
                      </w:r>
                      <w:r w:rsidR="00B25769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una rubrica o lista de cotejo en la que se consideran las características del tipo de texto, su organización, la argumentación de las ideas</w:t>
                      </w:r>
                      <w:r w:rsidR="008504E0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, la hipérbole y la metáfora, entre otras.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929C3B8" wp14:editId="1F130779">
                <wp:simplePos x="0" y="0"/>
                <wp:positionH relativeFrom="column">
                  <wp:posOffset>2825115</wp:posOffset>
                </wp:positionH>
                <wp:positionV relativeFrom="paragraph">
                  <wp:posOffset>62865</wp:posOffset>
                </wp:positionV>
                <wp:extent cx="2257425" cy="1619250"/>
                <wp:effectExtent l="0" t="0" r="28575" b="19050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6192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71296" id="Rectángulo 76" o:spid="_x0000_s1026" style="position:absolute;margin-left:222.45pt;margin-top:4.95pt;width:177.75pt;height:12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" fillcolor="#deeaf6 [664]" strokecolor="black [3213]" strokeweight="1pt"/>
            </w:pict>
          </mc:Fallback>
        </mc:AlternateContent>
      </w:r>
    </w:p>
    <w:p w14:paraId="09645D2F" w14:textId="6A577E2F" w:rsidR="00FE2529" w:rsidRPr="00FE2529" w:rsidRDefault="00FE2529" w:rsidP="00FE2529"/>
    <w:p w14:paraId="3990AE10" w14:textId="2E60C1A1" w:rsidR="00FE2529" w:rsidRPr="00FE2529" w:rsidRDefault="00D97DB2" w:rsidP="00FE2529">
      <w:r>
        <w:rPr>
          <w:noProof/>
        </w:rPr>
        <w:drawing>
          <wp:anchor distT="0" distB="0" distL="114300" distR="114300" simplePos="0" relativeHeight="251654140" behindDoc="1" locked="0" layoutInCell="1" allowOverlap="1" wp14:anchorId="43A3E287" wp14:editId="4EEA3625">
            <wp:simplePos x="0" y="0"/>
            <wp:positionH relativeFrom="margin">
              <wp:posOffset>-1418591</wp:posOffset>
            </wp:positionH>
            <wp:positionV relativeFrom="page">
              <wp:posOffset>3679190</wp:posOffset>
            </wp:positionV>
            <wp:extent cx="2291080" cy="1564640"/>
            <wp:effectExtent l="38100" t="190500" r="90170" b="207010"/>
            <wp:wrapTight wrapText="bothSides">
              <wp:wrapPolygon edited="0">
                <wp:start x="-579" y="3290"/>
                <wp:lineTo x="1480" y="11724"/>
                <wp:lineTo x="-669" y="13062"/>
                <wp:lineTo x="596" y="17418"/>
                <wp:lineTo x="2075" y="20498"/>
                <wp:lineTo x="13778" y="17786"/>
                <wp:lineTo x="14013" y="17925"/>
                <wp:lineTo x="15067" y="21556"/>
                <wp:lineTo x="16009" y="22112"/>
                <wp:lineTo x="16671" y="21701"/>
                <wp:lineTo x="16555" y="20630"/>
                <wp:lineTo x="19398" y="14288"/>
                <wp:lineTo x="21815" y="8497"/>
                <wp:lineTo x="21744" y="8255"/>
                <wp:lineTo x="21186" y="4316"/>
                <wp:lineTo x="20790" y="2277"/>
                <wp:lineTo x="18174" y="1333"/>
                <wp:lineTo x="16851" y="2156"/>
                <wp:lineTo x="15727" y="-1716"/>
                <wp:lineTo x="7298" y="3531"/>
                <wp:lineTo x="6504" y="-547"/>
                <wp:lineTo x="83" y="2878"/>
                <wp:lineTo x="-579" y="3290"/>
              </wp:wrapPolygon>
            </wp:wrapTight>
            <wp:docPr id="50" name="Imagen 50" descr="FLORES EN ACUARELA | Domes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S EN ACUARELA | Domest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1790">
                      <a:off x="0" y="0"/>
                      <a:ext cx="22910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6D2C7431" wp14:editId="58BCE5B6">
            <wp:simplePos x="0" y="0"/>
            <wp:positionH relativeFrom="margin">
              <wp:posOffset>4600575</wp:posOffset>
            </wp:positionH>
            <wp:positionV relativeFrom="page">
              <wp:posOffset>3650615</wp:posOffset>
            </wp:positionV>
            <wp:extent cx="2291080" cy="1564640"/>
            <wp:effectExtent l="152400" t="171450" r="0" b="283210"/>
            <wp:wrapTight wrapText="bothSides">
              <wp:wrapPolygon edited="0">
                <wp:start x="18755" y="1638"/>
                <wp:lineTo x="13213" y="-1481"/>
                <wp:lineTo x="12022" y="2348"/>
                <wp:lineTo x="5157" y="-2231"/>
                <wp:lineTo x="3966" y="1598"/>
                <wp:lineTo x="861" y="-473"/>
                <wp:lineTo x="-852" y="5031"/>
                <wp:lineTo x="439" y="8493"/>
                <wp:lineTo x="1583" y="9256"/>
                <wp:lineTo x="392" y="13086"/>
                <wp:lineTo x="8564" y="18537"/>
                <wp:lineTo x="1979" y="18768"/>
                <wp:lineTo x="1458" y="20443"/>
                <wp:lineTo x="2112" y="20880"/>
                <wp:lineTo x="2424" y="20510"/>
                <wp:lineTo x="5248" y="20949"/>
                <wp:lineTo x="5411" y="21058"/>
                <wp:lineTo x="9797" y="19648"/>
                <wp:lineTo x="10035" y="19518"/>
                <wp:lineTo x="16947" y="19505"/>
                <wp:lineTo x="18465" y="15894"/>
                <wp:lineTo x="20072" y="12631"/>
                <wp:lineTo x="21977" y="8411"/>
                <wp:lineTo x="20404" y="3316"/>
                <wp:lineTo x="20063" y="2510"/>
                <wp:lineTo x="18755" y="1638"/>
              </wp:wrapPolygon>
            </wp:wrapTight>
            <wp:docPr id="23" name="Imagen 23" descr="FLORES EN ACUARELA | Domes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S EN ACUARELA | Domest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30470">
                      <a:off x="0" y="0"/>
                      <a:ext cx="229108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85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C8401B" wp14:editId="38774C35">
                <wp:simplePos x="0" y="0"/>
                <wp:positionH relativeFrom="column">
                  <wp:posOffset>2282190</wp:posOffset>
                </wp:positionH>
                <wp:positionV relativeFrom="paragraph">
                  <wp:posOffset>254000</wp:posOffset>
                </wp:positionV>
                <wp:extent cx="533400" cy="0"/>
                <wp:effectExtent l="0" t="0" r="0" b="0"/>
                <wp:wrapNone/>
                <wp:docPr id="81" name="Conector rec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2129E" id="Conector recto 8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7pt,20pt" to="221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14:paraId="44E5A242" w14:textId="60F620E8" w:rsidR="00B40125" w:rsidRDefault="00B40125" w:rsidP="00FE2529"/>
    <w:p w14:paraId="52898C79" w14:textId="1A2B2627" w:rsidR="00B40125" w:rsidRDefault="00B40125" w:rsidP="00FE2529"/>
    <w:p w14:paraId="06DC6DFF" w14:textId="054A2A5D" w:rsidR="00B40125" w:rsidRDefault="00B40125" w:rsidP="00FE2529"/>
    <w:p w14:paraId="7E411C6B" w14:textId="76023058" w:rsidR="00B40125" w:rsidRDefault="00B40125" w:rsidP="00FE2529"/>
    <w:p w14:paraId="53A0E8AF" w14:textId="77777777" w:rsidR="00D97DB2" w:rsidRDefault="00D97DB2" w:rsidP="00FE2529"/>
    <w:p w14:paraId="529099BD" w14:textId="77777777" w:rsidR="00D97DB2" w:rsidRDefault="00D97DB2" w:rsidP="00FE2529"/>
    <w:p w14:paraId="4E17AFC9" w14:textId="00856DDD" w:rsidR="00FE2529" w:rsidRDefault="00D97DB2" w:rsidP="00FE2529">
      <w:hyperlink r:id="rId11" w:history="1">
        <w:r w:rsidRPr="0022252F">
          <w:rPr>
            <w:rStyle w:val="Hipervnculo"/>
          </w:rPr>
          <w:t>https://www.youtube.com/watch?v=stv0AH6Cggk&amp;t=2457s</w:t>
        </w:r>
      </w:hyperlink>
    </w:p>
    <w:p w14:paraId="45A789BC" w14:textId="77777777" w:rsidR="00FE2529" w:rsidRPr="00FE2529" w:rsidRDefault="00FE2529" w:rsidP="00FE2529"/>
    <w:sectPr w:rsidR="00FE2529" w:rsidRPr="00FE2529" w:rsidSect="009214AF">
      <w:pgSz w:w="12240" w:h="15840"/>
      <w:pgMar w:top="1417" w:right="1701" w:bottom="1417" w:left="1701" w:header="708" w:footer="708" w:gutter="0"/>
      <w:pgBorders w:display="firstPage" w:offsetFrom="page">
        <w:top w:val="dotDotDash" w:sz="4" w:space="24" w:color="833C0B" w:themeColor="accent2" w:themeShade="80"/>
        <w:left w:val="dotDotDash" w:sz="4" w:space="24" w:color="833C0B" w:themeColor="accent2" w:themeShade="80"/>
        <w:bottom w:val="dotDotDash" w:sz="4" w:space="24" w:color="833C0B" w:themeColor="accent2" w:themeShade="80"/>
        <w:right w:val="dotDotDash" w:sz="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C957E" w14:textId="77777777" w:rsidR="009A1642" w:rsidRDefault="009A1642" w:rsidP="009148A9">
      <w:pPr>
        <w:spacing w:after="0" w:line="240" w:lineRule="auto"/>
      </w:pPr>
      <w:r>
        <w:separator/>
      </w:r>
    </w:p>
  </w:endnote>
  <w:endnote w:type="continuationSeparator" w:id="0">
    <w:p w14:paraId="429F08A5" w14:textId="77777777" w:rsidR="009A1642" w:rsidRDefault="009A1642" w:rsidP="00914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Muthiara -Demo Version-">
    <w:altName w:val="Calibri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8629B" w14:textId="77777777" w:rsidR="009A1642" w:rsidRDefault="009A1642" w:rsidP="009148A9">
      <w:pPr>
        <w:spacing w:after="0" w:line="240" w:lineRule="auto"/>
      </w:pPr>
      <w:r>
        <w:separator/>
      </w:r>
    </w:p>
  </w:footnote>
  <w:footnote w:type="continuationSeparator" w:id="0">
    <w:p w14:paraId="4F034A7E" w14:textId="77777777" w:rsidR="009A1642" w:rsidRDefault="009A1642" w:rsidP="009148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AF"/>
    <w:rsid w:val="0000790D"/>
    <w:rsid w:val="00027CB0"/>
    <w:rsid w:val="00074B1E"/>
    <w:rsid w:val="00092A53"/>
    <w:rsid w:val="000F1321"/>
    <w:rsid w:val="001D4D08"/>
    <w:rsid w:val="00224CF8"/>
    <w:rsid w:val="00230D36"/>
    <w:rsid w:val="00273AC4"/>
    <w:rsid w:val="002B1174"/>
    <w:rsid w:val="00324086"/>
    <w:rsid w:val="0033141B"/>
    <w:rsid w:val="00335207"/>
    <w:rsid w:val="0033585B"/>
    <w:rsid w:val="00335904"/>
    <w:rsid w:val="00337F97"/>
    <w:rsid w:val="003A644C"/>
    <w:rsid w:val="003B21F5"/>
    <w:rsid w:val="004220EB"/>
    <w:rsid w:val="00430861"/>
    <w:rsid w:val="004451C4"/>
    <w:rsid w:val="0044728F"/>
    <w:rsid w:val="00456719"/>
    <w:rsid w:val="00490E72"/>
    <w:rsid w:val="004C4CA4"/>
    <w:rsid w:val="004F703D"/>
    <w:rsid w:val="00511677"/>
    <w:rsid w:val="00531DF5"/>
    <w:rsid w:val="0053533F"/>
    <w:rsid w:val="00586505"/>
    <w:rsid w:val="005C7C53"/>
    <w:rsid w:val="005D1F37"/>
    <w:rsid w:val="00614D2E"/>
    <w:rsid w:val="0061580D"/>
    <w:rsid w:val="00654D59"/>
    <w:rsid w:val="00677AFB"/>
    <w:rsid w:val="006C7189"/>
    <w:rsid w:val="00734A8E"/>
    <w:rsid w:val="007D4AA9"/>
    <w:rsid w:val="008504E0"/>
    <w:rsid w:val="008F3FCD"/>
    <w:rsid w:val="009148A9"/>
    <w:rsid w:val="009214AF"/>
    <w:rsid w:val="00933301"/>
    <w:rsid w:val="0094085C"/>
    <w:rsid w:val="009A1642"/>
    <w:rsid w:val="009D5424"/>
    <w:rsid w:val="009D6B86"/>
    <w:rsid w:val="009D7876"/>
    <w:rsid w:val="00A06CF0"/>
    <w:rsid w:val="00A25013"/>
    <w:rsid w:val="00A43A02"/>
    <w:rsid w:val="00A53218"/>
    <w:rsid w:val="00A75265"/>
    <w:rsid w:val="00AB2C74"/>
    <w:rsid w:val="00AF7883"/>
    <w:rsid w:val="00B048C2"/>
    <w:rsid w:val="00B2287C"/>
    <w:rsid w:val="00B25769"/>
    <w:rsid w:val="00B40125"/>
    <w:rsid w:val="00B671A8"/>
    <w:rsid w:val="00BB4B7A"/>
    <w:rsid w:val="00BB5884"/>
    <w:rsid w:val="00BF04F6"/>
    <w:rsid w:val="00C0060B"/>
    <w:rsid w:val="00C11C8E"/>
    <w:rsid w:val="00C173B8"/>
    <w:rsid w:val="00C62C7E"/>
    <w:rsid w:val="00C63759"/>
    <w:rsid w:val="00CA7F1C"/>
    <w:rsid w:val="00CB0F98"/>
    <w:rsid w:val="00CE79D7"/>
    <w:rsid w:val="00D363EE"/>
    <w:rsid w:val="00D67E20"/>
    <w:rsid w:val="00D97DB2"/>
    <w:rsid w:val="00DA447D"/>
    <w:rsid w:val="00DE7359"/>
    <w:rsid w:val="00E32555"/>
    <w:rsid w:val="00E46472"/>
    <w:rsid w:val="00E80B38"/>
    <w:rsid w:val="00EB454E"/>
    <w:rsid w:val="00EB7D6A"/>
    <w:rsid w:val="00F45541"/>
    <w:rsid w:val="00F45F46"/>
    <w:rsid w:val="00FC4486"/>
    <w:rsid w:val="00FE2529"/>
    <w:rsid w:val="00FF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B13D3"/>
  <w15:chartTrackingRefBased/>
  <w15:docId w15:val="{808943F4-D644-4990-BBAB-B111E3B7C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4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48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48A9"/>
  </w:style>
  <w:style w:type="paragraph" w:styleId="Piedepgina">
    <w:name w:val="footer"/>
    <w:basedOn w:val="Normal"/>
    <w:link w:val="PiedepginaCar"/>
    <w:uiPriority w:val="99"/>
    <w:unhideWhenUsed/>
    <w:rsid w:val="009148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48A9"/>
  </w:style>
  <w:style w:type="character" w:styleId="Hipervnculo">
    <w:name w:val="Hyperlink"/>
    <w:basedOn w:val="Fuentedeprrafopredeter"/>
    <w:uiPriority w:val="99"/>
    <w:unhideWhenUsed/>
    <w:rsid w:val="00FE252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25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tv0AH6Cggk&amp;t=2457s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el\Downloads\mapa%20numero%203%20plantilla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60483-BBCA-4CE0-A33E-DEB4FD8F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mapa numero 3 plantilla (1)</Template>
  <TotalTime>88</TotalTime>
  <Pages>4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velazquez medellin</dc:creator>
  <cp:keywords/>
  <dc:description/>
  <cp:lastModifiedBy>margarita velazquez medellin</cp:lastModifiedBy>
  <cp:revision>82</cp:revision>
  <dcterms:created xsi:type="dcterms:W3CDTF">2021-06-07T19:38:00Z</dcterms:created>
  <dcterms:modified xsi:type="dcterms:W3CDTF">2021-06-07T21:06:00Z</dcterms:modified>
</cp:coreProperties>
</file>