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C2F8A" w14:textId="77777777" w:rsidR="004A73BF" w:rsidRPr="00084487" w:rsidRDefault="00B27B3D" w:rsidP="00253D45">
      <w:pPr>
        <w:tabs>
          <w:tab w:val="left" w:pos="6480"/>
        </w:tabs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2971BF5A" wp14:editId="103C95A4">
            <wp:simplePos x="0" y="0"/>
            <wp:positionH relativeFrom="column">
              <wp:posOffset>-80645</wp:posOffset>
            </wp:positionH>
            <wp:positionV relativeFrom="paragraph">
              <wp:posOffset>-739140</wp:posOffset>
            </wp:positionV>
            <wp:extent cx="7666990" cy="10858500"/>
            <wp:effectExtent l="0" t="0" r="0" b="0"/>
            <wp:wrapNone/>
            <wp:docPr id="277" name="Picture 2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875BC" w14:textId="77777777" w:rsidR="004A73BF" w:rsidRPr="00084487" w:rsidRDefault="004A73BF" w:rsidP="007D5AC1"/>
    <w:p w14:paraId="0A997468" w14:textId="77777777" w:rsidR="004A73BF" w:rsidRPr="00084487" w:rsidRDefault="004A73BF" w:rsidP="007D5AC1"/>
    <w:p w14:paraId="3C137BB8" w14:textId="77777777" w:rsidR="004A73BF" w:rsidRPr="00084487" w:rsidRDefault="004A73BF" w:rsidP="007D5AC1"/>
    <w:p w14:paraId="527E15B0" w14:textId="77777777" w:rsidR="004A73BF" w:rsidRPr="00084487" w:rsidRDefault="004A73BF" w:rsidP="007D5AC1"/>
    <w:p w14:paraId="4A12E498" w14:textId="77777777" w:rsidR="004A73BF" w:rsidRPr="00084487" w:rsidRDefault="004A73BF" w:rsidP="007D5AC1"/>
    <w:p w14:paraId="51D86506" w14:textId="77777777" w:rsidR="004A73BF" w:rsidRPr="00084487" w:rsidRDefault="004A73BF" w:rsidP="007D5AC1"/>
    <w:p w14:paraId="75A86DCB" w14:textId="77777777" w:rsidR="004A73BF" w:rsidRPr="00084487" w:rsidRDefault="004A73BF" w:rsidP="007D5AC1"/>
    <w:p w14:paraId="5989040C" w14:textId="77777777" w:rsidR="004A73BF" w:rsidRPr="00084487" w:rsidRDefault="004A73BF" w:rsidP="007D5AC1"/>
    <w:p w14:paraId="786D3193" w14:textId="5DD8B616" w:rsidR="004A73BF" w:rsidRPr="00084487" w:rsidRDefault="007E3CE9" w:rsidP="007D5AC1"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191C93F" wp14:editId="1E09967D">
                <wp:simplePos x="0" y="0"/>
                <wp:positionH relativeFrom="column">
                  <wp:posOffset>795647</wp:posOffset>
                </wp:positionH>
                <wp:positionV relativeFrom="page">
                  <wp:posOffset>2208810</wp:posOffset>
                </wp:positionV>
                <wp:extent cx="6057900" cy="739775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39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19ED14" w14:textId="2220EC4F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ESCUELA NOR</w:t>
                            </w: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MAL DE EDUCACIÓN PREESCOLAR</w:t>
                            </w:r>
                          </w:p>
                          <w:p w14:paraId="01A9055E" w14:textId="77777777" w:rsidR="007E3CE9" w:rsidRPr="0069176A" w:rsidRDefault="007E3CE9" w:rsidP="007E3CE9">
                            <w:pPr>
                              <w:spacing w:after="160" w:line="259" w:lineRule="auto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</w:p>
                          <w:p w14:paraId="4C3F863E" w14:textId="77777777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Licenciatura en Educación preescolar</w:t>
                            </w:r>
                          </w:p>
                          <w:p w14:paraId="3C0DE0FA" w14:textId="77777777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Ciclo escolar 2021 – 2022</w:t>
                            </w:r>
                          </w:p>
                          <w:p w14:paraId="7B7C9DB3" w14:textId="77777777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</w:p>
                          <w:p w14:paraId="76BAD5C8" w14:textId="006BB53D" w:rsidR="007E3CE9" w:rsidRPr="0069176A" w:rsidRDefault="007E3CE9" w:rsidP="007E3CE9">
                            <w:pPr>
                              <w:spacing w:after="160" w:line="259" w:lineRule="auto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 xml:space="preserve">                  </w:t>
                            </w:r>
                            <w:r w:rsidR="00A56CB8" w:rsidRPr="00A56CB8">
                              <w:drawing>
                                <wp:inline distT="0" distB="0" distL="0" distR="0" wp14:anchorId="7A51C89C" wp14:editId="1621C084">
                                  <wp:extent cx="2268187" cy="1104265"/>
                                  <wp:effectExtent l="0" t="0" r="0" b="63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15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187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A8604D" w14:textId="77777777" w:rsidR="007E3CE9" w:rsidRPr="0069176A" w:rsidRDefault="007E3CE9" w:rsidP="007E3CE9">
                            <w:pPr>
                              <w:spacing w:after="160" w:line="259" w:lineRule="auto"/>
                              <w:rPr>
                                <w:rFonts w:eastAsia="Calibri"/>
                                <w:b/>
                                <w:sz w:val="28"/>
                                <w:szCs w:val="22"/>
                                <w:lang w:val="es-MX" w:eastAsia="en-US"/>
                              </w:rPr>
                            </w:pPr>
                          </w:p>
                          <w:p w14:paraId="6E83538B" w14:textId="77777777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 xml:space="preserve">Nombre de la alumna: Carolina Elizabeth Martínez González </w:t>
                            </w:r>
                          </w:p>
                          <w:p w14:paraId="3F28F927" w14:textId="77777777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u w:val="single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 xml:space="preserve"> </w:t>
                            </w:r>
                          </w:p>
                          <w:p w14:paraId="21EB182C" w14:textId="77777777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Número de lista: ___1</w:t>
                            </w:r>
                            <w:r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3</w:t>
                            </w: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___         Grupo:   __C__</w:t>
                            </w:r>
                          </w:p>
                          <w:p w14:paraId="530B2301" w14:textId="77777777" w:rsidR="007E3CE9" w:rsidRPr="0069176A" w:rsidRDefault="007E3CE9" w:rsidP="007E3CE9">
                            <w:pPr>
                              <w:spacing w:after="160" w:line="259" w:lineRule="auto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</w:p>
                          <w:p w14:paraId="6D4AC117" w14:textId="4421F983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 xml:space="preserve">Nombre del trabajo: </w:t>
                            </w:r>
                            <w:r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INDICADORES</w:t>
                            </w:r>
                          </w:p>
                          <w:p w14:paraId="67DE867D" w14:textId="77777777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val="es-MX" w:eastAsia="en-US"/>
                              </w:rPr>
                              <w:t>UNIDAD I</w:t>
                            </w:r>
                          </w:p>
                          <w:p w14:paraId="5EDA626B" w14:textId="77777777" w:rsidR="007E3CE9" w:rsidRPr="0069176A" w:rsidRDefault="007E3CE9" w:rsidP="007E3CE9">
                            <w:pPr>
                              <w:spacing w:after="160" w:line="259" w:lineRule="auto"/>
                              <w:rPr>
                                <w:rFonts w:eastAsia="Calibri"/>
                                <w:sz w:val="36"/>
                                <w:szCs w:val="36"/>
                                <w:lang w:val="es-MX" w:eastAsia="en-US"/>
                              </w:rPr>
                            </w:pPr>
                          </w:p>
                          <w:p w14:paraId="0FBD658A" w14:textId="77777777" w:rsidR="007E3CE9" w:rsidRPr="007E3CE9" w:rsidRDefault="007E3CE9" w:rsidP="007E3CE9">
                            <w:pPr>
                              <w:pStyle w:val="Ttulo3"/>
                              <w:spacing w:before="30" w:beforeAutospacing="0" w:after="30" w:afterAutospacing="0"/>
                              <w:ind w:left="6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9176A">
                              <w:t xml:space="preserve">Nombre del docente: </w:t>
                            </w:r>
                            <w:r w:rsidRPr="0069176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  <w:r w:rsidRPr="0069176A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9" w:history="1">
                              <w:r w:rsidRPr="007E3CE9">
                                <w:rPr>
                                  <w:rFonts w:ascii="Arial" w:hAnsi="Arial" w:cs="Arial"/>
                                  <w:color w:val="000000"/>
                                  <w:sz w:val="26"/>
                                  <w:szCs w:val="26"/>
                                  <w:u w:val="single"/>
                                </w:rPr>
                                <w:t>DIANA ELIZABETH CERDA OROCIO</w:t>
                              </w:r>
                            </w:hyperlink>
                          </w:p>
                          <w:p w14:paraId="7AFE8A1E" w14:textId="6FED1E72" w:rsidR="007E3CE9" w:rsidRPr="0069176A" w:rsidRDefault="007E3CE9" w:rsidP="007E3CE9">
                            <w:pPr>
                              <w:spacing w:before="30" w:after="30"/>
                              <w:ind w:left="60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s-MX" w:eastAsia="es-MX"/>
                              </w:rPr>
                            </w:pPr>
                          </w:p>
                          <w:p w14:paraId="1205ACA5" w14:textId="77777777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lang w:val="es-MX" w:eastAsia="en-US"/>
                              </w:rPr>
                            </w:pPr>
                          </w:p>
                          <w:p w14:paraId="7EBCE046" w14:textId="45562009" w:rsidR="007E3CE9" w:rsidRPr="0069176A" w:rsidRDefault="007E3CE9" w:rsidP="007E3CE9">
                            <w:pPr>
                              <w:spacing w:after="160" w:line="259" w:lineRule="auto"/>
                              <w:jc w:val="center"/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es-MX" w:eastAsia="en-US"/>
                              </w:rPr>
                            </w:pPr>
                            <w:r w:rsidRPr="0069176A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es-MX" w:eastAsia="en-US"/>
                              </w:rPr>
                              <w:t xml:space="preserve">Fecha:  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es-MX" w:eastAsia="en-US"/>
                              </w:rPr>
                              <w:t>0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es-MX" w:eastAsia="en-US"/>
                              </w:rPr>
                              <w:t>8</w:t>
                            </w:r>
                            <w:r w:rsidRPr="0069176A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es-MX" w:eastAsia="en-US"/>
                              </w:rPr>
                              <w:t>/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es-MX" w:eastAsia="en-US"/>
                              </w:rPr>
                              <w:t>03</w:t>
                            </w:r>
                            <w:r w:rsidRPr="0069176A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es-MX" w:eastAsia="en-US"/>
                              </w:rPr>
                              <w:t>/202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es-MX" w:eastAsia="en-US"/>
                              </w:rPr>
                              <w:t>2</w:t>
                            </w:r>
                          </w:p>
                          <w:p w14:paraId="7E067C99" w14:textId="3C0941BD" w:rsidR="00E00418" w:rsidRPr="007E3CE9" w:rsidRDefault="00E00418" w:rsidP="004F6FD5">
                            <w:pPr>
                              <w:pStyle w:val="My"/>
                              <w:jc w:val="both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91C93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2.65pt;margin-top:173.9pt;width:477pt;height:582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419ED14" w14:textId="2220EC4F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  <w:r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ESCUELA NOR</w:t>
                      </w: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MAL DE EDUCACIÓN PREESCOLAR</w:t>
                      </w:r>
                    </w:p>
                    <w:p w14:paraId="01A9055E" w14:textId="77777777" w:rsidR="007E3CE9" w:rsidRPr="0069176A" w:rsidRDefault="007E3CE9" w:rsidP="007E3CE9">
                      <w:pPr>
                        <w:spacing w:after="160" w:line="259" w:lineRule="auto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</w:p>
                    <w:p w14:paraId="4C3F863E" w14:textId="77777777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Licenciatura en Educación preescolar</w:t>
                      </w:r>
                    </w:p>
                    <w:p w14:paraId="3C0DE0FA" w14:textId="77777777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Ciclo escolar 2021 – 2022</w:t>
                      </w:r>
                    </w:p>
                    <w:p w14:paraId="7B7C9DB3" w14:textId="77777777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</w:p>
                    <w:p w14:paraId="76BAD5C8" w14:textId="006BB53D" w:rsidR="007E3CE9" w:rsidRPr="0069176A" w:rsidRDefault="007E3CE9" w:rsidP="007E3CE9">
                      <w:pPr>
                        <w:spacing w:after="160" w:line="259" w:lineRule="auto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 xml:space="preserve">                  </w:t>
                      </w:r>
                      <w:r w:rsidR="00A56CB8" w:rsidRPr="00A56CB8">
                        <w:drawing>
                          <wp:inline distT="0" distB="0" distL="0" distR="0" wp14:anchorId="7A51C89C" wp14:editId="1621C084">
                            <wp:extent cx="2268187" cy="1104265"/>
                            <wp:effectExtent l="0" t="0" r="0" b="63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15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8187" cy="110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A8604D" w14:textId="77777777" w:rsidR="007E3CE9" w:rsidRPr="0069176A" w:rsidRDefault="007E3CE9" w:rsidP="007E3CE9">
                      <w:pPr>
                        <w:spacing w:after="160" w:line="259" w:lineRule="auto"/>
                        <w:rPr>
                          <w:rFonts w:eastAsia="Calibri"/>
                          <w:b/>
                          <w:sz w:val="28"/>
                          <w:szCs w:val="22"/>
                          <w:lang w:val="es-MX" w:eastAsia="en-US"/>
                        </w:rPr>
                      </w:pPr>
                    </w:p>
                    <w:p w14:paraId="6E83538B" w14:textId="77777777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 xml:space="preserve">Nombre de la alumna: Carolina Elizabeth Martínez González </w:t>
                      </w:r>
                    </w:p>
                    <w:p w14:paraId="3F28F927" w14:textId="77777777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u w:val="single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 xml:space="preserve"> </w:t>
                      </w:r>
                    </w:p>
                    <w:p w14:paraId="21EB182C" w14:textId="77777777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Número de lista: ___1</w:t>
                      </w:r>
                      <w:r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3</w:t>
                      </w: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___         Grupo:   __C__</w:t>
                      </w:r>
                    </w:p>
                    <w:p w14:paraId="530B2301" w14:textId="77777777" w:rsidR="007E3CE9" w:rsidRPr="0069176A" w:rsidRDefault="007E3CE9" w:rsidP="007E3CE9">
                      <w:pPr>
                        <w:spacing w:after="160" w:line="259" w:lineRule="auto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</w:p>
                    <w:p w14:paraId="6D4AC117" w14:textId="4421F983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 xml:space="preserve">Nombre del trabajo: </w:t>
                      </w:r>
                      <w:r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INDICADORES</w:t>
                      </w:r>
                    </w:p>
                    <w:p w14:paraId="67DE867D" w14:textId="77777777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sz w:val="28"/>
                          <w:szCs w:val="28"/>
                          <w:lang w:val="es-MX" w:eastAsia="en-US"/>
                        </w:rPr>
                        <w:t>UNIDAD I</w:t>
                      </w:r>
                    </w:p>
                    <w:p w14:paraId="5EDA626B" w14:textId="77777777" w:rsidR="007E3CE9" w:rsidRPr="0069176A" w:rsidRDefault="007E3CE9" w:rsidP="007E3CE9">
                      <w:pPr>
                        <w:spacing w:after="160" w:line="259" w:lineRule="auto"/>
                        <w:rPr>
                          <w:rFonts w:eastAsia="Calibri"/>
                          <w:sz w:val="36"/>
                          <w:szCs w:val="36"/>
                          <w:lang w:val="es-MX" w:eastAsia="en-US"/>
                        </w:rPr>
                      </w:pPr>
                    </w:p>
                    <w:p w14:paraId="0FBD658A" w14:textId="77777777" w:rsidR="007E3CE9" w:rsidRPr="007E3CE9" w:rsidRDefault="007E3CE9" w:rsidP="007E3CE9">
                      <w:pPr>
                        <w:pStyle w:val="Ttulo3"/>
                        <w:spacing w:before="30" w:beforeAutospacing="0" w:after="30" w:afterAutospacing="0"/>
                        <w:ind w:left="6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69176A">
                        <w:t xml:space="preserve">Nombre del docente: </w:t>
                      </w:r>
                      <w:r w:rsidRPr="0069176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 </w:t>
                      </w:r>
                      <w:r w:rsidRPr="0069176A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hyperlink r:id="rId10" w:history="1">
                        <w:r w:rsidRPr="007E3CE9">
                          <w:rPr>
                            <w:rFonts w:ascii="Arial" w:hAnsi="Arial" w:cs="Arial"/>
                            <w:color w:val="000000"/>
                            <w:sz w:val="26"/>
                            <w:szCs w:val="26"/>
                            <w:u w:val="single"/>
                          </w:rPr>
                          <w:t>DIANA ELIZABETH CERDA OROCIO</w:t>
                        </w:r>
                      </w:hyperlink>
                    </w:p>
                    <w:p w14:paraId="7AFE8A1E" w14:textId="6FED1E72" w:rsidR="007E3CE9" w:rsidRPr="0069176A" w:rsidRDefault="007E3CE9" w:rsidP="007E3CE9">
                      <w:pPr>
                        <w:spacing w:before="30" w:after="30"/>
                        <w:ind w:left="60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s-MX" w:eastAsia="es-MX"/>
                        </w:rPr>
                      </w:pPr>
                    </w:p>
                    <w:p w14:paraId="1205ACA5" w14:textId="77777777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lang w:val="es-MX" w:eastAsia="en-US"/>
                        </w:rPr>
                      </w:pPr>
                    </w:p>
                    <w:p w14:paraId="7EBCE046" w14:textId="45562009" w:rsidR="007E3CE9" w:rsidRPr="0069176A" w:rsidRDefault="007E3CE9" w:rsidP="007E3CE9">
                      <w:pPr>
                        <w:spacing w:after="160" w:line="259" w:lineRule="auto"/>
                        <w:jc w:val="center"/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es-MX" w:eastAsia="en-US"/>
                        </w:rPr>
                      </w:pPr>
                      <w:r w:rsidRPr="0069176A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es-MX" w:eastAsia="en-US"/>
                        </w:rPr>
                        <w:t xml:space="preserve">Fecha:  </w:t>
                      </w:r>
                      <w:r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es-MX" w:eastAsia="en-US"/>
                        </w:rPr>
                        <w:t>0</w:t>
                      </w:r>
                      <w:r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es-MX" w:eastAsia="en-US"/>
                        </w:rPr>
                        <w:t>8</w:t>
                      </w:r>
                      <w:r w:rsidRPr="0069176A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es-MX" w:eastAsia="en-US"/>
                        </w:rPr>
                        <w:t>/</w:t>
                      </w:r>
                      <w:r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es-MX" w:eastAsia="en-US"/>
                        </w:rPr>
                        <w:t>03</w:t>
                      </w:r>
                      <w:r w:rsidRPr="0069176A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es-MX" w:eastAsia="en-US"/>
                        </w:rPr>
                        <w:t>/202</w:t>
                      </w:r>
                      <w:r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es-MX" w:eastAsia="en-US"/>
                        </w:rPr>
                        <w:t>2</w:t>
                      </w:r>
                    </w:p>
                    <w:p w14:paraId="7E067C99" w14:textId="3C0941BD" w:rsidR="00E00418" w:rsidRPr="007E3CE9" w:rsidRDefault="00E00418" w:rsidP="004F6FD5">
                      <w:pPr>
                        <w:pStyle w:val="My"/>
                        <w:jc w:val="both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13BFDA" w14:textId="77777777" w:rsidR="004A73BF" w:rsidRPr="00084487" w:rsidRDefault="004A73BF" w:rsidP="007D5AC1"/>
    <w:p w14:paraId="60B3D3F4" w14:textId="77777777" w:rsidR="004A73BF" w:rsidRPr="00084487" w:rsidRDefault="004A73BF" w:rsidP="007D5AC1"/>
    <w:p w14:paraId="6DD71599" w14:textId="48511728" w:rsidR="004A73BF" w:rsidRPr="00084487" w:rsidRDefault="004A73BF" w:rsidP="007D5AC1"/>
    <w:p w14:paraId="6F64863D" w14:textId="093E2956" w:rsidR="004A73BF" w:rsidRPr="00084487" w:rsidRDefault="004A73BF" w:rsidP="007D5AC1"/>
    <w:p w14:paraId="7E7ED582" w14:textId="5401A30B" w:rsidR="004A73BF" w:rsidRPr="00084487" w:rsidRDefault="004A73BF" w:rsidP="007D5AC1"/>
    <w:p w14:paraId="62D1C619" w14:textId="6E102A6B" w:rsidR="004A73BF" w:rsidRPr="00084487" w:rsidRDefault="004A73BF" w:rsidP="007D5AC1"/>
    <w:p w14:paraId="24A9A040" w14:textId="2894D467" w:rsidR="004A73BF" w:rsidRPr="00084487" w:rsidRDefault="004A73BF" w:rsidP="007D5AC1"/>
    <w:p w14:paraId="1A7571B2" w14:textId="5409AF70" w:rsidR="004A73BF" w:rsidRPr="00084487" w:rsidRDefault="00F0441F" w:rsidP="00F0441F">
      <w:pPr>
        <w:tabs>
          <w:tab w:val="left" w:pos="3153"/>
        </w:tabs>
      </w:pPr>
      <w:r w:rsidRPr="00084487">
        <w:tab/>
      </w:r>
    </w:p>
    <w:p w14:paraId="26978737" w14:textId="7C301A54" w:rsidR="004A73BF" w:rsidRPr="00084487" w:rsidRDefault="004A73BF" w:rsidP="007D5AC1"/>
    <w:p w14:paraId="1E2B22BF" w14:textId="6B061DBE" w:rsidR="004A73BF" w:rsidRPr="00084487" w:rsidRDefault="00A56CB8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FF257" wp14:editId="7EDA25AC">
                <wp:simplePos x="0" y="0"/>
                <wp:positionH relativeFrom="column">
                  <wp:posOffset>4037610</wp:posOffset>
                </wp:positionH>
                <wp:positionV relativeFrom="paragraph">
                  <wp:posOffset>94706</wp:posOffset>
                </wp:positionV>
                <wp:extent cx="2196935" cy="605641"/>
                <wp:effectExtent l="0" t="0" r="0" b="444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605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44D76" w14:textId="50B3D031" w:rsidR="00A56CB8" w:rsidRPr="00A56CB8" w:rsidRDefault="00A56CB8" w:rsidP="00A56C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COMPUTACION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FF257" id="Cuadro de texto 9" o:spid="_x0000_s1027" type="#_x0000_t202" style="position:absolute;margin-left:317.9pt;margin-top:7.45pt;width:173pt;height:47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" filled="f" stroked="f">
                <v:textbox>
                  <w:txbxContent>
                    <w:p w14:paraId="4EA44D76" w14:textId="50B3D031" w:rsidR="00A56CB8" w:rsidRPr="00A56CB8" w:rsidRDefault="00A56CB8" w:rsidP="00A56CB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COMPUTACION </w:t>
                      </w:r>
                    </w:p>
                  </w:txbxContent>
                </v:textbox>
              </v:shape>
            </w:pict>
          </mc:Fallback>
        </mc:AlternateContent>
      </w:r>
    </w:p>
    <w:p w14:paraId="77E0C416" w14:textId="1F1F5B74" w:rsidR="004A73BF" w:rsidRPr="00084487" w:rsidRDefault="004A73BF" w:rsidP="007D5AC1"/>
    <w:p w14:paraId="04CF83DF" w14:textId="479BC95F" w:rsidR="004A73BF" w:rsidRPr="00084487" w:rsidRDefault="004A73BF" w:rsidP="007D5AC1"/>
    <w:p w14:paraId="2802A980" w14:textId="42BAF511" w:rsidR="004A73BF" w:rsidRPr="00084487" w:rsidRDefault="004A73BF" w:rsidP="007D5AC1"/>
    <w:p w14:paraId="092D62C7" w14:textId="24DF0133" w:rsidR="004A73BF" w:rsidRPr="00084487" w:rsidRDefault="004A73BF" w:rsidP="007D5AC1"/>
    <w:p w14:paraId="2D332684" w14:textId="77777777" w:rsidR="004A73BF" w:rsidRPr="00084487" w:rsidRDefault="004A73BF" w:rsidP="007D5AC1"/>
    <w:p w14:paraId="1E594E9A" w14:textId="29A346DB" w:rsidR="004A73BF" w:rsidRPr="00084487" w:rsidRDefault="004A73BF" w:rsidP="007D5AC1"/>
    <w:p w14:paraId="632929B5" w14:textId="77777777" w:rsidR="004A73BF" w:rsidRPr="00084487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14:paraId="3D31F4B3" w14:textId="77777777" w:rsidR="004A73BF" w:rsidRPr="00084487" w:rsidRDefault="004A73BF" w:rsidP="007D5AC1"/>
    <w:p w14:paraId="408538BD" w14:textId="77777777" w:rsidR="004A73BF" w:rsidRPr="00084487" w:rsidRDefault="004A73BF" w:rsidP="007D5AC1"/>
    <w:p w14:paraId="51DE8FF6" w14:textId="77777777" w:rsidR="004A73BF" w:rsidRPr="00084487" w:rsidRDefault="004A73BF" w:rsidP="007D5AC1"/>
    <w:p w14:paraId="6245C062" w14:textId="7B9345A8" w:rsidR="004A73BF" w:rsidRPr="00084487" w:rsidRDefault="004A73BF" w:rsidP="007D5AC1"/>
    <w:p w14:paraId="28F25EA6" w14:textId="77777777" w:rsidR="004A73BF" w:rsidRPr="00084487" w:rsidRDefault="004A73BF" w:rsidP="007D5AC1"/>
    <w:p w14:paraId="7525C11F" w14:textId="77777777" w:rsidR="004A73BF" w:rsidRPr="00084487" w:rsidRDefault="004A73BF" w:rsidP="007D5AC1"/>
    <w:p w14:paraId="446EB2A7" w14:textId="77777777" w:rsidR="004A73BF" w:rsidRPr="00084487" w:rsidRDefault="004A73BF" w:rsidP="007D5AC1"/>
    <w:p w14:paraId="65C89C30" w14:textId="77777777" w:rsidR="004A73BF" w:rsidRPr="00084487" w:rsidRDefault="004A73BF" w:rsidP="007D5AC1"/>
    <w:p w14:paraId="5C1CD060" w14:textId="77777777" w:rsidR="004A73BF" w:rsidRPr="00084487" w:rsidRDefault="004A73BF" w:rsidP="007D5AC1"/>
    <w:p w14:paraId="5872E524" w14:textId="77777777" w:rsidR="004A73BF" w:rsidRPr="00084487" w:rsidRDefault="004A73BF" w:rsidP="007D5AC1"/>
    <w:p w14:paraId="4ACD6FFE" w14:textId="77777777" w:rsidR="004A73BF" w:rsidRPr="00084487" w:rsidRDefault="004A73BF" w:rsidP="007D5AC1"/>
    <w:p w14:paraId="464E3BEA" w14:textId="77777777" w:rsidR="004A73BF" w:rsidRPr="00084487" w:rsidRDefault="004A73BF" w:rsidP="007D5AC1"/>
    <w:p w14:paraId="425D5547" w14:textId="77777777" w:rsidR="004A73BF" w:rsidRPr="00084487" w:rsidRDefault="004A73BF" w:rsidP="007D5AC1"/>
    <w:p w14:paraId="119D5365" w14:textId="77777777" w:rsidR="004A73BF" w:rsidRPr="00084487" w:rsidRDefault="004A73BF" w:rsidP="007D5AC1"/>
    <w:p w14:paraId="5B9511EC" w14:textId="77777777" w:rsidR="004A73BF" w:rsidRPr="00084487" w:rsidRDefault="004A73BF" w:rsidP="007D5AC1"/>
    <w:p w14:paraId="00DD6879" w14:textId="77777777" w:rsidR="004A73BF" w:rsidRPr="00084487" w:rsidRDefault="004A73BF" w:rsidP="007D5AC1"/>
    <w:p w14:paraId="48FDA659" w14:textId="77777777" w:rsidR="004A73BF" w:rsidRPr="00084487" w:rsidRDefault="004A73BF" w:rsidP="007D5AC1"/>
    <w:p w14:paraId="45E38D9B" w14:textId="77777777" w:rsidR="004A73BF" w:rsidRPr="00084487" w:rsidRDefault="004A73BF" w:rsidP="007D5AC1"/>
    <w:p w14:paraId="45BC607B" w14:textId="77777777" w:rsidR="004A73BF" w:rsidRPr="00084487" w:rsidRDefault="004A73BF" w:rsidP="007D5AC1"/>
    <w:p w14:paraId="66CE1B1C" w14:textId="77777777" w:rsidR="004A73BF" w:rsidRPr="00084487" w:rsidRDefault="004A73BF" w:rsidP="007D5AC1"/>
    <w:p w14:paraId="0BF2E581" w14:textId="77777777" w:rsidR="004A73BF" w:rsidRPr="00084487" w:rsidRDefault="004A73BF" w:rsidP="007D5AC1"/>
    <w:p w14:paraId="005B41A9" w14:textId="77777777" w:rsidR="004A73BF" w:rsidRPr="00084487" w:rsidRDefault="004A73BF" w:rsidP="007D5AC1"/>
    <w:p w14:paraId="47F2A1EC" w14:textId="77777777" w:rsidR="004A73BF" w:rsidRPr="00084487" w:rsidRDefault="004A73BF" w:rsidP="007D5AC1"/>
    <w:p w14:paraId="423AB70C" w14:textId="77777777" w:rsidR="004A73BF" w:rsidRPr="00084487" w:rsidRDefault="004A73BF" w:rsidP="007D5AC1"/>
    <w:p w14:paraId="618D2731" w14:textId="77777777" w:rsidR="004A73BF" w:rsidRPr="00084487" w:rsidRDefault="004A73BF" w:rsidP="007D5AC1"/>
    <w:p w14:paraId="7F2568D9" w14:textId="77777777" w:rsidR="004A73BF" w:rsidRPr="00084487" w:rsidRDefault="00B27B3D" w:rsidP="007D5AC1"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07584A75" wp14:editId="612D11EA">
            <wp:simplePos x="0" y="0"/>
            <wp:positionH relativeFrom="column">
              <wp:posOffset>-114300</wp:posOffset>
            </wp:positionH>
            <wp:positionV relativeFrom="paragraph">
              <wp:posOffset>-739140</wp:posOffset>
            </wp:positionV>
            <wp:extent cx="7772400" cy="1511935"/>
            <wp:effectExtent l="0" t="0" r="0" b="0"/>
            <wp:wrapNone/>
            <wp:docPr id="280" name="Picture 28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45C2B" w14:textId="77777777" w:rsidR="004A73BF" w:rsidRPr="00084487" w:rsidRDefault="004A73BF" w:rsidP="007D5AC1"/>
    <w:p w14:paraId="48C0C9E4" w14:textId="77777777" w:rsidR="004A73BF" w:rsidRPr="00084487" w:rsidRDefault="004A73BF" w:rsidP="007D5AC1"/>
    <w:p w14:paraId="0D1CD729" w14:textId="77777777" w:rsidR="00A56CB8" w:rsidRPr="00084487" w:rsidRDefault="00A56CB8" w:rsidP="007D5AC1"/>
    <w:p w14:paraId="0C6CCF3F" w14:textId="77777777" w:rsidR="00F0441F" w:rsidRPr="00084487" w:rsidRDefault="00F0441F" w:rsidP="007D5AC1"/>
    <w:p w14:paraId="455767D9" w14:textId="36EF2CD0" w:rsidR="00F0441F" w:rsidRPr="00084487" w:rsidRDefault="00A56CB8" w:rsidP="00A56CB8">
      <w:pPr>
        <w:jc w:val="center"/>
      </w:pPr>
      <w:r>
        <w:rPr>
          <w:noProof/>
        </w:rPr>
        <w:drawing>
          <wp:inline distT="0" distB="0" distL="0" distR="0" wp14:anchorId="3532D11E" wp14:editId="37405736">
            <wp:extent cx="5482565" cy="642057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805" cy="643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7C001" w14:textId="77777777" w:rsidR="00F0441F" w:rsidRPr="00084487" w:rsidRDefault="00F0441F" w:rsidP="007D5AC1"/>
    <w:p w14:paraId="06CDCDD8" w14:textId="77777777" w:rsidR="00F0441F" w:rsidRPr="00084487" w:rsidRDefault="00F0441F" w:rsidP="007D5AC1"/>
    <w:p w14:paraId="205E8507" w14:textId="77777777" w:rsidR="00F0441F" w:rsidRPr="00084487" w:rsidRDefault="00F0441F" w:rsidP="007D5AC1"/>
    <w:p w14:paraId="652221CD" w14:textId="77777777" w:rsidR="00F0441F" w:rsidRPr="00084487" w:rsidRDefault="00F0441F" w:rsidP="007D5AC1"/>
    <w:p w14:paraId="6977A184" w14:textId="77777777" w:rsidR="00F0441F" w:rsidRPr="00084487" w:rsidRDefault="00F0441F" w:rsidP="007D5AC1"/>
    <w:p w14:paraId="2EA31088" w14:textId="77777777" w:rsidR="00664743" w:rsidRPr="00084487" w:rsidRDefault="00664743" w:rsidP="007D5AC1"/>
    <w:p w14:paraId="40BDF8D0" w14:textId="77777777" w:rsidR="00664743" w:rsidRPr="00084487" w:rsidRDefault="00664743" w:rsidP="007D5AC1"/>
    <w:p w14:paraId="52FF215F" w14:textId="77777777" w:rsidR="00664743" w:rsidRPr="00084487" w:rsidRDefault="00664743" w:rsidP="007D5AC1"/>
    <w:p w14:paraId="204499F4" w14:textId="6A3C19BE" w:rsidR="00664743" w:rsidRPr="00084487" w:rsidRDefault="00664743" w:rsidP="00A56CB8">
      <w:pPr>
        <w:tabs>
          <w:tab w:val="left" w:pos="9012"/>
        </w:tabs>
      </w:pPr>
    </w:p>
    <w:p w14:paraId="02D2E15D" w14:textId="77777777" w:rsidR="00664743" w:rsidRPr="00084487" w:rsidRDefault="00664743" w:rsidP="007D5AC1"/>
    <w:p w14:paraId="6F1C5758" w14:textId="77777777" w:rsidR="00664743" w:rsidRPr="00084487" w:rsidRDefault="00664743" w:rsidP="007D5AC1"/>
    <w:p w14:paraId="2D4FAB68" w14:textId="69502A20" w:rsidR="00664743" w:rsidRPr="00084487" w:rsidRDefault="00B27B3D" w:rsidP="008F41C3">
      <w:pPr>
        <w:jc w:val="center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0B20AA0C" wp14:editId="7F283A7D">
            <wp:simplePos x="0" y="0"/>
            <wp:positionH relativeFrom="column">
              <wp:posOffset>-130810</wp:posOffset>
            </wp:positionH>
            <wp:positionV relativeFrom="paragraph">
              <wp:posOffset>-853440</wp:posOffset>
            </wp:positionV>
            <wp:extent cx="7828280" cy="11087100"/>
            <wp:effectExtent l="0" t="0" r="1270" b="0"/>
            <wp:wrapNone/>
            <wp:docPr id="278" name="Picture 27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280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C3">
        <w:rPr>
          <w:noProof/>
        </w:rPr>
        <w:drawing>
          <wp:inline distT="0" distB="0" distL="0" distR="0" wp14:anchorId="30AEEB90" wp14:editId="6EB71C58">
            <wp:extent cx="5719948" cy="4379335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7" cy="438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F767E" w14:textId="77777777" w:rsidR="00664743" w:rsidRPr="00084487" w:rsidRDefault="00664743" w:rsidP="007D5AC1"/>
    <w:p w14:paraId="2321A514" w14:textId="77777777" w:rsidR="00664743" w:rsidRPr="00084487" w:rsidRDefault="00664743" w:rsidP="007D5AC1"/>
    <w:p w14:paraId="5CC6B9EB" w14:textId="77777777" w:rsidR="00664743" w:rsidRPr="00084487" w:rsidRDefault="00664743" w:rsidP="007D5AC1"/>
    <w:p w14:paraId="4ED75B6A" w14:textId="77777777" w:rsidR="00664743" w:rsidRPr="00084487" w:rsidRDefault="00664743" w:rsidP="007D5AC1"/>
    <w:p w14:paraId="36DAD2B1" w14:textId="77777777" w:rsidR="00664743" w:rsidRPr="00084487" w:rsidRDefault="00664743" w:rsidP="007D5AC1"/>
    <w:p w14:paraId="03D19A55" w14:textId="77777777" w:rsidR="00664743" w:rsidRPr="00084487" w:rsidRDefault="00664743" w:rsidP="007D5AC1"/>
    <w:p w14:paraId="1B1A740A" w14:textId="77777777" w:rsidR="00664743" w:rsidRPr="00084487" w:rsidRDefault="00664743" w:rsidP="007D5AC1"/>
    <w:p w14:paraId="60E27035" w14:textId="77777777" w:rsidR="00664743" w:rsidRPr="00084487" w:rsidRDefault="00664743" w:rsidP="007D5AC1"/>
    <w:p w14:paraId="69F79384" w14:textId="77777777" w:rsidR="00664743" w:rsidRPr="00084487" w:rsidRDefault="00664743" w:rsidP="007D5AC1"/>
    <w:p w14:paraId="59E32F3B" w14:textId="77777777" w:rsidR="00664743" w:rsidRPr="00084487" w:rsidRDefault="00664743" w:rsidP="007D5AC1"/>
    <w:p w14:paraId="7B97C312" w14:textId="77777777" w:rsidR="00F0441F" w:rsidRPr="00084487" w:rsidRDefault="00F0441F" w:rsidP="007D5AC1"/>
    <w:p w14:paraId="0823852D" w14:textId="40E296DA" w:rsidR="00664743" w:rsidRPr="00084487" w:rsidRDefault="00664743" w:rsidP="007D5AC1"/>
    <w:p w14:paraId="55B8B7BC" w14:textId="77777777" w:rsidR="00664743" w:rsidRPr="00084487" w:rsidRDefault="00664743" w:rsidP="007D5AC1"/>
    <w:p w14:paraId="2A6D7D77" w14:textId="77777777" w:rsidR="00664743" w:rsidRPr="00084487" w:rsidRDefault="00664743" w:rsidP="007D5AC1"/>
    <w:p w14:paraId="457313B9" w14:textId="77777777" w:rsidR="00664743" w:rsidRPr="00084487" w:rsidRDefault="00664743" w:rsidP="007D5AC1"/>
    <w:p w14:paraId="6AC883B6" w14:textId="77777777" w:rsidR="00664743" w:rsidRPr="00084487" w:rsidRDefault="0065314E" w:rsidP="0065314E">
      <w:pPr>
        <w:tabs>
          <w:tab w:val="left" w:pos="3300"/>
        </w:tabs>
      </w:pPr>
      <w:r w:rsidRPr="00084487">
        <w:tab/>
      </w:r>
    </w:p>
    <w:sectPr w:rsidR="00664743" w:rsidRPr="00084487" w:rsidSect="002D2E2F">
      <w:headerReference w:type="default" r:id="rId15"/>
      <w:footerReference w:type="default" r:id="rId16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84974" w14:textId="77777777" w:rsidR="00D21CF7" w:rsidRDefault="00D21CF7">
      <w:r>
        <w:separator/>
      </w:r>
    </w:p>
  </w:endnote>
  <w:endnote w:type="continuationSeparator" w:id="0">
    <w:p w14:paraId="3BB897C2" w14:textId="77777777" w:rsidR="00D21CF7" w:rsidRDefault="00D2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DBBEB" w14:textId="10275ED3" w:rsidR="00F0441F" w:rsidRPr="00B3059B" w:rsidRDefault="00B27B3D" w:rsidP="002D2E2F">
    <w:pPr>
      <w:pStyle w:val="Piedepgina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</w:rPr>
    </w:pPr>
    <w:r>
      <w:rPr>
        <w:rFonts w:ascii="Verdana" w:hAnsi="Verdana"/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3D9E26" wp14:editId="20E8F0F9">
              <wp:simplePos x="0" y="0"/>
              <wp:positionH relativeFrom="column">
                <wp:posOffset>228600</wp:posOffset>
              </wp:positionH>
              <wp:positionV relativeFrom="paragraph">
                <wp:posOffset>-123190</wp:posOffset>
              </wp:positionV>
              <wp:extent cx="7086600" cy="0"/>
              <wp:effectExtent l="9525" t="10160" r="9525" b="889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A7FDEE"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"/>
          </w:pict>
        </mc:Fallback>
      </mc:AlternateContent>
    </w:r>
    <w:r w:rsidR="00664743" w:rsidRPr="00B3059B">
      <w:rPr>
        <w:rFonts w:ascii="Verdana" w:hAnsi="Verdana"/>
        <w:noProof/>
      </w:rPr>
      <w:t xml:space="preserve"> </w:t>
    </w:r>
  </w:p>
  <w:p w14:paraId="479F1869" w14:textId="02C885A7" w:rsidR="002D2E2F" w:rsidRDefault="002D2E2F" w:rsidP="002D2E2F">
    <w:pPr>
      <w:pStyle w:val="Piedepgina"/>
      <w:tabs>
        <w:tab w:val="clear" w:pos="4677"/>
        <w:tab w:val="center" w:pos="2160"/>
      </w:tabs>
      <w:ind w:left="540" w:right="540"/>
      <w:rPr>
        <w:rFonts w:ascii="Verdana" w:hAnsi="Verdana" w:cs="Arial"/>
        <w:color w:val="000000"/>
      </w:rPr>
    </w:pPr>
  </w:p>
  <w:p w14:paraId="61BC19FA" w14:textId="77777777" w:rsidR="007E3CE9" w:rsidRPr="00B3059B" w:rsidRDefault="007E3CE9" w:rsidP="002D2E2F">
    <w:pPr>
      <w:pStyle w:val="Piedepgina"/>
      <w:tabs>
        <w:tab w:val="clear" w:pos="4677"/>
        <w:tab w:val="center" w:pos="2160"/>
      </w:tabs>
      <w:ind w:left="540" w:right="540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C0691" w14:textId="77777777" w:rsidR="00D21CF7" w:rsidRDefault="00D21CF7">
      <w:r>
        <w:separator/>
      </w:r>
    </w:p>
  </w:footnote>
  <w:footnote w:type="continuationSeparator" w:id="0">
    <w:p w14:paraId="03419434" w14:textId="77777777" w:rsidR="00D21CF7" w:rsidRDefault="00D21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B9208" w14:textId="77777777" w:rsidR="002D2E2F" w:rsidRPr="00B3059B" w:rsidRDefault="002D2E2F" w:rsidP="002D2E2F">
    <w:pPr>
      <w:pStyle w:val="Encabezado"/>
      <w:ind w:left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002363,#196dc8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E3CE9"/>
    <w:rsid w:val="000010CF"/>
    <w:rsid w:val="00011ED4"/>
    <w:rsid w:val="00021AB5"/>
    <w:rsid w:val="00084487"/>
    <w:rsid w:val="000A0B9C"/>
    <w:rsid w:val="000C22EC"/>
    <w:rsid w:val="000D1636"/>
    <w:rsid w:val="000E65FE"/>
    <w:rsid w:val="000F36F5"/>
    <w:rsid w:val="00120A74"/>
    <w:rsid w:val="00127F41"/>
    <w:rsid w:val="00142DE5"/>
    <w:rsid w:val="00147DFD"/>
    <w:rsid w:val="00151FD0"/>
    <w:rsid w:val="00165042"/>
    <w:rsid w:val="00170756"/>
    <w:rsid w:val="00193B83"/>
    <w:rsid w:val="0019435A"/>
    <w:rsid w:val="001A17BC"/>
    <w:rsid w:val="001A60AA"/>
    <w:rsid w:val="001D70E8"/>
    <w:rsid w:val="00202C7F"/>
    <w:rsid w:val="00250EA6"/>
    <w:rsid w:val="00253D45"/>
    <w:rsid w:val="0027415D"/>
    <w:rsid w:val="00277ADB"/>
    <w:rsid w:val="002A11DD"/>
    <w:rsid w:val="002B1837"/>
    <w:rsid w:val="002C29A8"/>
    <w:rsid w:val="002C44A7"/>
    <w:rsid w:val="002C6C2F"/>
    <w:rsid w:val="002D2E2F"/>
    <w:rsid w:val="002D7284"/>
    <w:rsid w:val="002E7BDF"/>
    <w:rsid w:val="002F1A6B"/>
    <w:rsid w:val="00302896"/>
    <w:rsid w:val="00302927"/>
    <w:rsid w:val="00303521"/>
    <w:rsid w:val="00326E92"/>
    <w:rsid w:val="003425C7"/>
    <w:rsid w:val="003516E5"/>
    <w:rsid w:val="00374974"/>
    <w:rsid w:val="00395555"/>
    <w:rsid w:val="003B5F34"/>
    <w:rsid w:val="003C7BC2"/>
    <w:rsid w:val="003D1B6B"/>
    <w:rsid w:val="003E3000"/>
    <w:rsid w:val="003E603D"/>
    <w:rsid w:val="003F320B"/>
    <w:rsid w:val="00437201"/>
    <w:rsid w:val="00441F76"/>
    <w:rsid w:val="00451EA1"/>
    <w:rsid w:val="004550DE"/>
    <w:rsid w:val="00456B8A"/>
    <w:rsid w:val="00472A30"/>
    <w:rsid w:val="00477487"/>
    <w:rsid w:val="0048460A"/>
    <w:rsid w:val="004931EC"/>
    <w:rsid w:val="004A61C2"/>
    <w:rsid w:val="004A73BF"/>
    <w:rsid w:val="004D6E72"/>
    <w:rsid w:val="004F0CA9"/>
    <w:rsid w:val="004F173F"/>
    <w:rsid w:val="004F3DEC"/>
    <w:rsid w:val="004F6FD5"/>
    <w:rsid w:val="0051301E"/>
    <w:rsid w:val="00550F55"/>
    <w:rsid w:val="0057122B"/>
    <w:rsid w:val="00575A7E"/>
    <w:rsid w:val="005929C2"/>
    <w:rsid w:val="005A31BE"/>
    <w:rsid w:val="005B1FD8"/>
    <w:rsid w:val="005B496C"/>
    <w:rsid w:val="005C4A56"/>
    <w:rsid w:val="005D1F83"/>
    <w:rsid w:val="005D5995"/>
    <w:rsid w:val="005D6C05"/>
    <w:rsid w:val="005E79F7"/>
    <w:rsid w:val="0060063C"/>
    <w:rsid w:val="00607EBC"/>
    <w:rsid w:val="00613870"/>
    <w:rsid w:val="00620AD1"/>
    <w:rsid w:val="00624168"/>
    <w:rsid w:val="0064034E"/>
    <w:rsid w:val="0065314E"/>
    <w:rsid w:val="00654B6C"/>
    <w:rsid w:val="00664743"/>
    <w:rsid w:val="006B053E"/>
    <w:rsid w:val="006B470F"/>
    <w:rsid w:val="006C3563"/>
    <w:rsid w:val="007102C2"/>
    <w:rsid w:val="00713B5B"/>
    <w:rsid w:val="00721613"/>
    <w:rsid w:val="0076568C"/>
    <w:rsid w:val="00766846"/>
    <w:rsid w:val="007717FC"/>
    <w:rsid w:val="00785EF6"/>
    <w:rsid w:val="007B0248"/>
    <w:rsid w:val="007D5AC1"/>
    <w:rsid w:val="007E3CE9"/>
    <w:rsid w:val="008115FC"/>
    <w:rsid w:val="00815DCC"/>
    <w:rsid w:val="00817F7F"/>
    <w:rsid w:val="008319EF"/>
    <w:rsid w:val="00841063"/>
    <w:rsid w:val="008477D0"/>
    <w:rsid w:val="008523D8"/>
    <w:rsid w:val="00872419"/>
    <w:rsid w:val="00887B35"/>
    <w:rsid w:val="00894A08"/>
    <w:rsid w:val="008A10FA"/>
    <w:rsid w:val="008D5AE9"/>
    <w:rsid w:val="008D7151"/>
    <w:rsid w:val="008F41C3"/>
    <w:rsid w:val="0090669D"/>
    <w:rsid w:val="00911927"/>
    <w:rsid w:val="00916CC1"/>
    <w:rsid w:val="0094182A"/>
    <w:rsid w:val="00951CB8"/>
    <w:rsid w:val="00964BA5"/>
    <w:rsid w:val="00980C5B"/>
    <w:rsid w:val="009A0AAB"/>
    <w:rsid w:val="009A0F3E"/>
    <w:rsid w:val="009B11F6"/>
    <w:rsid w:val="009C09F5"/>
    <w:rsid w:val="009E10A6"/>
    <w:rsid w:val="00A1297B"/>
    <w:rsid w:val="00A14C7C"/>
    <w:rsid w:val="00A308CE"/>
    <w:rsid w:val="00A36885"/>
    <w:rsid w:val="00A37E8F"/>
    <w:rsid w:val="00A53CA1"/>
    <w:rsid w:val="00A56CB8"/>
    <w:rsid w:val="00A644D2"/>
    <w:rsid w:val="00A80198"/>
    <w:rsid w:val="00A80207"/>
    <w:rsid w:val="00A8148B"/>
    <w:rsid w:val="00A973F5"/>
    <w:rsid w:val="00AB16C9"/>
    <w:rsid w:val="00AD55C1"/>
    <w:rsid w:val="00B02057"/>
    <w:rsid w:val="00B17751"/>
    <w:rsid w:val="00B267F5"/>
    <w:rsid w:val="00B27B3D"/>
    <w:rsid w:val="00B3059B"/>
    <w:rsid w:val="00B30918"/>
    <w:rsid w:val="00B32E9E"/>
    <w:rsid w:val="00B551F0"/>
    <w:rsid w:val="00B62F80"/>
    <w:rsid w:val="00B64109"/>
    <w:rsid w:val="00B75296"/>
    <w:rsid w:val="00B7740F"/>
    <w:rsid w:val="00B77902"/>
    <w:rsid w:val="00BE2C3F"/>
    <w:rsid w:val="00BE34C5"/>
    <w:rsid w:val="00BF37D2"/>
    <w:rsid w:val="00BF7934"/>
    <w:rsid w:val="00C1089B"/>
    <w:rsid w:val="00C21593"/>
    <w:rsid w:val="00C31258"/>
    <w:rsid w:val="00C562F4"/>
    <w:rsid w:val="00C751CB"/>
    <w:rsid w:val="00C875D7"/>
    <w:rsid w:val="00C90C16"/>
    <w:rsid w:val="00CA494F"/>
    <w:rsid w:val="00CD3751"/>
    <w:rsid w:val="00CF4852"/>
    <w:rsid w:val="00CF7D70"/>
    <w:rsid w:val="00D05A04"/>
    <w:rsid w:val="00D14628"/>
    <w:rsid w:val="00D1568E"/>
    <w:rsid w:val="00D17480"/>
    <w:rsid w:val="00D21CF7"/>
    <w:rsid w:val="00D278F8"/>
    <w:rsid w:val="00D32C3B"/>
    <w:rsid w:val="00D3445C"/>
    <w:rsid w:val="00D57674"/>
    <w:rsid w:val="00D80A18"/>
    <w:rsid w:val="00D83470"/>
    <w:rsid w:val="00DD7771"/>
    <w:rsid w:val="00DE25B7"/>
    <w:rsid w:val="00E00418"/>
    <w:rsid w:val="00E55666"/>
    <w:rsid w:val="00E864F8"/>
    <w:rsid w:val="00EE3315"/>
    <w:rsid w:val="00F0441F"/>
    <w:rsid w:val="00F36533"/>
    <w:rsid w:val="00F406CE"/>
    <w:rsid w:val="00F416B5"/>
    <w:rsid w:val="00F5435D"/>
    <w:rsid w:val="00F60BE9"/>
    <w:rsid w:val="00F610F3"/>
    <w:rsid w:val="00FA66E5"/>
    <w:rsid w:val="00FB40E4"/>
    <w:rsid w:val="00FB435D"/>
    <w:rsid w:val="00FC2729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2363,#196dc8,#cfcfd7,#3a71ca,#4e71b6,#7d96c9,#d9d9d5,#f1f1ef"/>
    </o:shapedefaults>
    <o:shapelayout v:ext="edit">
      <o:idmap v:ext="edit" data="2"/>
    </o:shapelayout>
  </w:shapeDefaults>
  <w:decimalSymbol w:val="."/>
  <w:listSeparator w:val=","/>
  <w14:docId w14:val="2CEA150D"/>
  <w15:docId w15:val="{1CBD68B9-74E8-4462-A7B5-CCF10D1B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3CE9"/>
    <w:rPr>
      <w:sz w:val="24"/>
      <w:szCs w:val="24"/>
      <w:lang w:eastAsia="ko-KR"/>
    </w:rPr>
  </w:style>
  <w:style w:type="paragraph" w:styleId="Ttulo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7E3CE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Encabezado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Piedepgina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Fuentedeprrafopredeter"/>
    <w:rsid w:val="001A17BC"/>
  </w:style>
  <w:style w:type="character" w:customStyle="1" w:styleId="howc">
    <w:name w:val="howc"/>
    <w:basedOn w:val="Fuentedeprrafopredeter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ipervnculo">
    <w:name w:val="Hyperlink"/>
    <w:basedOn w:val="Fuentedeprrafopredeter"/>
    <w:uiPriority w:val="99"/>
    <w:rsid w:val="00170756"/>
    <w:rPr>
      <w:color w:val="0000FF"/>
      <w:u w:val="single"/>
    </w:rPr>
  </w:style>
  <w:style w:type="paragraph" w:customStyle="1" w:styleId="MyHeadtitle">
    <w:name w:val="My Head title"/>
    <w:basedOn w:val="Ttulo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Nmerodepgina">
    <w:name w:val="page number"/>
    <w:basedOn w:val="Fuentedeprrafopredeter"/>
    <w:rsid w:val="00F0441F"/>
  </w:style>
  <w:style w:type="character" w:customStyle="1" w:styleId="Ttulo3Car">
    <w:name w:val="Título 3 Car"/>
    <w:basedOn w:val="Fuentedeprrafopredeter"/>
    <w:link w:val="Ttulo3"/>
    <w:uiPriority w:val="9"/>
    <w:rsid w:val="007E3CE9"/>
    <w:rPr>
      <w:rFonts w:eastAsia="Times New Roman"/>
      <w:b/>
      <w:bCs/>
      <w:sz w:val="27"/>
      <w:szCs w:val="27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187.141.233.82/sistema/mensajes/EnviaMensaje1.asp?e=enep-00044&amp;c=1674507163&amp;p=0B65M19BB4A1M130032M166BM2&amp;idMateria=6595&amp;idMateria=6595&amp;a=M13&amp;an=DIANA%20ELIZABETH%20CERDA%20OROCI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87.141.233.82/sistema/mensajes/EnviaMensaje1.asp?e=enep-00044&amp;c=1674507163&amp;p=0B65M19BB4A1M130032M166BM2&amp;idMateria=6595&amp;idMateria=6595&amp;a=M13&amp;an=DIANA%20ELIZABETH%20CERDA%20OROCIO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2844\Downloads\Portadas%20para%20Word%20Nubes%20Lilas%20Chid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Portadas para Word Nubes Lilas Chidas</Template>
  <TotalTime>10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subject/>
  <dc:creator>52844</dc:creator>
  <cp:keywords/>
  <dc:description/>
  <cp:lastModifiedBy>CAROLINA ELIZABETH MARTINEZ GONZALEZ</cp:lastModifiedBy>
  <cp:revision>1</cp:revision>
  <cp:lastPrinted>1900-01-01T06:00:00Z</cp:lastPrinted>
  <dcterms:created xsi:type="dcterms:W3CDTF">2022-03-09T01:49:00Z</dcterms:created>
  <dcterms:modified xsi:type="dcterms:W3CDTF">2022-03-09T02:01:00Z</dcterms:modified>
</cp:coreProperties>
</file>