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E209C" w14:textId="2BE80753" w:rsidR="00D87786" w:rsidRPr="00D87786" w:rsidRDefault="00D87786" w:rsidP="00D87786">
      <w:pPr>
        <w:pStyle w:val="paragraph"/>
        <w:spacing w:before="0" w:beforeAutospacing="0" w:after="0" w:afterAutospacing="0"/>
        <w:ind w:right="-1950"/>
        <w:jc w:val="center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Fonts w:asciiTheme="majorHAnsi" w:eastAsiaTheme="majorEastAsia" w:hAnsiTheme="majorHAnsi" w:cstheme="majorBidi"/>
          <w:noProof/>
          <w:kern w:val="28"/>
          <w:sz w:val="72"/>
          <w:szCs w:val="72"/>
          <w:lang w:val="es-ES" w:eastAsia="ja-JP"/>
        </w:rPr>
        <w:drawing>
          <wp:anchor distT="0" distB="0" distL="114300" distR="114300" simplePos="0" relativeHeight="251658240" behindDoc="0" locked="0" layoutInCell="1" allowOverlap="1" wp14:anchorId="78624E2E" wp14:editId="3C8FAF16">
            <wp:simplePos x="0" y="0"/>
            <wp:positionH relativeFrom="column">
              <wp:posOffset>5168900</wp:posOffset>
            </wp:positionH>
            <wp:positionV relativeFrom="paragraph">
              <wp:posOffset>0</wp:posOffset>
            </wp:positionV>
            <wp:extent cx="1130300" cy="1130300"/>
            <wp:effectExtent l="0" t="0" r="0" b="0"/>
            <wp:wrapSquare wrapText="bothSides"/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rmaltextrun"/>
          <w:rFonts w:ascii="Grotesque Light" w:hAnsi="Grotesque Light" w:cs="Segoe UI"/>
          <w:sz w:val="72"/>
          <w:szCs w:val="72"/>
          <w:lang w:val="es-ES"/>
        </w:rPr>
        <w:t>Escuela normal de educación preescolar</w:t>
      </w:r>
      <w:r w:rsidRPr="00D87786">
        <w:rPr>
          <w:rStyle w:val="eop"/>
          <w:rFonts w:ascii="Grotesque Light" w:hAnsi="Grotesque Light" w:cs="Segoe UI"/>
          <w:sz w:val="72"/>
          <w:szCs w:val="72"/>
          <w:lang w:val="es-MX"/>
        </w:rPr>
        <w:t> </w:t>
      </w:r>
    </w:p>
    <w:p w14:paraId="2C160213" w14:textId="77777777" w:rsidR="00D87786" w:rsidRPr="00D87786" w:rsidRDefault="00D87786" w:rsidP="00D87786">
      <w:pPr>
        <w:pStyle w:val="paragraph"/>
        <w:spacing w:before="0" w:beforeAutospacing="0" w:after="0" w:afterAutospacing="0"/>
        <w:ind w:right="-1950"/>
        <w:jc w:val="center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Grotesque Light" w:hAnsi="Grotesque Light" w:cs="Segoe UI"/>
          <w:sz w:val="44"/>
          <w:szCs w:val="44"/>
          <w:lang w:val="es-ES"/>
        </w:rPr>
        <w:t>Licenciatura en Educación preescolar</w:t>
      </w:r>
      <w:r w:rsidRPr="00D87786">
        <w:rPr>
          <w:rStyle w:val="eop"/>
          <w:rFonts w:ascii="Grotesque Light" w:hAnsi="Grotesque Light" w:cs="Segoe UI"/>
          <w:sz w:val="44"/>
          <w:szCs w:val="44"/>
          <w:lang w:val="es-MX"/>
        </w:rPr>
        <w:t> </w:t>
      </w:r>
    </w:p>
    <w:p w14:paraId="635A610D" w14:textId="77777777" w:rsidR="00D87786" w:rsidRPr="00D87786" w:rsidRDefault="00D87786" w:rsidP="00D87786">
      <w:pPr>
        <w:pStyle w:val="paragraph"/>
        <w:spacing w:before="0" w:beforeAutospacing="0" w:after="0" w:afterAutospacing="0"/>
        <w:ind w:right="-1950"/>
        <w:jc w:val="center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Grotesque Light" w:hAnsi="Grotesque Light" w:cs="Segoe UI"/>
          <w:sz w:val="40"/>
          <w:szCs w:val="40"/>
          <w:lang w:val="es-ES"/>
        </w:rPr>
        <w:t>Ciclo escolar 2022-2023 </w:t>
      </w:r>
      <w:r w:rsidRPr="00D87786">
        <w:rPr>
          <w:rStyle w:val="eop"/>
          <w:rFonts w:ascii="Grotesque Light" w:hAnsi="Grotesque Light" w:cs="Segoe UI"/>
          <w:sz w:val="40"/>
          <w:szCs w:val="40"/>
          <w:lang w:val="es-MX"/>
        </w:rPr>
        <w:t> </w:t>
      </w:r>
    </w:p>
    <w:p w14:paraId="1D4A1ADF" w14:textId="77777777" w:rsidR="00D87786" w:rsidRPr="00D87786" w:rsidRDefault="00D87786" w:rsidP="00D87786">
      <w:pPr>
        <w:pStyle w:val="paragraph"/>
        <w:spacing w:before="0" w:beforeAutospacing="0" w:after="0" w:afterAutospacing="0"/>
        <w:ind w:right="-1950"/>
        <w:jc w:val="center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D87786">
        <w:rPr>
          <w:rStyle w:val="eop"/>
          <w:rFonts w:ascii="Grotesque Light" w:hAnsi="Grotesque Light" w:cs="Segoe UI"/>
          <w:sz w:val="40"/>
          <w:szCs w:val="40"/>
          <w:lang w:val="es-MX"/>
        </w:rPr>
        <w:t> </w:t>
      </w:r>
    </w:p>
    <w:p w14:paraId="3EF5AD1C" w14:textId="77777777" w:rsidR="00D87786" w:rsidRPr="00D87786" w:rsidRDefault="00D87786" w:rsidP="00D87786">
      <w:pPr>
        <w:pStyle w:val="paragraph"/>
        <w:spacing w:before="0" w:beforeAutospacing="0" w:after="0" w:afterAutospacing="0"/>
        <w:ind w:right="-1950"/>
        <w:jc w:val="center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Grotesque Light" w:hAnsi="Grotesque Light" w:cs="Segoe UI"/>
          <w:sz w:val="56"/>
          <w:szCs w:val="56"/>
          <w:lang w:val="es-ES"/>
        </w:rPr>
        <w:t>EL SUJETO Y SU FORMACION PROFESIONAL </w:t>
      </w:r>
      <w:r w:rsidRPr="00D87786">
        <w:rPr>
          <w:rStyle w:val="eop"/>
          <w:rFonts w:ascii="Grotesque Light" w:hAnsi="Grotesque Light" w:cs="Segoe UI"/>
          <w:sz w:val="56"/>
          <w:szCs w:val="56"/>
          <w:lang w:val="es-MX"/>
        </w:rPr>
        <w:t> </w:t>
      </w:r>
    </w:p>
    <w:p w14:paraId="71FEEBAD" w14:textId="77777777" w:rsidR="00D87786" w:rsidRPr="00D87786" w:rsidRDefault="00D87786" w:rsidP="00D87786">
      <w:pPr>
        <w:pStyle w:val="paragraph"/>
        <w:spacing w:before="0" w:beforeAutospacing="0" w:after="0" w:afterAutospacing="0"/>
        <w:ind w:right="-1950"/>
        <w:jc w:val="center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Grotesque Light" w:hAnsi="Grotesque Light" w:cs="Segoe UI"/>
          <w:sz w:val="48"/>
          <w:szCs w:val="48"/>
          <w:lang w:val="es-ES"/>
        </w:rPr>
        <w:t>Profesor: Joel Rodríguez Pinal </w:t>
      </w:r>
      <w:r w:rsidRPr="00D87786">
        <w:rPr>
          <w:rStyle w:val="eop"/>
          <w:rFonts w:ascii="Grotesque Light" w:hAnsi="Grotesque Light" w:cs="Segoe UI"/>
          <w:sz w:val="48"/>
          <w:szCs w:val="48"/>
          <w:lang w:val="es-MX"/>
        </w:rPr>
        <w:t> </w:t>
      </w:r>
    </w:p>
    <w:p w14:paraId="5BA44A40" w14:textId="77777777" w:rsidR="00D87786" w:rsidRPr="00D87786" w:rsidRDefault="00D87786" w:rsidP="00D87786">
      <w:pPr>
        <w:pStyle w:val="paragraph"/>
        <w:spacing w:before="0" w:beforeAutospacing="0" w:after="0" w:afterAutospacing="0"/>
        <w:ind w:right="-1950"/>
        <w:jc w:val="center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D87786">
        <w:rPr>
          <w:rStyle w:val="eop"/>
          <w:rFonts w:ascii="Grotesque Light" w:hAnsi="Grotesque Light" w:cs="Segoe UI"/>
          <w:sz w:val="48"/>
          <w:szCs w:val="48"/>
          <w:lang w:val="es-MX"/>
        </w:rPr>
        <w:t> </w:t>
      </w:r>
    </w:p>
    <w:p w14:paraId="48C16393" w14:textId="77777777" w:rsidR="00D87786" w:rsidRPr="00D87786" w:rsidRDefault="00D87786" w:rsidP="00D87786">
      <w:pPr>
        <w:pStyle w:val="paragraph"/>
        <w:spacing w:before="0" w:beforeAutospacing="0" w:after="0" w:afterAutospacing="0"/>
        <w:ind w:right="-1950"/>
        <w:jc w:val="center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Grotesque Light" w:hAnsi="Grotesque Light" w:cs="Segoe UI"/>
          <w:sz w:val="72"/>
          <w:szCs w:val="72"/>
          <w:lang w:val="es-ES"/>
        </w:rPr>
        <w:t>UNIDAD 2</w:t>
      </w:r>
      <w:r w:rsidRPr="00D87786">
        <w:rPr>
          <w:rStyle w:val="eop"/>
          <w:rFonts w:ascii="Grotesque Light" w:hAnsi="Grotesque Light" w:cs="Segoe UI"/>
          <w:sz w:val="72"/>
          <w:szCs w:val="72"/>
          <w:lang w:val="es-MX"/>
        </w:rPr>
        <w:t> </w:t>
      </w:r>
    </w:p>
    <w:p w14:paraId="3E15CE93" w14:textId="77777777" w:rsidR="00D87786" w:rsidRPr="00D87786" w:rsidRDefault="00D87786" w:rsidP="00D87786">
      <w:pPr>
        <w:pStyle w:val="paragraph"/>
        <w:spacing w:before="0" w:beforeAutospacing="0" w:after="0" w:afterAutospacing="0"/>
        <w:ind w:right="-1950"/>
        <w:jc w:val="center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Grotesque Light" w:hAnsi="Grotesque Light" w:cs="Segoe UI"/>
          <w:sz w:val="72"/>
          <w:szCs w:val="72"/>
          <w:lang w:val="es-ES"/>
        </w:rPr>
        <w:t>Desafíos de la profesión docente en el siglo XXI</w:t>
      </w:r>
      <w:r w:rsidRPr="00D87786">
        <w:rPr>
          <w:rStyle w:val="eop"/>
          <w:rFonts w:ascii="Grotesque Light" w:hAnsi="Grotesque Light" w:cs="Segoe UI"/>
          <w:sz w:val="72"/>
          <w:szCs w:val="72"/>
          <w:lang w:val="es-MX"/>
        </w:rPr>
        <w:t> </w:t>
      </w:r>
    </w:p>
    <w:p w14:paraId="65A2C4E0" w14:textId="724C2733" w:rsidR="00D87786" w:rsidRPr="00D87786" w:rsidRDefault="00D87786" w:rsidP="00D87786">
      <w:pPr>
        <w:pStyle w:val="paragraph"/>
        <w:spacing w:before="0" w:beforeAutospacing="0" w:after="0" w:afterAutospacing="0"/>
        <w:ind w:right="-1950"/>
        <w:jc w:val="center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Grotesque Light" w:hAnsi="Grotesque Light" w:cs="Segoe UI"/>
          <w:sz w:val="48"/>
          <w:szCs w:val="48"/>
          <w:lang w:val="es-ES"/>
        </w:rPr>
        <w:t>Tema:</w:t>
      </w:r>
      <w:r w:rsidR="004E4056">
        <w:rPr>
          <w:rStyle w:val="normaltextrun"/>
          <w:rFonts w:ascii="Grotesque Light" w:hAnsi="Grotesque Light" w:cs="Segoe UI"/>
          <w:sz w:val="48"/>
          <w:szCs w:val="48"/>
          <w:lang w:val="es-ES"/>
        </w:rPr>
        <w:t xml:space="preserve"> Evidencia</w:t>
      </w:r>
      <w:r w:rsidR="00336396">
        <w:rPr>
          <w:rStyle w:val="normaltextrun"/>
          <w:rFonts w:ascii="Grotesque Light" w:hAnsi="Grotesque Light" w:cs="Segoe UI"/>
          <w:sz w:val="48"/>
          <w:szCs w:val="48"/>
          <w:lang w:val="es-ES"/>
        </w:rPr>
        <w:t xml:space="preserve"> </w:t>
      </w:r>
      <w:proofErr w:type="gramStart"/>
      <w:r w:rsidR="00336396">
        <w:rPr>
          <w:rStyle w:val="normaltextrun"/>
          <w:rFonts w:ascii="Grotesque Light" w:hAnsi="Grotesque Light" w:cs="Segoe UI"/>
          <w:sz w:val="48"/>
          <w:szCs w:val="48"/>
          <w:lang w:val="es-ES"/>
        </w:rPr>
        <w:t xml:space="preserve">Final </w:t>
      </w:r>
      <w:r w:rsidR="004E4056">
        <w:rPr>
          <w:rStyle w:val="normaltextrun"/>
          <w:rFonts w:ascii="Grotesque Light" w:hAnsi="Grotesque Light" w:cs="Segoe UI"/>
          <w:sz w:val="48"/>
          <w:szCs w:val="48"/>
          <w:lang w:val="es-ES"/>
        </w:rPr>
        <w:t xml:space="preserve"> 2</w:t>
      </w:r>
      <w:proofErr w:type="gramEnd"/>
      <w:r w:rsidR="004E4056">
        <w:rPr>
          <w:rStyle w:val="normaltextrun"/>
          <w:rFonts w:ascii="Grotesque Light" w:hAnsi="Grotesque Light" w:cs="Segoe UI"/>
          <w:sz w:val="48"/>
          <w:szCs w:val="48"/>
          <w:lang w:val="es-ES"/>
        </w:rPr>
        <w:t xml:space="preserve"> </w:t>
      </w:r>
    </w:p>
    <w:p w14:paraId="3067BFA9" w14:textId="77777777" w:rsidR="00D87786" w:rsidRPr="00D87786" w:rsidRDefault="00D87786" w:rsidP="00D87786">
      <w:pPr>
        <w:pStyle w:val="paragraph"/>
        <w:spacing w:before="0" w:beforeAutospacing="0" w:after="0" w:afterAutospacing="0"/>
        <w:ind w:right="-1950"/>
        <w:jc w:val="center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D87786">
        <w:rPr>
          <w:rStyle w:val="eop"/>
          <w:rFonts w:ascii="Grotesque Light" w:hAnsi="Grotesque Light" w:cs="Segoe UI"/>
          <w:sz w:val="72"/>
          <w:szCs w:val="72"/>
          <w:lang w:val="es-MX"/>
        </w:rPr>
        <w:t> </w:t>
      </w:r>
    </w:p>
    <w:p w14:paraId="17307AA8" w14:textId="77777777" w:rsidR="00D87786" w:rsidRPr="00D87786" w:rsidRDefault="00D87786" w:rsidP="00D87786">
      <w:pPr>
        <w:pStyle w:val="paragraph"/>
        <w:spacing w:before="0" w:beforeAutospacing="0" w:after="0" w:afterAutospacing="0"/>
        <w:ind w:right="-1950"/>
        <w:jc w:val="center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Grotesque Light" w:hAnsi="Grotesque Light" w:cs="Segoe UI"/>
          <w:sz w:val="44"/>
          <w:szCs w:val="44"/>
          <w:lang w:val="es-ES"/>
        </w:rPr>
        <w:t xml:space="preserve">Alumna: </w:t>
      </w:r>
      <w:proofErr w:type="spellStart"/>
      <w:r>
        <w:rPr>
          <w:rStyle w:val="normaltextrun"/>
          <w:rFonts w:ascii="Grotesque Light" w:hAnsi="Grotesque Light" w:cs="Segoe UI"/>
          <w:sz w:val="44"/>
          <w:szCs w:val="44"/>
          <w:lang w:val="es-ES"/>
        </w:rPr>
        <w:t>Anajancy</w:t>
      </w:r>
      <w:proofErr w:type="spellEnd"/>
      <w:r>
        <w:rPr>
          <w:rStyle w:val="normaltextrun"/>
          <w:rFonts w:ascii="Grotesque Light" w:hAnsi="Grotesque Light" w:cs="Segoe UI"/>
          <w:sz w:val="44"/>
          <w:szCs w:val="44"/>
          <w:lang w:val="es-ES"/>
        </w:rPr>
        <w:t xml:space="preserve"> Mendoza Cisneros </w:t>
      </w:r>
      <w:proofErr w:type="spellStart"/>
      <w:r>
        <w:rPr>
          <w:rStyle w:val="normaltextrun"/>
          <w:rFonts w:ascii="Grotesque Light" w:hAnsi="Grotesque Light" w:cs="Segoe UI"/>
          <w:sz w:val="44"/>
          <w:szCs w:val="44"/>
          <w:lang w:val="es-ES"/>
        </w:rPr>
        <w:t>N°</w:t>
      </w:r>
      <w:proofErr w:type="spellEnd"/>
      <w:r>
        <w:rPr>
          <w:rStyle w:val="normaltextrun"/>
          <w:rFonts w:ascii="Grotesque Light" w:hAnsi="Grotesque Light" w:cs="Segoe UI"/>
          <w:sz w:val="44"/>
          <w:szCs w:val="44"/>
          <w:lang w:val="es-ES"/>
        </w:rPr>
        <w:t xml:space="preserve"> 20 </w:t>
      </w:r>
      <w:r w:rsidRPr="00D87786">
        <w:rPr>
          <w:rStyle w:val="eop"/>
          <w:rFonts w:ascii="Grotesque Light" w:hAnsi="Grotesque Light" w:cs="Segoe UI"/>
          <w:sz w:val="44"/>
          <w:szCs w:val="44"/>
          <w:lang w:val="es-MX"/>
        </w:rPr>
        <w:t> </w:t>
      </w:r>
    </w:p>
    <w:p w14:paraId="39DE44B7" w14:textId="0494A069" w:rsidR="00D87786" w:rsidRPr="00D87786" w:rsidRDefault="00D87786" w:rsidP="00D87786">
      <w:pPr>
        <w:pStyle w:val="paragraph"/>
        <w:spacing w:before="0" w:beforeAutospacing="0" w:after="0" w:afterAutospacing="0"/>
        <w:ind w:right="-1950"/>
        <w:jc w:val="center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Grotesque Light" w:hAnsi="Grotesque Light" w:cs="Segoe UI"/>
          <w:sz w:val="36"/>
          <w:szCs w:val="36"/>
          <w:lang w:val="es-ES"/>
        </w:rPr>
        <w:t>Noviembre de 2022</w:t>
      </w:r>
      <w:r w:rsidRPr="00D87786">
        <w:rPr>
          <w:rStyle w:val="eop"/>
          <w:rFonts w:ascii="Grotesque Light" w:hAnsi="Grotesque Light" w:cs="Segoe UI"/>
          <w:sz w:val="36"/>
          <w:szCs w:val="36"/>
          <w:lang w:val="es-MX"/>
        </w:rPr>
        <w:t> </w:t>
      </w:r>
    </w:p>
    <w:p w14:paraId="46E72290" w14:textId="77777777" w:rsidR="00D87786" w:rsidRDefault="00D87786" w:rsidP="00D87786">
      <w:pPr>
        <w:shd w:val="clear" w:color="auto" w:fill="FFFFFF"/>
        <w:rPr>
          <w:color w:val="000000"/>
          <w:sz w:val="14"/>
          <w:szCs w:val="14"/>
          <w:lang w:val="es-MX"/>
        </w:rPr>
      </w:pPr>
    </w:p>
    <w:p w14:paraId="3F73DDBD" w14:textId="77777777" w:rsidR="00D87786" w:rsidRDefault="00D87786" w:rsidP="00D87786">
      <w:pPr>
        <w:shd w:val="clear" w:color="auto" w:fill="FFFFFF"/>
        <w:rPr>
          <w:color w:val="000000"/>
          <w:sz w:val="14"/>
          <w:szCs w:val="14"/>
          <w:lang w:val="es-MX"/>
        </w:rPr>
      </w:pPr>
    </w:p>
    <w:p w14:paraId="5400C9B5" w14:textId="77777777" w:rsidR="00D87786" w:rsidRDefault="00D87786" w:rsidP="00D87786">
      <w:pPr>
        <w:shd w:val="clear" w:color="auto" w:fill="FFFFFF"/>
        <w:rPr>
          <w:color w:val="000000"/>
          <w:sz w:val="14"/>
          <w:szCs w:val="14"/>
          <w:lang w:val="es-MX"/>
        </w:rPr>
      </w:pPr>
    </w:p>
    <w:p w14:paraId="6814D9B7" w14:textId="77777777" w:rsidR="00D87786" w:rsidRDefault="00D87786" w:rsidP="00D87786">
      <w:pPr>
        <w:shd w:val="clear" w:color="auto" w:fill="FFFFFF"/>
        <w:rPr>
          <w:color w:val="000000"/>
          <w:sz w:val="14"/>
          <w:szCs w:val="14"/>
          <w:lang w:val="es-MX"/>
        </w:rPr>
      </w:pPr>
    </w:p>
    <w:p w14:paraId="7AAB7CAD" w14:textId="77777777" w:rsidR="00D87786" w:rsidRDefault="00D87786" w:rsidP="00D87786">
      <w:pPr>
        <w:shd w:val="clear" w:color="auto" w:fill="FFFFFF"/>
        <w:rPr>
          <w:color w:val="000000"/>
          <w:sz w:val="14"/>
          <w:szCs w:val="14"/>
          <w:lang w:val="es-MX"/>
        </w:rPr>
      </w:pPr>
    </w:p>
    <w:p w14:paraId="3AD938C1" w14:textId="3A631BA1" w:rsidR="00D87786" w:rsidRDefault="00D87786" w:rsidP="00D87786">
      <w:pPr>
        <w:shd w:val="clear" w:color="auto" w:fill="FFFFFF"/>
        <w:ind w:right="-1555"/>
        <w:jc w:val="center"/>
        <w:rPr>
          <w:color w:val="000000"/>
          <w:sz w:val="14"/>
          <w:szCs w:val="14"/>
          <w:lang w:val="es-MX"/>
        </w:rPr>
      </w:pPr>
    </w:p>
    <w:p w14:paraId="0727CF53" w14:textId="1D4962D8" w:rsidR="00D87786" w:rsidRDefault="00D87786" w:rsidP="00D87786">
      <w:pPr>
        <w:shd w:val="clear" w:color="auto" w:fill="FFFFFF"/>
        <w:ind w:right="-1555"/>
        <w:jc w:val="center"/>
        <w:rPr>
          <w:color w:val="000000"/>
          <w:sz w:val="14"/>
          <w:szCs w:val="14"/>
          <w:lang w:val="es-MX"/>
        </w:rPr>
      </w:pPr>
    </w:p>
    <w:p w14:paraId="2361BB15" w14:textId="7752DA76" w:rsidR="00D87786" w:rsidRDefault="00D87786" w:rsidP="00D87786">
      <w:pPr>
        <w:shd w:val="clear" w:color="auto" w:fill="FFFFFF"/>
        <w:ind w:right="-1555"/>
        <w:jc w:val="center"/>
        <w:rPr>
          <w:color w:val="000000"/>
          <w:sz w:val="14"/>
          <w:szCs w:val="14"/>
          <w:lang w:val="es-MX"/>
        </w:rPr>
      </w:pPr>
    </w:p>
    <w:p w14:paraId="4093C5CC" w14:textId="0017F05D" w:rsidR="00D87786" w:rsidRDefault="00D87786" w:rsidP="00D87786">
      <w:pPr>
        <w:shd w:val="clear" w:color="auto" w:fill="FFFFFF"/>
        <w:ind w:right="-1555"/>
        <w:jc w:val="center"/>
        <w:rPr>
          <w:color w:val="000000"/>
          <w:sz w:val="14"/>
          <w:szCs w:val="14"/>
          <w:lang w:val="es-MX"/>
        </w:rPr>
      </w:pPr>
    </w:p>
    <w:tbl>
      <w:tblPr>
        <w:tblpPr w:leftFromText="141" w:rightFromText="141" w:vertAnchor="text" w:horzAnchor="page" w:tblpX="1" w:tblpY="632"/>
        <w:tblW w:w="152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6"/>
        <w:gridCol w:w="3010"/>
        <w:gridCol w:w="3561"/>
        <w:gridCol w:w="3132"/>
        <w:gridCol w:w="2300"/>
        <w:gridCol w:w="1571"/>
      </w:tblGrid>
      <w:tr w:rsidR="00336396" w:rsidRPr="00336396" w14:paraId="0AD854A7" w14:textId="77777777" w:rsidTr="00336396">
        <w:trPr>
          <w:trHeight w:val="244"/>
        </w:trPr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4B18E71" w14:textId="77777777" w:rsidR="00336396" w:rsidRPr="00336396" w:rsidRDefault="00336396" w:rsidP="00336396">
            <w:pPr>
              <w:spacing w:before="100" w:beforeAutospacing="1" w:after="100" w:afterAutospacing="1" w:line="223" w:lineRule="atLeast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n-US"/>
              </w:rPr>
              <w:lastRenderedPageBreak/>
              <w:t>ASPECTOS</w:t>
            </w:r>
          </w:p>
        </w:tc>
        <w:tc>
          <w:tcPr>
            <w:tcW w:w="3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AB270B9" w14:textId="77777777" w:rsidR="00336396" w:rsidRPr="00336396" w:rsidRDefault="00336396" w:rsidP="00336396">
            <w:pPr>
              <w:spacing w:before="100" w:beforeAutospacing="1" w:after="100" w:afterAutospacing="1" w:line="223" w:lineRule="atLeast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n-US"/>
              </w:rPr>
              <w:t>EXCELENTE</w:t>
            </w:r>
            <w:r w:rsidRPr="00336396">
              <w:rPr>
                <w:rFonts w:ascii="Verdana" w:eastAsia="Times New Roman" w:hAnsi="Verdana" w:cs="Times New Roman"/>
                <w:b/>
                <w:bCs/>
                <w:color w:val="000000"/>
                <w:spacing w:val="-5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n-US"/>
              </w:rPr>
              <w:t>(10 y 9)</w:t>
            </w:r>
          </w:p>
        </w:tc>
        <w:tc>
          <w:tcPr>
            <w:tcW w:w="35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A9B43CD" w14:textId="77777777" w:rsidR="00336396" w:rsidRPr="00336396" w:rsidRDefault="00336396" w:rsidP="00336396">
            <w:pPr>
              <w:spacing w:before="100" w:beforeAutospacing="1" w:after="100" w:afterAutospacing="1" w:line="223" w:lineRule="atLeast"/>
              <w:ind w:left="171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proofErr w:type="gramStart"/>
            <w:r w:rsidRPr="0033639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n-US"/>
              </w:rPr>
              <w:t>SATISFACTORIO(</w:t>
            </w:r>
            <w:proofErr w:type="gramEnd"/>
            <w:r w:rsidRPr="0033639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n-US"/>
              </w:rPr>
              <w:t>8)</w:t>
            </w:r>
          </w:p>
        </w:tc>
        <w:tc>
          <w:tcPr>
            <w:tcW w:w="31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184B3BE" w14:textId="77777777" w:rsidR="00336396" w:rsidRPr="00336396" w:rsidRDefault="00336396" w:rsidP="00336396">
            <w:pPr>
              <w:spacing w:before="100" w:beforeAutospacing="1" w:after="100" w:afterAutospacing="1" w:line="223" w:lineRule="atLeast"/>
              <w:ind w:left="308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n-US"/>
              </w:rPr>
              <w:t>MEJORABLE</w:t>
            </w:r>
            <w:r w:rsidRPr="00336396">
              <w:rPr>
                <w:rFonts w:ascii="Verdana" w:eastAsia="Times New Roman" w:hAnsi="Verdana" w:cs="Times New Roman"/>
                <w:b/>
                <w:bCs/>
                <w:color w:val="000000"/>
                <w:spacing w:val="-4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n-US"/>
              </w:rPr>
              <w:t>(7)</w:t>
            </w:r>
          </w:p>
        </w:tc>
        <w:tc>
          <w:tcPr>
            <w:tcW w:w="2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AF03033" w14:textId="77777777" w:rsidR="00336396" w:rsidRPr="00336396" w:rsidRDefault="00336396" w:rsidP="00336396">
            <w:pPr>
              <w:spacing w:before="1" w:line="223" w:lineRule="atLeast"/>
              <w:ind w:left="60" w:right="166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n-US"/>
              </w:rPr>
              <w:t>SUFICIENTE</w:t>
            </w:r>
            <w:r w:rsidRPr="00336396">
              <w:rPr>
                <w:rFonts w:ascii="Verdana" w:eastAsia="Times New Roman" w:hAnsi="Verdana" w:cs="Times New Roman"/>
                <w:b/>
                <w:bCs/>
                <w:color w:val="000000"/>
                <w:spacing w:val="-5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n-US"/>
              </w:rPr>
              <w:t>(6)</w:t>
            </w:r>
          </w:p>
        </w:tc>
        <w:tc>
          <w:tcPr>
            <w:tcW w:w="15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B760CDD" w14:textId="77777777" w:rsidR="00336396" w:rsidRPr="00336396" w:rsidRDefault="00336396" w:rsidP="00336396">
            <w:pPr>
              <w:spacing w:before="1" w:line="223" w:lineRule="atLeast"/>
              <w:ind w:left="60" w:right="166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n-US"/>
              </w:rPr>
              <w:t>INSUFICIENTE (5)</w:t>
            </w:r>
          </w:p>
        </w:tc>
      </w:tr>
      <w:tr w:rsidR="00336396" w:rsidRPr="00336396" w14:paraId="1AAA1CC9" w14:textId="77777777" w:rsidTr="00336396">
        <w:trPr>
          <w:trHeight w:val="1347"/>
        </w:trPr>
        <w:tc>
          <w:tcPr>
            <w:tcW w:w="16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8344065" w14:textId="77777777" w:rsidR="00336396" w:rsidRPr="00336396" w:rsidRDefault="00336396" w:rsidP="00336396">
            <w:pPr>
              <w:spacing w:before="100" w:beforeAutospacing="1" w:after="100" w:afterAutospacing="1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n-US"/>
              </w:rPr>
              <w:t>Contenido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7971F3B" w14:textId="77777777" w:rsidR="00336396" w:rsidRPr="00336396" w:rsidRDefault="00336396" w:rsidP="00336396">
            <w:pPr>
              <w:spacing w:before="1" w:line="240" w:lineRule="auto"/>
              <w:ind w:left="165" w:right="144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Cubre el tema con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43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profundidad y con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43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los detalles sobre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el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reto y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la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propuesta. Se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demuestra la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investigación y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conocimiento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profundo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3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sobre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4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el</w:t>
            </w:r>
          </w:p>
          <w:p w14:paraId="7B9611A4" w14:textId="77777777" w:rsidR="00336396" w:rsidRPr="00336396" w:rsidRDefault="00336396" w:rsidP="00336396">
            <w:pPr>
              <w:spacing w:before="0" w:line="222" w:lineRule="atLeast"/>
              <w:ind w:left="165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tema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72FC07B" w14:textId="77777777" w:rsidR="00336396" w:rsidRPr="00336396" w:rsidRDefault="00336396" w:rsidP="00336396">
            <w:pPr>
              <w:spacing w:before="1" w:line="240" w:lineRule="auto"/>
              <w:ind w:left="168" w:right="251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Cubre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6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el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6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tema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5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de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42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manera básica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sobre el reto y la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43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propuesta. Se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demuestra la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investigación y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conocimiento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sobre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2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el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2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tema.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DF80AEC" w14:textId="77777777" w:rsidR="00336396" w:rsidRPr="00336396" w:rsidRDefault="00336396" w:rsidP="00336396">
            <w:pPr>
              <w:spacing w:before="1" w:line="240" w:lineRule="auto"/>
              <w:ind w:left="169" w:right="103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Cubre el tema de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manera elemental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y/o presenta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errores en la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comunicación del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reto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6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y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5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la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6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propuesta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FC7CA36" w14:textId="77777777" w:rsidR="00336396" w:rsidRPr="00336396" w:rsidRDefault="00336396" w:rsidP="00336396">
            <w:pPr>
              <w:spacing w:before="100" w:beforeAutospacing="1" w:after="100" w:afterAutospacing="1" w:line="240" w:lineRule="auto"/>
              <w:ind w:left="60" w:right="103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El contenido del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reto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6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y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5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la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6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propuesta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42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 xml:space="preserve">es </w:t>
            </w:r>
            <w:proofErr w:type="gramStart"/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mínima</w:t>
            </w:r>
            <w:proofErr w:type="gramEnd"/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;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tiene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errores en la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información que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aporta.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EA56896" w14:textId="77777777" w:rsidR="00336396" w:rsidRPr="00336396" w:rsidRDefault="00336396" w:rsidP="00336396">
            <w:pPr>
              <w:spacing w:before="100" w:beforeAutospacing="1" w:after="100" w:afterAutospacing="1" w:line="240" w:lineRule="auto"/>
              <w:ind w:left="60" w:right="103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No entrego la actividad</w:t>
            </w:r>
          </w:p>
        </w:tc>
      </w:tr>
      <w:tr w:rsidR="00336396" w:rsidRPr="00336396" w14:paraId="7300E554" w14:textId="77777777" w:rsidTr="00336396">
        <w:trPr>
          <w:trHeight w:val="976"/>
        </w:trPr>
        <w:tc>
          <w:tcPr>
            <w:tcW w:w="16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B1EF9C7" w14:textId="77777777" w:rsidR="00336396" w:rsidRPr="00336396" w:rsidRDefault="00336396" w:rsidP="00336396">
            <w:pPr>
              <w:spacing w:before="2" w:after="100" w:afterAutospacing="1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n-US"/>
              </w:rPr>
              <w:t>Edición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E6107F5" w14:textId="77777777" w:rsidR="00336396" w:rsidRPr="00336396" w:rsidRDefault="00336396" w:rsidP="00336396">
            <w:pPr>
              <w:spacing w:before="2" w:line="240" w:lineRule="auto"/>
              <w:ind w:right="215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El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6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guion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5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está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6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bien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42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diseñado y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organizado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B7B127A" w14:textId="77777777" w:rsidR="00336396" w:rsidRPr="00336396" w:rsidRDefault="00336396" w:rsidP="00336396">
            <w:pPr>
              <w:spacing w:before="2" w:line="240" w:lineRule="auto"/>
              <w:ind w:left="168" w:right="284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El guion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está completo,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pero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6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no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5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del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5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todo</w:t>
            </w:r>
          </w:p>
          <w:p w14:paraId="2B80AF4F" w14:textId="77777777" w:rsidR="00336396" w:rsidRPr="00336396" w:rsidRDefault="00336396" w:rsidP="00336396">
            <w:pPr>
              <w:spacing w:before="0" w:line="223" w:lineRule="atLeast"/>
              <w:ind w:left="168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organizado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2D22D24" w14:textId="77777777" w:rsidR="00336396" w:rsidRPr="00336396" w:rsidRDefault="00336396" w:rsidP="00336396">
            <w:pPr>
              <w:spacing w:before="2" w:line="240" w:lineRule="auto"/>
              <w:ind w:left="169" w:right="587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El guion está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43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1"/>
                <w:sz w:val="16"/>
                <w:szCs w:val="16"/>
                <w:lang w:eastAsia="en-US"/>
              </w:rPr>
              <w:t>incompleto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y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43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pobremente</w:t>
            </w:r>
          </w:p>
          <w:p w14:paraId="541A5D79" w14:textId="77777777" w:rsidR="00336396" w:rsidRPr="00336396" w:rsidRDefault="00336396" w:rsidP="00336396">
            <w:pPr>
              <w:spacing w:before="0" w:line="223" w:lineRule="atLeast"/>
              <w:ind w:left="169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organizado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280C8EC" w14:textId="77777777" w:rsidR="00336396" w:rsidRPr="00336396" w:rsidRDefault="00336396" w:rsidP="00336396">
            <w:pPr>
              <w:spacing w:before="2" w:line="240" w:lineRule="auto"/>
              <w:ind w:left="167" w:right="236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No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6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existe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7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guion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5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o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42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está mal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organizado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1A8C7AB" w14:textId="77777777" w:rsidR="00336396" w:rsidRPr="00336396" w:rsidRDefault="00336396" w:rsidP="00336396">
            <w:pPr>
              <w:spacing w:before="2" w:line="240" w:lineRule="auto"/>
              <w:ind w:left="167" w:right="236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336396" w:rsidRPr="00336396" w14:paraId="54B71180" w14:textId="77777777" w:rsidTr="00336396">
        <w:trPr>
          <w:trHeight w:val="734"/>
        </w:trPr>
        <w:tc>
          <w:tcPr>
            <w:tcW w:w="16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46AAB40" w14:textId="77777777" w:rsidR="00336396" w:rsidRPr="00336396" w:rsidRDefault="00336396" w:rsidP="00336396">
            <w:pPr>
              <w:spacing w:before="100" w:beforeAutospacing="1" w:after="100" w:afterAutospacing="1" w:line="240" w:lineRule="auto"/>
              <w:ind w:left="60" w:right="495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n-US"/>
              </w:rPr>
              <w:t>Claridad en la</w:t>
            </w:r>
            <w:r w:rsidRPr="00336396">
              <w:rPr>
                <w:rFonts w:ascii="Verdana" w:eastAsia="Times New Roman" w:hAnsi="Verdana" w:cs="Times New Roman"/>
                <w:b/>
                <w:bCs/>
                <w:color w:val="000000"/>
                <w:spacing w:val="-44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n-US"/>
              </w:rPr>
              <w:t>propuesta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B3860BD" w14:textId="77777777" w:rsidR="00336396" w:rsidRPr="00336396" w:rsidRDefault="00336396" w:rsidP="00336396">
            <w:pPr>
              <w:spacing w:before="1" w:line="240" w:lineRule="auto"/>
              <w:ind w:left="165" w:right="366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La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8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propuesta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8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es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42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clara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2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y realista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CE3E5C4" w14:textId="77777777" w:rsidR="00336396" w:rsidRPr="00336396" w:rsidRDefault="00336396" w:rsidP="00336396">
            <w:pPr>
              <w:spacing w:before="0" w:line="240" w:lineRule="atLeast"/>
              <w:ind w:left="168" w:right="93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La propuesta no es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43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del todo clara y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realista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DF23F09" w14:textId="77777777" w:rsidR="00336396" w:rsidRPr="00336396" w:rsidRDefault="00336396" w:rsidP="00336396">
            <w:pPr>
              <w:spacing w:before="1" w:line="240" w:lineRule="auto"/>
              <w:ind w:left="169" w:right="364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La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8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propuesta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8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es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42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mínima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16903E6" w14:textId="77777777" w:rsidR="00336396" w:rsidRPr="00336396" w:rsidRDefault="00336396" w:rsidP="00336396">
            <w:pPr>
              <w:spacing w:before="1" w:line="240" w:lineRule="auto"/>
              <w:ind w:left="60" w:right="199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No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3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hay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propuesta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4C78145" w14:textId="77777777" w:rsidR="00336396" w:rsidRPr="00336396" w:rsidRDefault="00336396" w:rsidP="00336396">
            <w:pPr>
              <w:spacing w:before="1" w:line="240" w:lineRule="auto"/>
              <w:ind w:left="60" w:right="199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336396" w:rsidRPr="00336396" w14:paraId="2A910D26" w14:textId="77777777" w:rsidTr="00336396">
        <w:trPr>
          <w:trHeight w:val="656"/>
        </w:trPr>
        <w:tc>
          <w:tcPr>
            <w:tcW w:w="16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E2748C0" w14:textId="77777777" w:rsidR="00336396" w:rsidRPr="00336396" w:rsidRDefault="00336396" w:rsidP="00336396">
            <w:pPr>
              <w:spacing w:before="100" w:beforeAutospacing="1" w:after="100" w:afterAutospacing="1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n-US"/>
              </w:rPr>
              <w:t>Originalidad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41E9AC9" w14:textId="77777777" w:rsidR="00336396" w:rsidRPr="00336396" w:rsidRDefault="00336396" w:rsidP="00336396">
            <w:pPr>
              <w:spacing w:before="1" w:line="240" w:lineRule="auto"/>
              <w:ind w:left="165" w:right="737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El video es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1"/>
                <w:sz w:val="16"/>
                <w:szCs w:val="16"/>
                <w:lang w:eastAsia="en-US"/>
              </w:rPr>
              <w:t>totalmente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43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auténtico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524CADC" w14:textId="77777777" w:rsidR="00336396" w:rsidRPr="00336396" w:rsidRDefault="00336396" w:rsidP="00336396">
            <w:pPr>
              <w:spacing w:before="1" w:line="240" w:lineRule="auto"/>
              <w:ind w:left="168" w:right="137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El video está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basado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8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de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8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manera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43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parcial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2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en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videos</w:t>
            </w:r>
          </w:p>
          <w:p w14:paraId="1F8762D1" w14:textId="77777777" w:rsidR="00336396" w:rsidRPr="00336396" w:rsidRDefault="00336396" w:rsidP="00336396">
            <w:pPr>
              <w:spacing w:before="0" w:line="223" w:lineRule="atLeast"/>
              <w:ind w:left="168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ya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4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existentes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7E6C05F" w14:textId="77777777" w:rsidR="00336396" w:rsidRPr="00336396" w:rsidRDefault="00336396" w:rsidP="00336396">
            <w:pPr>
              <w:spacing w:before="1" w:line="240" w:lineRule="auto"/>
              <w:ind w:left="169" w:right="120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La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6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mayor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5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parte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7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del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42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video es copia de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un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video ya</w:t>
            </w:r>
          </w:p>
          <w:p w14:paraId="5A6ECB2F" w14:textId="77777777" w:rsidR="00336396" w:rsidRPr="00336396" w:rsidRDefault="00336396" w:rsidP="00336396">
            <w:pPr>
              <w:spacing w:before="0" w:line="223" w:lineRule="atLeast"/>
              <w:ind w:left="169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existente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775BFA2" w14:textId="77777777" w:rsidR="00336396" w:rsidRPr="00336396" w:rsidRDefault="00336396" w:rsidP="00336396">
            <w:pPr>
              <w:spacing w:before="100" w:beforeAutospacing="1" w:after="100" w:afterAutospacing="1" w:line="240" w:lineRule="auto"/>
              <w:ind w:left="60" w:right="302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El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5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video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5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es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6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copia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43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fiel de otro ya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existente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B45A9D5" w14:textId="77777777" w:rsidR="00336396" w:rsidRPr="00336396" w:rsidRDefault="00336396" w:rsidP="00336396">
            <w:pPr>
              <w:spacing w:before="100" w:beforeAutospacing="1" w:after="100" w:afterAutospacing="1" w:line="240" w:lineRule="auto"/>
              <w:ind w:left="60" w:right="302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336396" w:rsidRPr="00336396" w14:paraId="39F33896" w14:textId="77777777" w:rsidTr="00336396">
        <w:trPr>
          <w:trHeight w:val="1716"/>
        </w:trPr>
        <w:tc>
          <w:tcPr>
            <w:tcW w:w="16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9B22A32" w14:textId="77777777" w:rsidR="00336396" w:rsidRPr="00336396" w:rsidRDefault="00336396" w:rsidP="00336396">
            <w:pPr>
              <w:spacing w:before="100" w:beforeAutospacing="1" w:after="100" w:afterAutospacing="1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n-US"/>
              </w:rPr>
              <w:t>Duración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3098D43" w14:textId="77777777" w:rsidR="00336396" w:rsidRPr="00336396" w:rsidRDefault="00336396" w:rsidP="00336396">
            <w:pPr>
              <w:spacing w:before="1" w:line="240" w:lineRule="auto"/>
              <w:ind w:left="165" w:right="105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Se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7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apega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6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al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5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tiempo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42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establecido por la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convocatoria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(7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a</w:t>
            </w:r>
          </w:p>
          <w:p w14:paraId="007D4006" w14:textId="77777777" w:rsidR="00336396" w:rsidRPr="00336396" w:rsidRDefault="00336396" w:rsidP="00336396">
            <w:pPr>
              <w:spacing w:before="0" w:line="244" w:lineRule="atLeast"/>
              <w:ind w:left="165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8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3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minutos)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00DE33F" w14:textId="77777777" w:rsidR="00336396" w:rsidRPr="00336396" w:rsidRDefault="00336396" w:rsidP="00336396">
            <w:pPr>
              <w:spacing w:before="1" w:line="240" w:lineRule="auto"/>
              <w:ind w:left="168" w:right="109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pacing w:val="-43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No se apega al tiempo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43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establecido (entre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5 y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7 minutos)</w:t>
            </w:r>
          </w:p>
          <w:p w14:paraId="0FD3C327" w14:textId="77777777" w:rsidR="00336396" w:rsidRPr="00336396" w:rsidRDefault="00336396" w:rsidP="00336396">
            <w:pPr>
              <w:spacing w:before="0" w:line="240" w:lineRule="auto"/>
              <w:ind w:left="168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9F27740" w14:textId="77777777" w:rsidR="00336396" w:rsidRPr="00336396" w:rsidRDefault="00336396" w:rsidP="00336396">
            <w:pPr>
              <w:spacing w:before="1" w:line="240" w:lineRule="auto"/>
              <w:ind w:left="169" w:right="108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 xml:space="preserve">No se apega </w:t>
            </w:r>
            <w:proofErr w:type="gramStart"/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al  tiempo</w:t>
            </w:r>
            <w:proofErr w:type="gramEnd"/>
            <w:r w:rsidRPr="00336396">
              <w:rPr>
                <w:rFonts w:ascii="Verdana" w:eastAsia="Times New Roman" w:hAnsi="Verdana" w:cs="Times New Roman"/>
                <w:color w:val="000000"/>
                <w:spacing w:val="-43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establecido (entre</w:t>
            </w:r>
            <w:r w:rsidRPr="00336396">
              <w:rPr>
                <w:rFonts w:ascii="Verdana" w:eastAsia="Times New Roman" w:hAnsi="Verdana" w:cs="Times New Roman"/>
                <w:color w:val="000000"/>
                <w:spacing w:val="1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3 y 5 minutos)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5D5A20C" w14:textId="77777777" w:rsidR="00336396" w:rsidRPr="00336396" w:rsidRDefault="00336396" w:rsidP="00336396">
            <w:pPr>
              <w:spacing w:before="100" w:beforeAutospacing="1" w:after="100" w:afterAutospacing="1" w:line="240" w:lineRule="auto"/>
              <w:ind w:left="60" w:right="271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 xml:space="preserve">No se apega </w:t>
            </w:r>
            <w:proofErr w:type="gramStart"/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al  tiempo</w:t>
            </w:r>
            <w:proofErr w:type="gramEnd"/>
            <w:r w:rsidRPr="00336396">
              <w:rPr>
                <w:rFonts w:ascii="Verdana" w:eastAsia="Times New Roman" w:hAnsi="Verdana" w:cs="Times New Roman"/>
                <w:color w:val="000000"/>
                <w:spacing w:val="-43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establecido 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43"/>
                <w:sz w:val="16"/>
                <w:szCs w:val="16"/>
                <w:lang w:eastAsia="en-US"/>
              </w:rPr>
              <w:t>  (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1 y 3 minutos)</w:t>
            </w:r>
            <w:r w:rsidRPr="00336396">
              <w:rPr>
                <w:rFonts w:ascii="Verdana" w:eastAsia="Times New Roman" w:hAnsi="Verdana" w:cs="Times New Roman"/>
                <w:color w:val="000000"/>
                <w:spacing w:val="-6"/>
                <w:sz w:val="16"/>
                <w:szCs w:val="16"/>
                <w:lang w:eastAsia="en-US"/>
              </w:rPr>
              <w:t> </w:t>
            </w: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minutos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FB6915C" w14:textId="77777777" w:rsidR="00336396" w:rsidRPr="00336396" w:rsidRDefault="00336396" w:rsidP="00336396">
            <w:pPr>
              <w:spacing w:before="100" w:beforeAutospacing="1" w:after="100" w:afterAutospacing="1" w:line="240" w:lineRule="auto"/>
              <w:ind w:left="60" w:right="271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336396" w:rsidRPr="00336396" w14:paraId="1D681E73" w14:textId="77777777" w:rsidTr="00336396">
        <w:trPr>
          <w:trHeight w:val="244"/>
        </w:trPr>
        <w:tc>
          <w:tcPr>
            <w:tcW w:w="16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2CE94E1" w14:textId="77777777" w:rsidR="00336396" w:rsidRPr="00336396" w:rsidRDefault="00336396" w:rsidP="00336396">
            <w:pPr>
              <w:spacing w:before="100" w:beforeAutospacing="1" w:after="100" w:afterAutospacing="1" w:line="223" w:lineRule="atLeast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en-US"/>
              </w:rPr>
              <w:t>Total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A325309" w14:textId="77777777" w:rsidR="00336396" w:rsidRPr="00336396" w:rsidRDefault="00336396" w:rsidP="00336396">
            <w:pPr>
              <w:spacing w:before="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 </w:t>
            </w:r>
          </w:p>
          <w:p w14:paraId="47A824D6" w14:textId="77777777" w:rsidR="00336396" w:rsidRPr="00336396" w:rsidRDefault="00336396" w:rsidP="00336396">
            <w:pPr>
              <w:spacing w:before="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899F1CC" w14:textId="77777777" w:rsidR="00336396" w:rsidRPr="00336396" w:rsidRDefault="00336396" w:rsidP="00336396">
            <w:pPr>
              <w:spacing w:before="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4DDE098" w14:textId="77777777" w:rsidR="00336396" w:rsidRPr="00336396" w:rsidRDefault="00336396" w:rsidP="00336396">
            <w:pPr>
              <w:spacing w:before="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EFE1DFB" w14:textId="77777777" w:rsidR="00336396" w:rsidRPr="00336396" w:rsidRDefault="00336396" w:rsidP="00336396">
            <w:pPr>
              <w:spacing w:before="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5D0FC33" w14:textId="77777777" w:rsidR="00336396" w:rsidRPr="00336396" w:rsidRDefault="00336396" w:rsidP="00336396">
            <w:pPr>
              <w:spacing w:before="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en-US"/>
              </w:rPr>
            </w:pPr>
            <w:r w:rsidRPr="003363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</w:tbl>
    <w:p w14:paraId="316CDDAD" w14:textId="67D2CE5E" w:rsidR="00D87786" w:rsidRPr="00336396" w:rsidRDefault="00336396" w:rsidP="00D87786">
      <w:pPr>
        <w:shd w:val="clear" w:color="auto" w:fill="FFFFFF"/>
        <w:ind w:right="-1555"/>
        <w:jc w:val="center"/>
        <w:rPr>
          <w:rFonts w:ascii="Verdana" w:hAnsi="Verdana"/>
          <w:b/>
          <w:bCs/>
          <w:color w:val="000000"/>
          <w:sz w:val="36"/>
          <w:szCs w:val="36"/>
          <w:lang w:val="es-MX"/>
        </w:rPr>
      </w:pPr>
      <w:r w:rsidRPr="00336396">
        <w:rPr>
          <w:rFonts w:ascii="Verdana" w:hAnsi="Verdana"/>
          <w:b/>
          <w:bCs/>
          <w:color w:val="000000"/>
          <w:sz w:val="36"/>
          <w:szCs w:val="36"/>
          <w:lang w:val="es-MX"/>
        </w:rPr>
        <w:t xml:space="preserve">RUBRICA </w:t>
      </w:r>
    </w:p>
    <w:p w14:paraId="7D26B6E3" w14:textId="77777777" w:rsidR="00336396" w:rsidRPr="00336396" w:rsidRDefault="00336396" w:rsidP="00336396">
      <w:pPr>
        <w:spacing w:before="1" w:after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336396"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en-US"/>
        </w:rPr>
        <w:t> </w:t>
      </w:r>
    </w:p>
    <w:p w14:paraId="51432331" w14:textId="3CBE6EFD" w:rsidR="00336396" w:rsidRDefault="00336396" w:rsidP="0033639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en-US"/>
        </w:rPr>
      </w:pPr>
      <w:r w:rsidRPr="00336396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en-US"/>
        </w:rPr>
        <w:t> </w:t>
      </w:r>
      <w:proofErr w:type="gramStart"/>
      <w:r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en-US"/>
        </w:rPr>
        <w:t>LINK</w:t>
      </w:r>
      <w:proofErr w:type="gramEnd"/>
      <w:r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en-US"/>
        </w:rPr>
        <w:t xml:space="preserve"> DEL VIDEO </w:t>
      </w:r>
    </w:p>
    <w:p w14:paraId="70B4AF2F" w14:textId="77777777" w:rsidR="00336396" w:rsidRPr="00336396" w:rsidRDefault="00336396" w:rsidP="00336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14:paraId="17A9EB0A" w14:textId="7D3B439E" w:rsidR="00336396" w:rsidRDefault="00336396" w:rsidP="0033639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en-US"/>
        </w:rPr>
      </w:pPr>
      <w:r w:rsidRPr="00336396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en-US"/>
        </w:rPr>
        <w:t> </w:t>
      </w:r>
      <w:hyperlink r:id="rId8" w:history="1">
        <w:r w:rsidR="007814E3" w:rsidRPr="00521AC5">
          <w:rPr>
            <w:rStyle w:val="Hipervnculo"/>
            <w:rFonts w:ascii="Verdana" w:eastAsia="Times New Roman" w:hAnsi="Verdana" w:cs="Times New Roman"/>
            <w:b/>
            <w:bCs/>
            <w:sz w:val="16"/>
            <w:szCs w:val="16"/>
            <w:lang w:eastAsia="en-US"/>
          </w:rPr>
          <w:t>https://ww</w:t>
        </w:r>
        <w:r w:rsidR="007814E3" w:rsidRPr="00521AC5">
          <w:rPr>
            <w:rStyle w:val="Hipervnculo"/>
            <w:rFonts w:ascii="Verdana" w:eastAsia="Times New Roman" w:hAnsi="Verdana" w:cs="Times New Roman"/>
            <w:b/>
            <w:bCs/>
            <w:sz w:val="16"/>
            <w:szCs w:val="16"/>
            <w:lang w:eastAsia="en-US"/>
          </w:rPr>
          <w:t>w.youtube.com/watch?v=R2glDoG2vm0</w:t>
        </w:r>
      </w:hyperlink>
    </w:p>
    <w:p w14:paraId="16221DF0" w14:textId="77777777" w:rsidR="007814E3" w:rsidRPr="00336396" w:rsidRDefault="007814E3" w:rsidP="00336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14:paraId="77EB5294" w14:textId="16A6C423" w:rsidR="007954C6" w:rsidRDefault="007954C6"/>
    <w:p w14:paraId="18EFE9AF" w14:textId="7947F594" w:rsidR="007954C6" w:rsidRDefault="007814E3">
      <w:r>
        <w:t>Propósitos de la unidad:</w:t>
      </w:r>
    </w:p>
    <w:p w14:paraId="49735204" w14:textId="4CE6964B" w:rsidR="007954C6" w:rsidRDefault="007814E3">
      <w:r>
        <w:rPr>
          <w:noProof/>
        </w:rPr>
        <w:drawing>
          <wp:inline distT="0" distB="0" distL="0" distR="0" wp14:anchorId="4520A0B3" wp14:editId="0B98A663">
            <wp:extent cx="3059308" cy="1991253"/>
            <wp:effectExtent l="0" t="0" r="825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245" t="43168" r="9142" b="24316"/>
                    <a:stretch/>
                  </pic:blipFill>
                  <pic:spPr bwMode="auto">
                    <a:xfrm>
                      <a:off x="0" y="0"/>
                      <a:ext cx="3059958" cy="1991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C782D" w14:textId="77777777" w:rsidR="007954C6" w:rsidRDefault="007954C6"/>
    <w:sectPr w:rsidR="007954C6" w:rsidSect="003674BA">
      <w:footerReference w:type="default" r:id="rId10"/>
      <w:headerReference w:type="first" r:id="rId11"/>
      <w:pgSz w:w="11906" w:h="16838" w:code="9"/>
      <w:pgMar w:top="1440" w:right="3232" w:bottom="1797" w:left="1440" w:header="720" w:footer="720" w:gutter="0"/>
      <w:pgBorders w:display="notFirstPage" w:offsetFrom="page">
        <w:top w:val="single" w:sz="8" w:space="28" w:color="auto"/>
        <w:left w:val="single" w:sz="8" w:space="28" w:color="auto"/>
        <w:bottom w:val="single" w:sz="8" w:space="28" w:color="auto"/>
        <w:right w:val="single" w:sz="8" w:space="28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1D33D" w14:textId="77777777" w:rsidR="007954C6" w:rsidRDefault="007954C6">
      <w:pPr>
        <w:spacing w:line="240" w:lineRule="auto"/>
      </w:pPr>
      <w:r>
        <w:separator/>
      </w:r>
    </w:p>
  </w:endnote>
  <w:endnote w:type="continuationSeparator" w:id="0">
    <w:p w14:paraId="27D02A5C" w14:textId="77777777" w:rsidR="007954C6" w:rsidRDefault="007954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rotesque Light">
    <w:charset w:val="00"/>
    <w:family w:val="swiss"/>
    <w:pitch w:val="variable"/>
    <w:sig w:usb0="8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2020888"/>
      <w:docPartObj>
        <w:docPartGallery w:val="Page Numbers (Bottom of Page)"/>
        <w:docPartUnique/>
      </w:docPartObj>
    </w:sdtPr>
    <w:sdtEndPr/>
    <w:sdtContent>
      <w:p w14:paraId="2E385AB9" w14:textId="77777777" w:rsidR="00BD07BA" w:rsidRPr="00190922" w:rsidRDefault="00BD07BA" w:rsidP="00BD07BA">
        <w:pPr>
          <w:pStyle w:val="Piedepgina"/>
        </w:pPr>
        <w:r w:rsidRPr="00190922">
          <w:rPr>
            <w:lang w:bidi="es-ES"/>
          </w:rPr>
          <w:fldChar w:fldCharType="begin"/>
        </w:r>
        <w:r w:rsidRPr="00190922">
          <w:rPr>
            <w:lang w:bidi="es-ES"/>
          </w:rPr>
          <w:instrText xml:space="preserve"> PAGE   \* MERGEFORMAT </w:instrText>
        </w:r>
        <w:r w:rsidRPr="00190922">
          <w:rPr>
            <w:lang w:bidi="es-ES"/>
          </w:rPr>
          <w:fldChar w:fldCharType="separate"/>
        </w:r>
        <w:r>
          <w:rPr>
            <w:noProof/>
            <w:lang w:bidi="es-ES"/>
          </w:rPr>
          <w:t>1</w:t>
        </w:r>
        <w:r w:rsidRPr="00190922">
          <w:rPr>
            <w:lang w:bidi="es-ES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DAA48" w14:textId="77777777" w:rsidR="007954C6" w:rsidRDefault="007954C6">
      <w:pPr>
        <w:spacing w:line="240" w:lineRule="auto"/>
      </w:pPr>
      <w:r>
        <w:separator/>
      </w:r>
    </w:p>
  </w:footnote>
  <w:footnote w:type="continuationSeparator" w:id="0">
    <w:p w14:paraId="0011F552" w14:textId="77777777" w:rsidR="007954C6" w:rsidRDefault="007954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6D86B" w14:textId="77777777" w:rsidR="00430D21" w:rsidRDefault="00430D21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36544B6B" wp14:editId="5ADE0F0D">
          <wp:simplePos x="0" y="0"/>
          <wp:positionH relativeFrom="page">
            <wp:align>left</wp:align>
          </wp:positionH>
          <wp:positionV relativeFrom="page">
            <wp:posOffset>320040</wp:posOffset>
          </wp:positionV>
          <wp:extent cx="5129784" cy="7397496"/>
          <wp:effectExtent l="19050" t="0" r="13970" b="3023235"/>
          <wp:wrapNone/>
          <wp:docPr id="8" name="Imagen 8" descr="Maripo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utterfly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083" t="20367" r="18423" b="21667"/>
                  <a:stretch/>
                </pic:blipFill>
                <pic:spPr bwMode="auto">
                  <a:xfrm>
                    <a:off x="0" y="0"/>
                    <a:ext cx="5129784" cy="7397496"/>
                  </a:xfrm>
                  <a:prstGeom prst="rect">
                    <a:avLst/>
                  </a:prstGeom>
                  <a:ln>
                    <a:noFill/>
                  </a:ln>
                  <a:effectLst>
                    <a:reflection blurRad="6350" stA="50000" endA="275" endPos="40000" dist="1016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58A98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3F09F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DBAB8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B88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6C007E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B875E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2A67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2A1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D8B6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06E222"/>
    <w:lvl w:ilvl="0">
      <w:start w:val="1"/>
      <w:numFmt w:val="bullet"/>
      <w:pStyle w:val="Listaconvietas"/>
      <w:lvlText w:val=""/>
      <w:lvlJc w:val="left"/>
      <w:pPr>
        <w:ind w:left="216" w:hanging="216"/>
      </w:pPr>
      <w:rPr>
        <w:rFonts w:ascii="Symbol" w:hAnsi="Symbol" w:hint="default"/>
        <w:color w:val="5A1E34" w:themeColor="accent1" w:themeShade="80"/>
      </w:rPr>
    </w:lvl>
  </w:abstractNum>
  <w:abstractNum w:abstractNumId="10" w15:restartNumberingAfterBreak="0">
    <w:nsid w:val="3D5C3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17A6DB3"/>
    <w:multiLevelType w:val="multilevel"/>
    <w:tmpl w:val="0409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2EB59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1E719DC"/>
    <w:multiLevelType w:val="multilevel"/>
    <w:tmpl w:val="ECC87004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293415641">
    <w:abstractNumId w:val="9"/>
  </w:num>
  <w:num w:numId="2" w16cid:durableId="446315928">
    <w:abstractNumId w:val="9"/>
    <w:lvlOverride w:ilvl="0">
      <w:startOverride w:val="1"/>
    </w:lvlOverride>
  </w:num>
  <w:num w:numId="3" w16cid:durableId="2064791593">
    <w:abstractNumId w:val="8"/>
  </w:num>
  <w:num w:numId="4" w16cid:durableId="69812351">
    <w:abstractNumId w:val="10"/>
  </w:num>
  <w:num w:numId="5" w16cid:durableId="1523520392">
    <w:abstractNumId w:val="12"/>
  </w:num>
  <w:num w:numId="6" w16cid:durableId="1200976363">
    <w:abstractNumId w:val="13"/>
  </w:num>
  <w:num w:numId="7" w16cid:durableId="189807793">
    <w:abstractNumId w:val="11"/>
  </w:num>
  <w:num w:numId="8" w16cid:durableId="910310931">
    <w:abstractNumId w:val="7"/>
  </w:num>
  <w:num w:numId="9" w16cid:durableId="485319586">
    <w:abstractNumId w:val="6"/>
  </w:num>
  <w:num w:numId="10" w16cid:durableId="1961109864">
    <w:abstractNumId w:val="5"/>
  </w:num>
  <w:num w:numId="11" w16cid:durableId="261839030">
    <w:abstractNumId w:val="4"/>
  </w:num>
  <w:num w:numId="12" w16cid:durableId="700588557">
    <w:abstractNumId w:val="3"/>
  </w:num>
  <w:num w:numId="13" w16cid:durableId="1704400583">
    <w:abstractNumId w:val="2"/>
  </w:num>
  <w:num w:numId="14" w16cid:durableId="1251818583">
    <w:abstractNumId w:val="1"/>
  </w:num>
  <w:num w:numId="15" w16cid:durableId="1232538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4C6"/>
    <w:rsid w:val="00016917"/>
    <w:rsid w:val="000228C0"/>
    <w:rsid w:val="000B50B3"/>
    <w:rsid w:val="000E7097"/>
    <w:rsid w:val="00122300"/>
    <w:rsid w:val="00164D64"/>
    <w:rsid w:val="001668E8"/>
    <w:rsid w:val="00190922"/>
    <w:rsid w:val="00192BA9"/>
    <w:rsid w:val="001A5C8C"/>
    <w:rsid w:val="001B0F12"/>
    <w:rsid w:val="001C30B8"/>
    <w:rsid w:val="00222178"/>
    <w:rsid w:val="002467E1"/>
    <w:rsid w:val="002D6D73"/>
    <w:rsid w:val="002F1C41"/>
    <w:rsid w:val="00336396"/>
    <w:rsid w:val="003674BA"/>
    <w:rsid w:val="003C1E78"/>
    <w:rsid w:val="003E1CD2"/>
    <w:rsid w:val="00430D21"/>
    <w:rsid w:val="0047082C"/>
    <w:rsid w:val="00492067"/>
    <w:rsid w:val="004D0AD7"/>
    <w:rsid w:val="004E4056"/>
    <w:rsid w:val="00541D83"/>
    <w:rsid w:val="00566A88"/>
    <w:rsid w:val="00676C72"/>
    <w:rsid w:val="006C287D"/>
    <w:rsid w:val="006E4ED3"/>
    <w:rsid w:val="00712D08"/>
    <w:rsid w:val="00717041"/>
    <w:rsid w:val="00776ECC"/>
    <w:rsid w:val="007814E3"/>
    <w:rsid w:val="007954C6"/>
    <w:rsid w:val="007A0A5B"/>
    <w:rsid w:val="007B00EB"/>
    <w:rsid w:val="007B5BFF"/>
    <w:rsid w:val="00847197"/>
    <w:rsid w:val="00882E6A"/>
    <w:rsid w:val="008D31DB"/>
    <w:rsid w:val="009466EC"/>
    <w:rsid w:val="009B0674"/>
    <w:rsid w:val="00AA480C"/>
    <w:rsid w:val="00B46725"/>
    <w:rsid w:val="00B50A41"/>
    <w:rsid w:val="00BD07BA"/>
    <w:rsid w:val="00C03CD6"/>
    <w:rsid w:val="00D57CD5"/>
    <w:rsid w:val="00D87786"/>
    <w:rsid w:val="00DC05A4"/>
    <w:rsid w:val="00DF1C8F"/>
    <w:rsid w:val="00E33044"/>
    <w:rsid w:val="00EF74E1"/>
    <w:rsid w:val="00F72509"/>
    <w:rsid w:val="00F72A56"/>
    <w:rsid w:val="00F902BE"/>
    <w:rsid w:val="00FC6FD8"/>
    <w:rsid w:val="00FC7FAC"/>
    <w:rsid w:val="00FF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6D6400"/>
  <w15:chartTrackingRefBased/>
  <w15:docId w15:val="{C857E5EE-5770-4FA0-8306-B83C3F02E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before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8E8"/>
  </w:style>
  <w:style w:type="paragraph" w:styleId="Ttulo1">
    <w:name w:val="heading 1"/>
    <w:basedOn w:val="Normal"/>
    <w:link w:val="Ttulo1Car"/>
    <w:uiPriority w:val="9"/>
    <w:qFormat/>
    <w:rsid w:val="001668E8"/>
    <w:pPr>
      <w:keepNext/>
      <w:keepLines/>
      <w:pBdr>
        <w:top w:val="single" w:sz="2" w:space="4" w:color="B53D68" w:themeColor="accent1"/>
        <w:left w:val="single" w:sz="2" w:space="4" w:color="B53D68" w:themeColor="accent1"/>
        <w:bottom w:val="single" w:sz="2" w:space="4" w:color="B53D68" w:themeColor="accent1"/>
        <w:right w:val="single" w:sz="2" w:space="4" w:color="B53D68" w:themeColor="accent1"/>
      </w:pBdr>
      <w:shd w:val="clear" w:color="auto" w:fill="B53D68" w:themeFill="accent1"/>
      <w:spacing w:before="32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FFFFFF" w:themeColor="background1"/>
    </w:rPr>
  </w:style>
  <w:style w:type="paragraph" w:styleId="Ttulo2">
    <w:name w:val="heading 2"/>
    <w:basedOn w:val="Normal"/>
    <w:link w:val="Ttulo2Car"/>
    <w:uiPriority w:val="9"/>
    <w:unhideWhenUsed/>
    <w:qFormat/>
    <w:rsid w:val="001668E8"/>
    <w:pPr>
      <w:keepNext/>
      <w:keepLines/>
      <w:pBdr>
        <w:top w:val="single" w:sz="2" w:space="4" w:color="F1D7E0" w:themeColor="accent2"/>
        <w:left w:val="single" w:sz="2" w:space="4" w:color="F1D7E0" w:themeColor="accent2"/>
        <w:bottom w:val="single" w:sz="2" w:space="4" w:color="F1D7E0" w:themeColor="accent2"/>
        <w:right w:val="single" w:sz="2" w:space="4" w:color="F1D7E0" w:themeColor="accent2"/>
      </w:pBdr>
      <w:shd w:val="clear" w:color="auto" w:fill="F1D7E0" w:themeFill="accent2"/>
      <w:spacing w:before="200" w:after="200" w:line="240" w:lineRule="auto"/>
      <w:contextualSpacing/>
      <w:outlineLvl w:val="1"/>
    </w:pPr>
    <w:rPr>
      <w:caps/>
    </w:rPr>
  </w:style>
  <w:style w:type="paragraph" w:styleId="Ttulo3">
    <w:name w:val="heading 3"/>
    <w:basedOn w:val="Normal"/>
    <w:link w:val="Ttulo3Car"/>
    <w:uiPriority w:val="9"/>
    <w:unhideWhenUsed/>
    <w:qFormat/>
    <w:rsid w:val="001668E8"/>
    <w:pPr>
      <w:keepNext/>
      <w:keepLines/>
      <w:pBdr>
        <w:top w:val="single" w:sz="8" w:space="1" w:color="F1D7E0" w:themeColor="accent2"/>
        <w:left w:val="single" w:sz="8" w:space="4" w:color="F1D7E0" w:themeColor="accent2"/>
      </w:pBdr>
      <w:spacing w:before="200" w:after="60" w:line="240" w:lineRule="auto"/>
      <w:contextualSpacing/>
      <w:outlineLvl w:val="2"/>
    </w:pPr>
    <w:rPr>
      <w:caps/>
      <w:color w:val="5A1E34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76EC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76EC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6ECC"/>
    <w:pPr>
      <w:spacing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6ECC"/>
    <w:rPr>
      <w:rFonts w:ascii="Segoe UI" w:hAnsi="Segoe UI" w:cs="Segoe UI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776ECC"/>
    <w:rPr>
      <w:color w:val="404040" w:themeColor="text1" w:themeTint="BF"/>
    </w:rPr>
  </w:style>
  <w:style w:type="paragraph" w:styleId="Ttulo">
    <w:name w:val="Title"/>
    <w:basedOn w:val="Normal"/>
    <w:link w:val="TtuloCar"/>
    <w:uiPriority w:val="1"/>
    <w:qFormat/>
    <w:rsid w:val="001668E8"/>
    <w:pPr>
      <w:spacing w:before="5400" w:after="3400" w:line="240" w:lineRule="auto"/>
      <w:ind w:left="5040" w:right="-1944"/>
      <w:contextualSpacing/>
    </w:pPr>
    <w:rPr>
      <w:rFonts w:asciiTheme="majorHAnsi" w:eastAsiaTheme="majorEastAsia" w:hAnsiTheme="majorHAnsi" w:cstheme="majorBidi"/>
      <w:kern w:val="28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"/>
    <w:rsid w:val="001668E8"/>
    <w:rPr>
      <w:rFonts w:asciiTheme="majorHAnsi" w:eastAsiaTheme="majorEastAsia" w:hAnsiTheme="majorHAnsi" w:cstheme="majorBidi"/>
      <w:kern w:val="28"/>
      <w:sz w:val="72"/>
      <w:szCs w:val="72"/>
    </w:rPr>
  </w:style>
  <w:style w:type="paragraph" w:customStyle="1" w:styleId="Informacindecontacto">
    <w:name w:val="Información de contacto"/>
    <w:basedOn w:val="Normal"/>
    <w:uiPriority w:val="2"/>
    <w:qFormat/>
    <w:rsid w:val="007B5BFF"/>
    <w:pPr>
      <w:spacing w:before="0" w:line="300" w:lineRule="auto"/>
      <w:ind w:left="5040" w:right="-1944"/>
    </w:pPr>
    <w:rPr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566A88"/>
    <w:pPr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6A88"/>
  </w:style>
  <w:style w:type="paragraph" w:styleId="Piedepgina">
    <w:name w:val="footer"/>
    <w:basedOn w:val="Normal"/>
    <w:link w:val="PiedepginaCar"/>
    <w:uiPriority w:val="99"/>
    <w:unhideWhenUsed/>
    <w:rsid w:val="00492067"/>
    <w:pPr>
      <w:pBdr>
        <w:top w:val="single" w:sz="4" w:space="5" w:color="946204" w:themeColor="accent4" w:themeShade="80"/>
        <w:left w:val="single" w:sz="4" w:space="4" w:color="946204" w:themeColor="accent4" w:themeShade="80"/>
        <w:bottom w:val="single" w:sz="4" w:space="5" w:color="946204" w:themeColor="accent4" w:themeShade="80"/>
        <w:right w:val="single" w:sz="4" w:space="4" w:color="946204" w:themeColor="accent4" w:themeShade="80"/>
      </w:pBdr>
      <w:shd w:val="clear" w:color="auto" w:fill="946204" w:themeFill="accent4" w:themeFillShade="80"/>
      <w:spacing w:before="0" w:line="240" w:lineRule="auto"/>
      <w:ind w:left="-576" w:right="7344"/>
      <w:jc w:val="center"/>
    </w:pPr>
    <w:rPr>
      <w:b/>
      <w:color w:val="FFFFFF" w:themeColor="background1"/>
      <w:sz w:val="2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92067"/>
    <w:rPr>
      <w:b/>
      <w:color w:val="FFFFFF" w:themeColor="background1"/>
      <w:sz w:val="28"/>
      <w:shd w:val="clear" w:color="auto" w:fill="946204" w:themeFill="accent4" w:themeFillShade="80"/>
    </w:rPr>
  </w:style>
  <w:style w:type="character" w:customStyle="1" w:styleId="Ttulo1Car">
    <w:name w:val="Título 1 Car"/>
    <w:basedOn w:val="Fuentedeprrafopredeter"/>
    <w:link w:val="Ttulo1"/>
    <w:uiPriority w:val="9"/>
    <w:rsid w:val="001668E8"/>
    <w:rPr>
      <w:rFonts w:asciiTheme="majorHAnsi" w:eastAsiaTheme="majorEastAsia" w:hAnsiTheme="majorHAnsi" w:cstheme="majorBidi"/>
      <w:b/>
      <w:bCs/>
      <w:caps/>
      <w:color w:val="FFFFFF" w:themeColor="background1"/>
      <w:shd w:val="clear" w:color="auto" w:fill="B53D68" w:themeFill="accent1"/>
    </w:rPr>
  </w:style>
  <w:style w:type="character" w:customStyle="1" w:styleId="Ttulo2Car">
    <w:name w:val="Título 2 Car"/>
    <w:basedOn w:val="Fuentedeprrafopredeter"/>
    <w:link w:val="Ttulo2"/>
    <w:uiPriority w:val="9"/>
    <w:rsid w:val="001668E8"/>
    <w:rPr>
      <w:caps/>
      <w:shd w:val="clear" w:color="auto" w:fill="F1D7E0" w:themeFill="accent2"/>
    </w:rPr>
  </w:style>
  <w:style w:type="paragraph" w:styleId="Listaconvietas">
    <w:name w:val="List Bullet"/>
    <w:basedOn w:val="Normal"/>
    <w:uiPriority w:val="11"/>
    <w:qFormat/>
    <w:pPr>
      <w:numPr>
        <w:numId w:val="1"/>
      </w:numPr>
    </w:pPr>
    <w:rPr>
      <w:color w:val="505050" w:themeColor="text2"/>
    </w:rPr>
  </w:style>
  <w:style w:type="character" w:customStyle="1" w:styleId="Ttulo3Car">
    <w:name w:val="Título 3 Car"/>
    <w:basedOn w:val="Fuentedeprrafopredeter"/>
    <w:link w:val="Ttulo3"/>
    <w:uiPriority w:val="9"/>
    <w:rsid w:val="001668E8"/>
    <w:rPr>
      <w:caps/>
      <w:color w:val="5A1E34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76ECC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pPr>
      <w:spacing w:before="240"/>
      <w:outlineLvl w:val="9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776ECC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76ECC"/>
    <w:pPr>
      <w:spacing w:before="0" w:after="200" w:line="240" w:lineRule="auto"/>
    </w:pPr>
    <w:rPr>
      <w:i/>
      <w:iCs/>
      <w:color w:val="505050" w:themeColor="text2"/>
      <w:szCs w:val="18"/>
    </w:rPr>
  </w:style>
  <w:style w:type="paragraph" w:customStyle="1" w:styleId="Ttulodecontacto">
    <w:name w:val="Título de contacto"/>
    <w:basedOn w:val="Normal"/>
    <w:next w:val="Informacindecontacto"/>
    <w:uiPriority w:val="2"/>
    <w:qFormat/>
    <w:rsid w:val="001C30B8"/>
    <w:pPr>
      <w:pBdr>
        <w:top w:val="single" w:sz="4" w:space="5" w:color="946204" w:themeColor="accent4" w:themeShade="80"/>
        <w:left w:val="single" w:sz="4" w:space="4" w:color="946204" w:themeColor="accent4" w:themeShade="80"/>
        <w:bottom w:val="single" w:sz="4" w:space="5" w:color="946204" w:themeColor="accent4" w:themeShade="80"/>
        <w:right w:val="single" w:sz="4" w:space="4" w:color="946204" w:themeColor="accent4" w:themeShade="80"/>
      </w:pBdr>
      <w:shd w:val="clear" w:color="auto" w:fill="946204" w:themeFill="accent4" w:themeFillShade="80"/>
      <w:spacing w:before="0" w:after="480" w:line="300" w:lineRule="auto"/>
      <w:ind w:left="5040" w:right="1800"/>
    </w:pPr>
    <w:rPr>
      <w:color w:val="FFFFFF" w:themeColor="background1"/>
      <w:sz w:val="28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776ECC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776ECC"/>
    <w:rPr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776ECC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776ECC"/>
    <w:rPr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776ECC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76ECC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76ECC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76E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76ECC"/>
    <w:rPr>
      <w:b/>
      <w:bCs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76ECC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776ECC"/>
    <w:rPr>
      <w:rFonts w:ascii="Segoe UI" w:hAnsi="Segoe UI" w:cs="Segoe UI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76ECC"/>
    <w:pPr>
      <w:spacing w:before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76ECC"/>
    <w:rPr>
      <w:szCs w:val="20"/>
    </w:rPr>
  </w:style>
  <w:style w:type="paragraph" w:styleId="Remitedesobre">
    <w:name w:val="envelope return"/>
    <w:basedOn w:val="Normal"/>
    <w:uiPriority w:val="99"/>
    <w:semiHidden/>
    <w:unhideWhenUsed/>
    <w:rsid w:val="00776ECC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76ECC"/>
    <w:pPr>
      <w:spacing w:before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76ECC"/>
    <w:rPr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776ECC"/>
    <w:rPr>
      <w:rFonts w:ascii="Consolas" w:hAnsi="Consolas"/>
      <w:sz w:val="22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776ECC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776ECC"/>
    <w:pPr>
      <w:spacing w:before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776ECC"/>
    <w:rPr>
      <w:rFonts w:ascii="Consolas" w:hAnsi="Consolas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776ECC"/>
    <w:rPr>
      <w:rFonts w:ascii="Consolas" w:hAnsi="Consolas"/>
      <w:sz w:val="22"/>
      <w:szCs w:val="20"/>
    </w:rPr>
  </w:style>
  <w:style w:type="paragraph" w:styleId="Textomacro">
    <w:name w:val="macro"/>
    <w:link w:val="TextomacroCar"/>
    <w:uiPriority w:val="99"/>
    <w:semiHidden/>
    <w:unhideWhenUsed/>
    <w:rsid w:val="00776EC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776ECC"/>
    <w:rPr>
      <w:rFonts w:ascii="Consolas" w:hAnsi="Consolas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776ECC"/>
    <w:pPr>
      <w:spacing w:before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776ECC"/>
    <w:rPr>
      <w:rFonts w:ascii="Consolas" w:hAnsi="Consolas"/>
      <w:szCs w:val="21"/>
    </w:rPr>
  </w:style>
  <w:style w:type="table" w:styleId="Tablaconcuadrcula">
    <w:name w:val="Table Grid"/>
    <w:basedOn w:val="Tablanormal"/>
    <w:uiPriority w:val="39"/>
    <w:rsid w:val="003E1CD2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E4AEC1" w:themeColor="accent1" w:themeTint="66"/>
        <w:left w:val="single" w:sz="4" w:space="0" w:color="E4AEC1" w:themeColor="accent1" w:themeTint="66"/>
        <w:bottom w:val="single" w:sz="4" w:space="0" w:color="E4AEC1" w:themeColor="accent1" w:themeTint="66"/>
        <w:right w:val="single" w:sz="4" w:space="0" w:color="E4AEC1" w:themeColor="accent1" w:themeTint="66"/>
        <w:insideH w:val="single" w:sz="4" w:space="0" w:color="E4AEC1" w:themeColor="accent1" w:themeTint="66"/>
        <w:insideV w:val="single" w:sz="4" w:space="0" w:color="E4AEC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686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86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1">
    <w:name w:val="Grid Table 4 Accent 1"/>
    <w:basedOn w:val="Tablanormal"/>
    <w:uiPriority w:val="49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D686A3" w:themeColor="accent1" w:themeTint="99"/>
        <w:left w:val="single" w:sz="4" w:space="0" w:color="D686A3" w:themeColor="accent1" w:themeTint="99"/>
        <w:bottom w:val="single" w:sz="4" w:space="0" w:color="D686A3" w:themeColor="accent1" w:themeTint="99"/>
        <w:right w:val="single" w:sz="4" w:space="0" w:color="D686A3" w:themeColor="accent1" w:themeTint="99"/>
        <w:insideH w:val="single" w:sz="4" w:space="0" w:color="D686A3" w:themeColor="accent1" w:themeTint="99"/>
        <w:insideV w:val="single" w:sz="4" w:space="0" w:color="D686A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3D68" w:themeColor="accent1"/>
          <w:left w:val="single" w:sz="4" w:space="0" w:color="B53D68" w:themeColor="accent1"/>
          <w:bottom w:val="single" w:sz="4" w:space="0" w:color="B53D68" w:themeColor="accent1"/>
          <w:right w:val="single" w:sz="4" w:space="0" w:color="B53D68" w:themeColor="accent1"/>
          <w:insideH w:val="nil"/>
          <w:insideV w:val="nil"/>
        </w:tcBorders>
        <w:shd w:val="clear" w:color="auto" w:fill="B5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5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6E0" w:themeFill="accent1" w:themeFillTint="33"/>
      </w:tcPr>
    </w:tblStylePr>
    <w:tblStylePr w:type="band1Horz">
      <w:tblPr/>
      <w:tcPr>
        <w:shd w:val="clear" w:color="auto" w:fill="F1D6E0" w:themeFill="accent1" w:themeFillTint="33"/>
      </w:tcPr>
    </w:tblStylePr>
  </w:style>
  <w:style w:type="table" w:styleId="Tabladecuadrcula2">
    <w:name w:val="Grid Table 2"/>
    <w:basedOn w:val="Tablanormal"/>
    <w:uiPriority w:val="47"/>
    <w:rsid w:val="00EF74E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normal2">
    <w:name w:val="Plain Table 2"/>
    <w:basedOn w:val="Tablanormal"/>
    <w:uiPriority w:val="42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F74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concuadrcula3-nfasis5">
    <w:name w:val="Grid Table 3 Accent 5"/>
    <w:basedOn w:val="Tablanormal"/>
    <w:uiPriority w:val="48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FCBA8A" w:themeColor="accent5" w:themeTint="99"/>
        <w:left w:val="single" w:sz="4" w:space="0" w:color="FCBA8A" w:themeColor="accent5" w:themeTint="99"/>
        <w:bottom w:val="single" w:sz="4" w:space="0" w:color="FCBA8A" w:themeColor="accent5" w:themeTint="99"/>
        <w:right w:val="single" w:sz="4" w:space="0" w:color="FCBA8A" w:themeColor="accent5" w:themeTint="99"/>
        <w:insideH w:val="single" w:sz="4" w:space="0" w:color="FCBA8A" w:themeColor="accent5" w:themeTint="99"/>
        <w:insideV w:val="single" w:sz="4" w:space="0" w:color="FCBA8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7D8" w:themeFill="accent5" w:themeFillTint="33"/>
      </w:tcPr>
    </w:tblStylePr>
    <w:tblStylePr w:type="band1Horz">
      <w:tblPr/>
      <w:tcPr>
        <w:shd w:val="clear" w:color="auto" w:fill="FEE7D8" w:themeFill="accent5" w:themeFillTint="33"/>
      </w:tcPr>
    </w:tblStylePr>
    <w:tblStylePr w:type="neCell">
      <w:tblPr/>
      <w:tcPr>
        <w:tcBorders>
          <w:bottom w:val="single" w:sz="4" w:space="0" w:color="FCBA8A" w:themeColor="accent5" w:themeTint="99"/>
        </w:tcBorders>
      </w:tcPr>
    </w:tblStylePr>
    <w:tblStylePr w:type="nwCell">
      <w:tblPr/>
      <w:tcPr>
        <w:tcBorders>
          <w:bottom w:val="single" w:sz="4" w:space="0" w:color="FCBA8A" w:themeColor="accent5" w:themeTint="99"/>
        </w:tcBorders>
      </w:tcPr>
    </w:tblStylePr>
    <w:tblStylePr w:type="seCell">
      <w:tblPr/>
      <w:tcPr>
        <w:tcBorders>
          <w:top w:val="single" w:sz="4" w:space="0" w:color="FCBA8A" w:themeColor="accent5" w:themeTint="99"/>
        </w:tcBorders>
      </w:tcPr>
    </w:tblStylePr>
    <w:tblStylePr w:type="swCell">
      <w:tblPr/>
      <w:tcPr>
        <w:tcBorders>
          <w:top w:val="single" w:sz="4" w:space="0" w:color="FCBA8A" w:themeColor="accent5" w:themeTint="99"/>
        </w:tcBorders>
      </w:tcPr>
    </w:tblStylePr>
  </w:style>
  <w:style w:type="table" w:styleId="Tabladelista1clara-nfasis4">
    <w:name w:val="List Table 1 Light Accent 4"/>
    <w:basedOn w:val="Tablanormal"/>
    <w:uiPriority w:val="46"/>
    <w:rsid w:val="00EF74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D38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D38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styleId="Tabladecuadrcula3">
    <w:name w:val="Grid Table 3"/>
    <w:basedOn w:val="Tablanormal"/>
    <w:uiPriority w:val="48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F72A56"/>
    <w:rPr>
      <w:color w:val="5A1E34" w:themeColor="accent1" w:themeShade="80"/>
      <w:u w:val="single"/>
    </w:rPr>
  </w:style>
  <w:style w:type="paragraph" w:customStyle="1" w:styleId="paragraph">
    <w:name w:val="paragraph"/>
    <w:basedOn w:val="Normal"/>
    <w:rsid w:val="00D87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normaltextrun">
    <w:name w:val="normaltextrun"/>
    <w:basedOn w:val="Fuentedeprrafopredeter"/>
    <w:rsid w:val="00D87786"/>
  </w:style>
  <w:style w:type="character" w:customStyle="1" w:styleId="eop">
    <w:name w:val="eop"/>
    <w:basedOn w:val="Fuentedeprrafopredeter"/>
    <w:rsid w:val="00D87786"/>
  </w:style>
  <w:style w:type="paragraph" w:styleId="Prrafodelista">
    <w:name w:val="List Paragraph"/>
    <w:basedOn w:val="Normal"/>
    <w:uiPriority w:val="34"/>
    <w:qFormat/>
    <w:rsid w:val="00D87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tableparagraph">
    <w:name w:val="tableparagraph"/>
    <w:basedOn w:val="Normal"/>
    <w:rsid w:val="00336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7814E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814E3"/>
    <w:rPr>
      <w:color w:val="7F7F7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0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8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2glDoG2vm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Informe%20del%20alumno.dotx" TargetMode="External"/></Relationships>
</file>

<file path=word/theme/theme1.xml><?xml version="1.0" encoding="utf-8"?>
<a:theme xmlns:a="http://schemas.openxmlformats.org/drawingml/2006/main" name="Office Theme">
  <a:themeElements>
    <a:clrScheme name="Butterfly Report">
      <a:dk1>
        <a:srgbClr val="000000"/>
      </a:dk1>
      <a:lt1>
        <a:sysClr val="window" lastClr="FFFFFF"/>
      </a:lt1>
      <a:dk2>
        <a:srgbClr val="505050"/>
      </a:dk2>
      <a:lt2>
        <a:srgbClr val="DDDDDD"/>
      </a:lt2>
      <a:accent1>
        <a:srgbClr val="B53D68"/>
      </a:accent1>
      <a:accent2>
        <a:srgbClr val="F1D7E0"/>
      </a:accent2>
      <a:accent3>
        <a:srgbClr val="55E4DA"/>
      </a:accent3>
      <a:accent4>
        <a:srgbClr val="F9B639"/>
      </a:accent4>
      <a:accent5>
        <a:srgbClr val="FA8D3D"/>
      </a:accent5>
      <a:accent6>
        <a:srgbClr val="872D4E"/>
      </a:accent6>
      <a:hlink>
        <a:srgbClr val="872D4E"/>
      </a:hlink>
      <a:folHlink>
        <a:srgbClr val="7F7F7F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Informe del alumno</Template>
  <TotalTime>2</TotalTime>
  <Pages>3</Pages>
  <Words>285</Words>
  <Characters>1631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</dc:creator>
  <cp:lastModifiedBy>ANAJANCY MENDOZA CISNEROS</cp:lastModifiedBy>
  <cp:revision>2</cp:revision>
  <dcterms:created xsi:type="dcterms:W3CDTF">2022-11-19T05:39:00Z</dcterms:created>
  <dcterms:modified xsi:type="dcterms:W3CDTF">2022-11-19T05:39:00Z</dcterms:modified>
  <cp:contentStatus/>
</cp:coreProperties>
</file>